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772" w:type="dxa"/>
        <w:tblLayout w:type="fixed"/>
        <w:tblCellMar>
          <w:top w:w="40" w:type="dxa"/>
          <w:left w:w="0" w:type="dxa"/>
          <w:bottom w:w="40" w:type="dxa"/>
          <w:right w:w="0" w:type="dxa"/>
        </w:tblCellMar>
        <w:tblLook w:val="0000" w:firstRow="0" w:lastRow="0" w:firstColumn="0" w:lastColumn="0" w:noHBand="0" w:noVBand="0"/>
      </w:tblPr>
      <w:tblGrid>
        <w:gridCol w:w="1985"/>
        <w:gridCol w:w="849"/>
        <w:gridCol w:w="20"/>
        <w:gridCol w:w="7738"/>
        <w:gridCol w:w="180"/>
      </w:tblGrid>
      <w:tr w:rsidR="000A56AC" w:rsidRPr="0094207E" w14:paraId="7D6C2F69" w14:textId="77777777" w:rsidTr="00E122A2">
        <w:trPr>
          <w:cantSplit/>
          <w:trHeight w:hRule="exact" w:val="425"/>
        </w:trPr>
        <w:tc>
          <w:tcPr>
            <w:tcW w:w="2834" w:type="dxa"/>
            <w:gridSpan w:val="2"/>
            <w:vMerge w:val="restart"/>
          </w:tcPr>
          <w:p w14:paraId="0C0F9413" w14:textId="0F197AC1" w:rsidR="000A56AC" w:rsidRPr="0094207E" w:rsidRDefault="00EB2B2D">
            <w:pPr>
              <w:pStyle w:val="CVHeading3"/>
            </w:pPr>
            <w:r>
              <w:rPr>
                <w:noProof/>
                <w:lang w:val="en-US" w:eastAsia="en-US"/>
              </w:rPr>
              <w:drawing>
                <wp:anchor distT="0" distB="0" distL="0" distR="0" simplePos="0" relativeHeight="251657216" behindDoc="0" locked="0" layoutInCell="1" allowOverlap="1" wp14:anchorId="4872507C" wp14:editId="53C030B5">
                  <wp:simplePos x="0" y="0"/>
                  <wp:positionH relativeFrom="column">
                    <wp:posOffset>972185</wp:posOffset>
                  </wp:positionH>
                  <wp:positionV relativeFrom="paragraph">
                    <wp:posOffset>0</wp:posOffset>
                  </wp:positionV>
                  <wp:extent cx="828675" cy="455295"/>
                  <wp:effectExtent l="0" t="0" r="0" b="0"/>
                  <wp:wrapTopAndBottom/>
                  <wp:docPr id="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4552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0A56AC" w:rsidRPr="0094207E">
              <w:t xml:space="preserve"> </w:t>
            </w:r>
          </w:p>
          <w:p w14:paraId="4CB04E21" w14:textId="77777777" w:rsidR="000A56AC" w:rsidRPr="0094207E" w:rsidRDefault="000A56AC">
            <w:pPr>
              <w:pStyle w:val="CVNormal"/>
            </w:pPr>
          </w:p>
        </w:tc>
        <w:tc>
          <w:tcPr>
            <w:tcW w:w="20" w:type="dxa"/>
          </w:tcPr>
          <w:p w14:paraId="22B22ECB" w14:textId="77777777" w:rsidR="000A56AC" w:rsidRPr="0094207E" w:rsidRDefault="000A56AC">
            <w:pPr>
              <w:pStyle w:val="CVNormal"/>
            </w:pPr>
          </w:p>
        </w:tc>
        <w:tc>
          <w:tcPr>
            <w:tcW w:w="7918" w:type="dxa"/>
            <w:gridSpan w:val="2"/>
            <w:vMerge w:val="restart"/>
          </w:tcPr>
          <w:p w14:paraId="28B9DD51" w14:textId="38CF9BB8" w:rsidR="000A56AC" w:rsidRPr="0094207E" w:rsidRDefault="009A691B" w:rsidP="007A7C08">
            <w:pPr>
              <w:pStyle w:val="CVNormal"/>
            </w:pPr>
            <w:r w:rsidRPr="0094207E">
              <w:t xml:space="preserve"> </w:t>
            </w:r>
          </w:p>
        </w:tc>
      </w:tr>
      <w:tr w:rsidR="00D5417A" w14:paraId="6924DA8F" w14:textId="77777777" w:rsidTr="00E122A2">
        <w:trPr>
          <w:cantSplit/>
          <w:trHeight w:hRule="exact" w:val="919"/>
        </w:trPr>
        <w:tc>
          <w:tcPr>
            <w:tcW w:w="2834" w:type="dxa"/>
            <w:gridSpan w:val="2"/>
            <w:vMerge/>
          </w:tcPr>
          <w:p w14:paraId="3A63B7D2" w14:textId="77777777" w:rsidR="000A56AC" w:rsidRPr="0094207E" w:rsidRDefault="000A56AC"/>
        </w:tc>
        <w:tc>
          <w:tcPr>
            <w:tcW w:w="20" w:type="dxa"/>
          </w:tcPr>
          <w:p w14:paraId="1E8FC3B1" w14:textId="77777777" w:rsidR="000A56AC" w:rsidRPr="0094207E" w:rsidRDefault="000A56AC">
            <w:pPr>
              <w:pStyle w:val="CVNormal"/>
            </w:pPr>
          </w:p>
        </w:tc>
        <w:tc>
          <w:tcPr>
            <w:tcW w:w="7918" w:type="dxa"/>
            <w:gridSpan w:val="2"/>
            <w:vMerge/>
          </w:tcPr>
          <w:p w14:paraId="0C530CF5" w14:textId="77777777" w:rsidR="000A56AC" w:rsidRPr="0094207E" w:rsidRDefault="000A56AC"/>
        </w:tc>
      </w:tr>
      <w:tr w:rsidR="00D5417A" w14:paraId="48774D02" w14:textId="77777777" w:rsidTr="00000839">
        <w:trPr>
          <w:cantSplit/>
        </w:trPr>
        <w:tc>
          <w:tcPr>
            <w:tcW w:w="1985" w:type="dxa"/>
          </w:tcPr>
          <w:p w14:paraId="45E18BB2" w14:textId="77777777" w:rsidR="000A56AC" w:rsidRPr="00F1485C" w:rsidRDefault="000A56AC">
            <w:pPr>
              <w:pStyle w:val="CVTitle"/>
              <w:rPr>
                <w:rFonts w:ascii="Arial" w:hAnsi="Arial" w:cs="Arial"/>
                <w:bCs w:val="0"/>
                <w:sz w:val="20"/>
              </w:rPr>
            </w:pPr>
            <w:r w:rsidRPr="00F1485C">
              <w:rPr>
                <w:rFonts w:ascii="Arial" w:hAnsi="Arial" w:cs="Arial"/>
                <w:bCs w:val="0"/>
                <w:sz w:val="20"/>
              </w:rPr>
              <w:t xml:space="preserve">Curriculum vitae </w:t>
            </w:r>
          </w:p>
          <w:p w14:paraId="78B90D25" w14:textId="77777777" w:rsidR="000A56AC" w:rsidRPr="00F1485C" w:rsidRDefault="000A56AC">
            <w:pPr>
              <w:pStyle w:val="CVTitle"/>
              <w:rPr>
                <w:rFonts w:ascii="Arial" w:hAnsi="Arial" w:cs="Arial"/>
                <w:bCs w:val="0"/>
                <w:sz w:val="20"/>
              </w:rPr>
            </w:pPr>
            <w:r w:rsidRPr="00F1485C">
              <w:rPr>
                <w:rFonts w:ascii="Arial" w:hAnsi="Arial" w:cs="Arial"/>
                <w:bCs w:val="0"/>
                <w:sz w:val="20"/>
              </w:rPr>
              <w:t xml:space="preserve">Europass </w:t>
            </w:r>
          </w:p>
        </w:tc>
        <w:tc>
          <w:tcPr>
            <w:tcW w:w="8787" w:type="dxa"/>
            <w:gridSpan w:val="4"/>
          </w:tcPr>
          <w:p w14:paraId="6E3A2A57" w14:textId="77777777" w:rsidR="000A56AC" w:rsidRPr="0094207E" w:rsidRDefault="000A56AC" w:rsidP="00EB2A6A">
            <w:pPr>
              <w:pStyle w:val="CVNormal"/>
              <w:jc w:val="right"/>
            </w:pPr>
            <w:r w:rsidRPr="0094207E">
              <w:t>I</w:t>
            </w:r>
          </w:p>
        </w:tc>
      </w:tr>
      <w:tr w:rsidR="00D5417A" w14:paraId="4663DBC7" w14:textId="77777777" w:rsidTr="00000839">
        <w:trPr>
          <w:cantSplit/>
        </w:trPr>
        <w:tc>
          <w:tcPr>
            <w:tcW w:w="1985" w:type="dxa"/>
          </w:tcPr>
          <w:p w14:paraId="23D213E1" w14:textId="77777777" w:rsidR="000A56AC" w:rsidRPr="00F1485C" w:rsidRDefault="000A56AC">
            <w:pPr>
              <w:pStyle w:val="CVSpacer"/>
              <w:rPr>
                <w:rFonts w:ascii="Arial" w:hAnsi="Arial" w:cs="Arial"/>
                <w:b/>
                <w:sz w:val="20"/>
              </w:rPr>
            </w:pPr>
          </w:p>
        </w:tc>
        <w:tc>
          <w:tcPr>
            <w:tcW w:w="8787" w:type="dxa"/>
            <w:gridSpan w:val="4"/>
          </w:tcPr>
          <w:p w14:paraId="4D516386" w14:textId="77777777" w:rsidR="000A56AC" w:rsidRPr="0094207E" w:rsidRDefault="000A56AC">
            <w:pPr>
              <w:pStyle w:val="CVSpacer"/>
              <w:rPr>
                <w:sz w:val="20"/>
              </w:rPr>
            </w:pPr>
          </w:p>
        </w:tc>
      </w:tr>
      <w:tr w:rsidR="00D5417A" w14:paraId="54238D56" w14:textId="77777777" w:rsidTr="00000839">
        <w:trPr>
          <w:cantSplit/>
        </w:trPr>
        <w:tc>
          <w:tcPr>
            <w:tcW w:w="1985" w:type="dxa"/>
          </w:tcPr>
          <w:p w14:paraId="7FF341CC" w14:textId="77777777" w:rsidR="000A56AC" w:rsidRPr="00F1485C" w:rsidRDefault="000A56AC">
            <w:pPr>
              <w:pStyle w:val="CVHeading2-FirstLine"/>
              <w:spacing w:before="0"/>
              <w:rPr>
                <w:rFonts w:ascii="Arial" w:hAnsi="Arial" w:cs="Arial"/>
                <w:b/>
                <w:sz w:val="20"/>
              </w:rPr>
            </w:pPr>
            <w:r w:rsidRPr="00F1485C">
              <w:rPr>
                <w:rFonts w:ascii="Arial" w:hAnsi="Arial" w:cs="Arial"/>
                <w:b/>
                <w:sz w:val="20"/>
              </w:rPr>
              <w:t>Nume / Prenume</w:t>
            </w:r>
          </w:p>
          <w:p w14:paraId="32302D84" w14:textId="77777777" w:rsidR="00204A4D" w:rsidRPr="00F1485C" w:rsidRDefault="00204A4D" w:rsidP="00204A4D">
            <w:pPr>
              <w:pStyle w:val="CVHeading2"/>
              <w:rPr>
                <w:rFonts w:ascii="Arial" w:hAnsi="Arial" w:cs="Arial"/>
                <w:b/>
                <w:sz w:val="20"/>
              </w:rPr>
            </w:pPr>
          </w:p>
        </w:tc>
        <w:tc>
          <w:tcPr>
            <w:tcW w:w="8787" w:type="dxa"/>
            <w:gridSpan w:val="4"/>
          </w:tcPr>
          <w:p w14:paraId="7D4EE4E9" w14:textId="77777777" w:rsidR="000A56AC" w:rsidRPr="00F1485C" w:rsidRDefault="00EB2A6A" w:rsidP="00453A2C">
            <w:pPr>
              <w:pStyle w:val="CVMajor-FirstLine"/>
              <w:spacing w:before="0"/>
              <w:ind w:left="97"/>
              <w:rPr>
                <w:rFonts w:ascii="Arial" w:hAnsi="Arial" w:cs="Arial"/>
                <w:bCs/>
                <w:sz w:val="32"/>
                <w:szCs w:val="32"/>
              </w:rPr>
            </w:pPr>
            <w:r w:rsidRPr="00F1485C">
              <w:rPr>
                <w:rFonts w:ascii="Arial" w:hAnsi="Arial" w:cs="Arial"/>
                <w:bCs/>
                <w:sz w:val="32"/>
                <w:szCs w:val="32"/>
              </w:rPr>
              <w:t>MARIUS PĂPURICĂ</w:t>
            </w:r>
          </w:p>
          <w:p w14:paraId="56B0B52E" w14:textId="77777777" w:rsidR="00BA1DBC" w:rsidRPr="0094207E" w:rsidRDefault="00BA1DBC" w:rsidP="00453A2C">
            <w:pPr>
              <w:pStyle w:val="CVMajor"/>
              <w:ind w:left="97"/>
              <w:rPr>
                <w:b w:val="0"/>
                <w:sz w:val="20"/>
              </w:rPr>
            </w:pPr>
          </w:p>
        </w:tc>
      </w:tr>
      <w:tr w:rsidR="00D5417A" w14:paraId="2437513A" w14:textId="77777777" w:rsidTr="00000839">
        <w:trPr>
          <w:cantSplit/>
        </w:trPr>
        <w:tc>
          <w:tcPr>
            <w:tcW w:w="1985" w:type="dxa"/>
          </w:tcPr>
          <w:p w14:paraId="66C82E15" w14:textId="77777777" w:rsidR="000A56AC" w:rsidRPr="0094207E" w:rsidRDefault="000A56AC">
            <w:pPr>
              <w:pStyle w:val="CVSpacer"/>
              <w:rPr>
                <w:sz w:val="20"/>
              </w:rPr>
            </w:pPr>
            <w:bookmarkStart w:id="0" w:name="_GoBack"/>
            <w:bookmarkEnd w:id="0"/>
          </w:p>
        </w:tc>
        <w:tc>
          <w:tcPr>
            <w:tcW w:w="8787" w:type="dxa"/>
            <w:gridSpan w:val="4"/>
          </w:tcPr>
          <w:p w14:paraId="289CD8D6" w14:textId="77777777" w:rsidR="000A56AC" w:rsidRPr="00731421" w:rsidRDefault="000A56AC">
            <w:pPr>
              <w:pStyle w:val="CVSpacer"/>
              <w:rPr>
                <w:rFonts w:ascii="Arial" w:hAnsi="Arial" w:cs="Arial"/>
                <w:sz w:val="20"/>
              </w:rPr>
            </w:pPr>
          </w:p>
        </w:tc>
      </w:tr>
      <w:tr w:rsidR="00D5417A" w14:paraId="1121A0E9" w14:textId="77777777" w:rsidTr="00000839">
        <w:trPr>
          <w:cantSplit/>
        </w:trPr>
        <w:tc>
          <w:tcPr>
            <w:tcW w:w="1985" w:type="dxa"/>
          </w:tcPr>
          <w:p w14:paraId="7933DC7B" w14:textId="77777777" w:rsidR="000A56AC" w:rsidRPr="0094207E" w:rsidRDefault="00793DED">
            <w:pPr>
              <w:pStyle w:val="CVHeading1"/>
              <w:spacing w:before="0"/>
              <w:rPr>
                <w:b w:val="0"/>
                <w:sz w:val="20"/>
              </w:rPr>
            </w:pPr>
            <w:r w:rsidRPr="00793DED">
              <w:rPr>
                <w:bCs/>
                <w:sz w:val="20"/>
              </w:rPr>
              <w:t>Funcții, poziții profesionale</w:t>
            </w:r>
            <w:r>
              <w:rPr>
                <w:b w:val="0"/>
                <w:sz w:val="20"/>
              </w:rPr>
              <w:t xml:space="preserve"> ocupate în prezent</w:t>
            </w:r>
          </w:p>
        </w:tc>
        <w:tc>
          <w:tcPr>
            <w:tcW w:w="8787" w:type="dxa"/>
            <w:gridSpan w:val="4"/>
          </w:tcPr>
          <w:p w14:paraId="559E66A6" w14:textId="77777777" w:rsidR="00EB2A6A" w:rsidRPr="00731421" w:rsidRDefault="00EB2A6A" w:rsidP="00A030DC">
            <w:pPr>
              <w:pStyle w:val="CVMajor"/>
              <w:spacing w:line="276" w:lineRule="auto"/>
              <w:ind w:left="97"/>
              <w:jc w:val="both"/>
              <w:rPr>
                <w:rFonts w:ascii="Arial" w:hAnsi="Arial" w:cs="Arial"/>
                <w:b w:val="0"/>
                <w:sz w:val="20"/>
              </w:rPr>
            </w:pPr>
            <w:r w:rsidRPr="00731421">
              <w:rPr>
                <w:rFonts w:ascii="Arial" w:hAnsi="Arial" w:cs="Arial"/>
                <w:b w:val="0"/>
                <w:sz w:val="20"/>
              </w:rPr>
              <w:t>Medic primar Anestezie Terapie Intensivă</w:t>
            </w:r>
            <w:r w:rsidR="00793DED" w:rsidRPr="00731421">
              <w:rPr>
                <w:rFonts w:ascii="Arial" w:hAnsi="Arial" w:cs="Arial"/>
                <w:b w:val="0"/>
                <w:sz w:val="20"/>
              </w:rPr>
              <w:t>, SCJUPB Timișoara</w:t>
            </w:r>
          </w:p>
          <w:p w14:paraId="38D4D3D5" w14:textId="77777777" w:rsidR="00EB2A6A" w:rsidRPr="00731421" w:rsidRDefault="00351A1F" w:rsidP="00A030DC">
            <w:pPr>
              <w:pStyle w:val="CVMajor"/>
              <w:spacing w:line="276" w:lineRule="auto"/>
              <w:ind w:left="97"/>
              <w:jc w:val="both"/>
              <w:rPr>
                <w:rFonts w:ascii="Arial" w:hAnsi="Arial" w:cs="Arial"/>
                <w:b w:val="0"/>
                <w:sz w:val="20"/>
              </w:rPr>
            </w:pPr>
            <w:r w:rsidRPr="00731421">
              <w:rPr>
                <w:rFonts w:ascii="Arial" w:hAnsi="Arial" w:cs="Arial"/>
                <w:b w:val="0"/>
                <w:sz w:val="20"/>
              </w:rPr>
              <w:t>Conferențiar</w:t>
            </w:r>
            <w:r w:rsidR="00EB2A6A" w:rsidRPr="00731421">
              <w:rPr>
                <w:rFonts w:ascii="Arial" w:hAnsi="Arial" w:cs="Arial"/>
                <w:b w:val="0"/>
                <w:sz w:val="20"/>
              </w:rPr>
              <w:t xml:space="preserve"> universitar, Disciplina Anestezie Terapie Intensiv</w:t>
            </w:r>
            <w:r w:rsidR="00793DED" w:rsidRPr="00731421">
              <w:rPr>
                <w:rFonts w:ascii="Arial" w:hAnsi="Arial" w:cs="Arial"/>
                <w:b w:val="0"/>
                <w:sz w:val="20"/>
              </w:rPr>
              <w:t>ă</w:t>
            </w:r>
            <w:r w:rsidR="00EB2A6A" w:rsidRPr="00731421">
              <w:rPr>
                <w:rFonts w:ascii="Arial" w:hAnsi="Arial" w:cs="Arial"/>
                <w:b w:val="0"/>
                <w:sz w:val="20"/>
              </w:rPr>
              <w:t>, UMF ”Victor Babes” Timisoara</w:t>
            </w:r>
          </w:p>
          <w:p w14:paraId="57CF70F0" w14:textId="77777777" w:rsidR="00A030DC" w:rsidRPr="00731421" w:rsidRDefault="00A030DC" w:rsidP="00A030DC">
            <w:pPr>
              <w:pStyle w:val="CVMajor"/>
              <w:spacing w:line="276" w:lineRule="auto"/>
              <w:ind w:left="97"/>
              <w:jc w:val="both"/>
              <w:rPr>
                <w:rFonts w:ascii="Arial" w:hAnsi="Arial" w:cs="Arial"/>
                <w:b w:val="0"/>
                <w:sz w:val="20"/>
              </w:rPr>
            </w:pPr>
            <w:r w:rsidRPr="00731421">
              <w:rPr>
                <w:rFonts w:ascii="Arial" w:hAnsi="Arial" w:cs="Arial"/>
                <w:b w:val="0"/>
                <w:sz w:val="20"/>
              </w:rPr>
              <w:t>Coordonator studii Masterale ”Toxicologie și Medicina Adicțiilor” UMF ”Victor Babes” Timisoara</w:t>
            </w:r>
          </w:p>
          <w:p w14:paraId="4C2C89DE" w14:textId="77777777" w:rsidR="00E77D92" w:rsidRPr="00731421" w:rsidRDefault="00E77D92" w:rsidP="00A030DC">
            <w:pPr>
              <w:pStyle w:val="CVMajor"/>
              <w:spacing w:line="276" w:lineRule="auto"/>
              <w:ind w:left="97"/>
              <w:jc w:val="both"/>
              <w:rPr>
                <w:rFonts w:ascii="Arial" w:hAnsi="Arial" w:cs="Arial"/>
                <w:b w:val="0"/>
                <w:sz w:val="20"/>
              </w:rPr>
            </w:pPr>
            <w:r w:rsidRPr="00731421">
              <w:rPr>
                <w:rFonts w:ascii="Arial" w:hAnsi="Arial" w:cs="Arial"/>
                <w:b w:val="0"/>
                <w:sz w:val="20"/>
              </w:rPr>
              <w:t>Doctor în Știinţe Medicale</w:t>
            </w:r>
            <w:r w:rsidR="00A030DC" w:rsidRPr="00731421">
              <w:rPr>
                <w:rFonts w:ascii="Arial" w:hAnsi="Arial" w:cs="Arial"/>
                <w:b w:val="0"/>
                <w:sz w:val="20"/>
              </w:rPr>
              <w:t>, UMF ”Victor Babes” Timisoara</w:t>
            </w:r>
          </w:p>
          <w:p w14:paraId="63B1EBF4" w14:textId="77777777" w:rsidR="00E77D92" w:rsidRPr="00731421" w:rsidRDefault="00E77D92" w:rsidP="00A030DC">
            <w:pPr>
              <w:pStyle w:val="CVMajor"/>
              <w:spacing w:line="276" w:lineRule="auto"/>
              <w:ind w:left="97"/>
              <w:jc w:val="both"/>
              <w:rPr>
                <w:rFonts w:ascii="Arial" w:hAnsi="Arial" w:cs="Arial"/>
                <w:b w:val="0"/>
                <w:sz w:val="20"/>
              </w:rPr>
            </w:pPr>
            <w:r w:rsidRPr="00731421">
              <w:rPr>
                <w:rFonts w:ascii="Arial" w:hAnsi="Arial" w:cs="Arial"/>
                <w:b w:val="0"/>
                <w:sz w:val="20"/>
              </w:rPr>
              <w:t>Coordonator activitate anestezica SCJU</w:t>
            </w:r>
            <w:r w:rsidR="00793DED" w:rsidRPr="00731421">
              <w:rPr>
                <w:rFonts w:ascii="Arial" w:hAnsi="Arial" w:cs="Arial"/>
                <w:b w:val="0"/>
                <w:sz w:val="20"/>
              </w:rPr>
              <w:t xml:space="preserve">PB </w:t>
            </w:r>
            <w:r w:rsidRPr="00731421">
              <w:rPr>
                <w:rFonts w:ascii="Arial" w:hAnsi="Arial" w:cs="Arial"/>
                <w:b w:val="0"/>
                <w:sz w:val="20"/>
              </w:rPr>
              <w:t xml:space="preserve"> Timisoara</w:t>
            </w:r>
          </w:p>
          <w:p w14:paraId="3BB5D578" w14:textId="77777777" w:rsidR="00793DED" w:rsidRPr="00731421" w:rsidRDefault="00793DED" w:rsidP="00A030DC">
            <w:pPr>
              <w:pStyle w:val="CVMajor"/>
              <w:spacing w:line="276" w:lineRule="auto"/>
              <w:ind w:left="97"/>
              <w:jc w:val="both"/>
              <w:rPr>
                <w:rFonts w:ascii="Arial" w:hAnsi="Arial" w:cs="Arial"/>
                <w:b w:val="0"/>
                <w:sz w:val="20"/>
              </w:rPr>
            </w:pPr>
            <w:r w:rsidRPr="00731421">
              <w:rPr>
                <w:rFonts w:ascii="Arial" w:hAnsi="Arial" w:cs="Arial"/>
                <w:b w:val="0"/>
                <w:sz w:val="20"/>
              </w:rPr>
              <w:t>Membru al Senatului Societății Române de Anestezie Terapie Intensivă</w:t>
            </w:r>
          </w:p>
          <w:p w14:paraId="49CB30AA" w14:textId="77777777" w:rsidR="00C55757" w:rsidRPr="00731421" w:rsidRDefault="00EB2A6A" w:rsidP="00A030DC">
            <w:pPr>
              <w:pStyle w:val="CVMajor"/>
              <w:spacing w:line="276" w:lineRule="auto"/>
              <w:ind w:left="97"/>
              <w:jc w:val="both"/>
              <w:rPr>
                <w:rFonts w:ascii="Arial" w:hAnsi="Arial" w:cs="Arial"/>
                <w:b w:val="0"/>
                <w:sz w:val="20"/>
              </w:rPr>
            </w:pPr>
            <w:r w:rsidRPr="00731421">
              <w:rPr>
                <w:rFonts w:ascii="Arial" w:hAnsi="Arial" w:cs="Arial"/>
                <w:b w:val="0"/>
                <w:sz w:val="20"/>
              </w:rPr>
              <w:t xml:space="preserve">Membru </w:t>
            </w:r>
            <w:r w:rsidR="00CB205A" w:rsidRPr="00731421">
              <w:rPr>
                <w:rFonts w:ascii="Arial" w:hAnsi="Arial" w:cs="Arial"/>
                <w:b w:val="0"/>
                <w:sz w:val="20"/>
              </w:rPr>
              <w:t xml:space="preserve">fondator </w:t>
            </w:r>
            <w:r w:rsidRPr="00731421">
              <w:rPr>
                <w:rFonts w:ascii="Arial" w:hAnsi="Arial" w:cs="Arial"/>
                <w:b w:val="0"/>
                <w:sz w:val="20"/>
              </w:rPr>
              <w:t>al</w:t>
            </w:r>
            <w:r w:rsidR="009555E6" w:rsidRPr="00731421">
              <w:rPr>
                <w:rFonts w:ascii="Arial" w:hAnsi="Arial" w:cs="Arial"/>
                <w:b w:val="0"/>
                <w:sz w:val="20"/>
              </w:rPr>
              <w:t xml:space="preserve"> Aso</w:t>
            </w:r>
            <w:r w:rsidR="00257927" w:rsidRPr="00731421">
              <w:rPr>
                <w:rFonts w:ascii="Arial" w:hAnsi="Arial" w:cs="Arial"/>
                <w:b w:val="0"/>
                <w:sz w:val="20"/>
              </w:rPr>
              <w:t>ciației pentru Anestezie și Terapie Intensivă „Aurel Mogoșeanu” Timiș</w:t>
            </w:r>
            <w:r w:rsidR="009555E6" w:rsidRPr="00731421">
              <w:rPr>
                <w:rFonts w:ascii="Arial" w:hAnsi="Arial" w:cs="Arial"/>
                <w:b w:val="0"/>
                <w:sz w:val="20"/>
              </w:rPr>
              <w:t>oara</w:t>
            </w:r>
          </w:p>
          <w:p w14:paraId="1316BBF5" w14:textId="77777777" w:rsidR="00E77D92" w:rsidRPr="00731421" w:rsidRDefault="00E77D92" w:rsidP="00A030DC">
            <w:pPr>
              <w:pStyle w:val="CVMajor"/>
              <w:spacing w:line="276" w:lineRule="auto"/>
              <w:ind w:left="97"/>
              <w:jc w:val="both"/>
              <w:rPr>
                <w:rFonts w:ascii="Arial" w:hAnsi="Arial" w:cs="Arial"/>
                <w:b w:val="0"/>
                <w:sz w:val="20"/>
              </w:rPr>
            </w:pPr>
            <w:r w:rsidRPr="00731421">
              <w:rPr>
                <w:rFonts w:ascii="Arial" w:hAnsi="Arial" w:cs="Arial"/>
                <w:b w:val="0"/>
                <w:sz w:val="20"/>
              </w:rPr>
              <w:t>Membru fondator al ARAR – Asociația Română de Anestezie Regională</w:t>
            </w:r>
            <w:r w:rsidR="00793DED" w:rsidRPr="00731421">
              <w:rPr>
                <w:rFonts w:ascii="Arial" w:hAnsi="Arial" w:cs="Arial"/>
                <w:b w:val="0"/>
                <w:sz w:val="20"/>
              </w:rPr>
              <w:t xml:space="preserve"> cu sediul la </w:t>
            </w:r>
            <w:r w:rsidRPr="00731421">
              <w:rPr>
                <w:rFonts w:ascii="Arial" w:hAnsi="Arial" w:cs="Arial"/>
                <w:b w:val="0"/>
                <w:sz w:val="20"/>
              </w:rPr>
              <w:t xml:space="preserve"> Cluj Napoca</w:t>
            </w:r>
          </w:p>
          <w:p w14:paraId="6A356371" w14:textId="77777777" w:rsidR="00497AFE" w:rsidRPr="00731421" w:rsidRDefault="00793DED" w:rsidP="00A030DC">
            <w:pPr>
              <w:pStyle w:val="CVMajor"/>
              <w:spacing w:line="276" w:lineRule="auto"/>
              <w:ind w:left="97"/>
              <w:jc w:val="both"/>
              <w:rPr>
                <w:rFonts w:ascii="Arial" w:hAnsi="Arial" w:cs="Arial"/>
                <w:b w:val="0"/>
                <w:sz w:val="20"/>
              </w:rPr>
            </w:pPr>
            <w:r w:rsidRPr="00731421">
              <w:rPr>
                <w:rFonts w:ascii="Arial" w:hAnsi="Arial" w:cs="Arial"/>
                <w:b w:val="0"/>
                <w:sz w:val="20"/>
              </w:rPr>
              <w:t>Trezorier al ARAR – Asociația Română de Anestezie Regională</w:t>
            </w:r>
          </w:p>
          <w:p w14:paraId="1D34E428" w14:textId="77777777" w:rsidR="00C55757" w:rsidRPr="00731421" w:rsidRDefault="00C55757" w:rsidP="00C55757">
            <w:pPr>
              <w:pStyle w:val="CVMajor"/>
              <w:rPr>
                <w:rFonts w:ascii="Arial" w:hAnsi="Arial" w:cs="Arial"/>
                <w:b w:val="0"/>
                <w:sz w:val="20"/>
              </w:rPr>
            </w:pPr>
          </w:p>
        </w:tc>
      </w:tr>
      <w:tr w:rsidR="00D5417A" w14:paraId="69B0A36B" w14:textId="77777777" w:rsidTr="00000839">
        <w:trPr>
          <w:gridAfter w:val="1"/>
          <w:wAfter w:w="180" w:type="dxa"/>
          <w:cantSplit/>
        </w:trPr>
        <w:tc>
          <w:tcPr>
            <w:tcW w:w="1985" w:type="dxa"/>
          </w:tcPr>
          <w:p w14:paraId="5226BDF8" w14:textId="77777777" w:rsidR="00BA1DBC" w:rsidRPr="00F1485C" w:rsidRDefault="00BA1DBC" w:rsidP="00E77D92">
            <w:pPr>
              <w:pStyle w:val="CVHeading1"/>
              <w:spacing w:before="0"/>
              <w:ind w:left="0"/>
              <w:jc w:val="left"/>
              <w:rPr>
                <w:rFonts w:ascii="Arial" w:hAnsi="Arial" w:cs="Arial"/>
                <w:bCs/>
                <w:sz w:val="20"/>
              </w:rPr>
            </w:pPr>
            <w:r w:rsidRPr="00F1485C">
              <w:rPr>
                <w:rFonts w:ascii="Arial" w:hAnsi="Arial" w:cs="Arial"/>
                <w:bCs/>
                <w:sz w:val="20"/>
              </w:rPr>
              <w:t>Experienţa profesională</w:t>
            </w:r>
          </w:p>
          <w:p w14:paraId="3352BD31" w14:textId="77777777" w:rsidR="00E77D92" w:rsidRPr="00F1485C" w:rsidRDefault="00E77D92" w:rsidP="00E77D92">
            <w:pPr>
              <w:rPr>
                <w:rFonts w:ascii="Arial" w:hAnsi="Arial" w:cs="Arial"/>
                <w:b/>
                <w:bCs/>
              </w:rPr>
            </w:pPr>
          </w:p>
          <w:p w14:paraId="0830E270" w14:textId="77777777" w:rsidR="00E77D92" w:rsidRPr="00F1485C" w:rsidRDefault="00E77D92" w:rsidP="00E77D92">
            <w:pPr>
              <w:rPr>
                <w:rFonts w:ascii="Arial" w:hAnsi="Arial" w:cs="Arial"/>
                <w:b/>
                <w:bCs/>
              </w:rPr>
            </w:pPr>
          </w:p>
          <w:p w14:paraId="566B89CD" w14:textId="77777777" w:rsidR="00E77D92" w:rsidRPr="00F1485C" w:rsidRDefault="00E77D92" w:rsidP="00E77D92">
            <w:pPr>
              <w:rPr>
                <w:rFonts w:ascii="Arial" w:hAnsi="Arial" w:cs="Arial"/>
                <w:b/>
                <w:bCs/>
              </w:rPr>
            </w:pPr>
          </w:p>
          <w:p w14:paraId="76925044" w14:textId="77777777" w:rsidR="00E77D92" w:rsidRPr="00F1485C" w:rsidRDefault="00E77D92" w:rsidP="00E77D92">
            <w:pPr>
              <w:rPr>
                <w:rFonts w:ascii="Arial" w:hAnsi="Arial" w:cs="Arial"/>
                <w:b/>
                <w:bCs/>
              </w:rPr>
            </w:pPr>
          </w:p>
          <w:p w14:paraId="661E35E4" w14:textId="77777777" w:rsidR="00E77D92" w:rsidRPr="00F1485C" w:rsidRDefault="00E77D92" w:rsidP="00E77D92">
            <w:pPr>
              <w:rPr>
                <w:rFonts w:ascii="Arial" w:hAnsi="Arial" w:cs="Arial"/>
                <w:b/>
                <w:bCs/>
              </w:rPr>
            </w:pPr>
          </w:p>
          <w:p w14:paraId="300648F7" w14:textId="77777777" w:rsidR="00E77D92" w:rsidRPr="00F1485C" w:rsidRDefault="00E77D92" w:rsidP="00E77D92">
            <w:pPr>
              <w:rPr>
                <w:rFonts w:ascii="Arial" w:hAnsi="Arial" w:cs="Arial"/>
                <w:b/>
                <w:bCs/>
              </w:rPr>
            </w:pPr>
          </w:p>
          <w:p w14:paraId="7C29FD19" w14:textId="77777777" w:rsidR="00E77D92" w:rsidRPr="00F1485C" w:rsidRDefault="00E77D92" w:rsidP="00E77D92">
            <w:pPr>
              <w:rPr>
                <w:rFonts w:ascii="Arial" w:hAnsi="Arial" w:cs="Arial"/>
                <w:b/>
                <w:bCs/>
              </w:rPr>
            </w:pPr>
          </w:p>
          <w:p w14:paraId="71DFB252" w14:textId="77777777" w:rsidR="00E77D92" w:rsidRPr="00F1485C" w:rsidRDefault="00E77D92" w:rsidP="00E77D92">
            <w:pPr>
              <w:rPr>
                <w:rFonts w:ascii="Arial" w:hAnsi="Arial" w:cs="Arial"/>
                <w:b/>
                <w:bCs/>
              </w:rPr>
            </w:pPr>
          </w:p>
          <w:p w14:paraId="2DC8F8F0" w14:textId="77777777" w:rsidR="00E77D92" w:rsidRPr="00F1485C" w:rsidRDefault="00E77D92" w:rsidP="00E77D92">
            <w:pPr>
              <w:rPr>
                <w:rFonts w:ascii="Arial" w:hAnsi="Arial" w:cs="Arial"/>
                <w:b/>
                <w:bCs/>
              </w:rPr>
            </w:pPr>
          </w:p>
          <w:p w14:paraId="1202E07D" w14:textId="77777777" w:rsidR="00E77D92" w:rsidRPr="00F1485C" w:rsidRDefault="00E77D92" w:rsidP="00E77D92">
            <w:pPr>
              <w:rPr>
                <w:rFonts w:ascii="Arial" w:hAnsi="Arial" w:cs="Arial"/>
                <w:b/>
                <w:bCs/>
              </w:rPr>
            </w:pPr>
          </w:p>
          <w:p w14:paraId="136AD1F6" w14:textId="77777777" w:rsidR="00E77D92" w:rsidRPr="00F1485C" w:rsidRDefault="00E77D92" w:rsidP="00E77D92">
            <w:pPr>
              <w:rPr>
                <w:rFonts w:ascii="Arial" w:hAnsi="Arial" w:cs="Arial"/>
                <w:b/>
                <w:bCs/>
              </w:rPr>
            </w:pPr>
          </w:p>
          <w:p w14:paraId="040586D7" w14:textId="77777777" w:rsidR="001062D1" w:rsidRPr="00F1485C" w:rsidRDefault="001062D1" w:rsidP="00E77D92">
            <w:pPr>
              <w:rPr>
                <w:rFonts w:ascii="Arial" w:hAnsi="Arial" w:cs="Arial"/>
                <w:b/>
                <w:bCs/>
              </w:rPr>
            </w:pPr>
          </w:p>
          <w:p w14:paraId="6312899F" w14:textId="77777777" w:rsidR="001062D1" w:rsidRPr="00F1485C" w:rsidRDefault="001062D1" w:rsidP="00E77D92">
            <w:pPr>
              <w:rPr>
                <w:rFonts w:ascii="Arial" w:hAnsi="Arial" w:cs="Arial"/>
                <w:b/>
                <w:bCs/>
              </w:rPr>
            </w:pPr>
          </w:p>
          <w:p w14:paraId="59367659" w14:textId="77777777" w:rsidR="00F1485C" w:rsidRDefault="00E77D92" w:rsidP="00E77D92">
            <w:pPr>
              <w:rPr>
                <w:rFonts w:ascii="Arial" w:hAnsi="Arial" w:cs="Arial"/>
                <w:b/>
                <w:bCs/>
              </w:rPr>
            </w:pPr>
            <w:r w:rsidRPr="00F1485C">
              <w:rPr>
                <w:rFonts w:ascii="Arial" w:hAnsi="Arial" w:cs="Arial"/>
                <w:b/>
                <w:bCs/>
              </w:rPr>
              <w:t xml:space="preserve"> </w:t>
            </w:r>
          </w:p>
          <w:p w14:paraId="19670927" w14:textId="77777777" w:rsidR="00F1485C" w:rsidRDefault="00F1485C" w:rsidP="00E77D92">
            <w:pPr>
              <w:rPr>
                <w:rFonts w:ascii="Arial" w:hAnsi="Arial" w:cs="Arial"/>
                <w:b/>
                <w:bCs/>
              </w:rPr>
            </w:pPr>
          </w:p>
          <w:p w14:paraId="20D6E853" w14:textId="77777777" w:rsidR="00F1485C" w:rsidRDefault="00F1485C" w:rsidP="00E77D92">
            <w:pPr>
              <w:rPr>
                <w:rFonts w:ascii="Arial" w:hAnsi="Arial" w:cs="Arial"/>
                <w:b/>
                <w:bCs/>
              </w:rPr>
            </w:pPr>
          </w:p>
          <w:p w14:paraId="6F9B72BE" w14:textId="77777777" w:rsidR="00F1485C" w:rsidRDefault="00F1485C" w:rsidP="00E77D92">
            <w:pPr>
              <w:rPr>
                <w:rFonts w:ascii="Arial" w:hAnsi="Arial" w:cs="Arial"/>
                <w:b/>
                <w:bCs/>
              </w:rPr>
            </w:pPr>
          </w:p>
          <w:p w14:paraId="398DE4E0" w14:textId="77777777" w:rsidR="00E77D92" w:rsidRPr="00F1485C" w:rsidRDefault="00E77D92" w:rsidP="00E77D92">
            <w:pPr>
              <w:rPr>
                <w:rFonts w:ascii="Arial" w:hAnsi="Arial" w:cs="Arial"/>
                <w:b/>
                <w:bCs/>
              </w:rPr>
            </w:pPr>
            <w:r w:rsidRPr="00F1485C">
              <w:rPr>
                <w:rFonts w:ascii="Arial" w:hAnsi="Arial" w:cs="Arial"/>
                <w:b/>
                <w:bCs/>
              </w:rPr>
              <w:t>Experienţa profesională didactică</w:t>
            </w:r>
          </w:p>
        </w:tc>
        <w:tc>
          <w:tcPr>
            <w:tcW w:w="8607" w:type="dxa"/>
            <w:gridSpan w:val="3"/>
          </w:tcPr>
          <w:p w14:paraId="139236FA" w14:textId="77777777" w:rsidR="00EB2A6A" w:rsidRPr="005C28E8" w:rsidRDefault="00536178" w:rsidP="005C28E8">
            <w:pPr>
              <w:ind w:left="280"/>
              <w:rPr>
                <w:rFonts w:ascii="Arial" w:hAnsi="Arial" w:cs="Arial"/>
              </w:rPr>
            </w:pPr>
            <w:r w:rsidRPr="005C28E8">
              <w:rPr>
                <w:rFonts w:ascii="Arial" w:hAnsi="Arial" w:cs="Arial"/>
              </w:rPr>
              <w:t>1974-1982</w:t>
            </w:r>
            <w:r w:rsidR="00EB2A6A" w:rsidRPr="005C28E8">
              <w:rPr>
                <w:rFonts w:ascii="Arial" w:hAnsi="Arial" w:cs="Arial"/>
              </w:rPr>
              <w:t xml:space="preserve">: Şcoala Generală Nr. </w:t>
            </w:r>
            <w:r w:rsidR="0021039F" w:rsidRPr="005C28E8">
              <w:rPr>
                <w:rFonts w:ascii="Arial" w:hAnsi="Arial" w:cs="Arial"/>
              </w:rPr>
              <w:t>29 Timisoara</w:t>
            </w:r>
          </w:p>
          <w:p w14:paraId="6B53C0E0" w14:textId="77777777" w:rsidR="0021039F" w:rsidRPr="005C28E8" w:rsidRDefault="0021039F" w:rsidP="005C28E8">
            <w:pPr>
              <w:ind w:left="280"/>
              <w:rPr>
                <w:rFonts w:ascii="Arial" w:hAnsi="Arial" w:cs="Arial"/>
              </w:rPr>
            </w:pPr>
            <w:r w:rsidRPr="005C28E8">
              <w:rPr>
                <w:rFonts w:ascii="Arial" w:hAnsi="Arial" w:cs="Arial"/>
              </w:rPr>
              <w:t>1982 -1986</w:t>
            </w:r>
            <w:r w:rsidR="00EB2A6A" w:rsidRPr="005C28E8">
              <w:rPr>
                <w:rFonts w:ascii="Arial" w:hAnsi="Arial" w:cs="Arial"/>
              </w:rPr>
              <w:t xml:space="preserve">: Liceul </w:t>
            </w:r>
            <w:r w:rsidRPr="005C28E8">
              <w:rPr>
                <w:rFonts w:ascii="Arial" w:hAnsi="Arial" w:cs="Arial"/>
              </w:rPr>
              <w:t>Sanitar Timisoara</w:t>
            </w:r>
          </w:p>
          <w:p w14:paraId="071B4A17" w14:textId="77777777" w:rsidR="0094207E" w:rsidRPr="005C28E8" w:rsidRDefault="0094207E" w:rsidP="005C28E8">
            <w:pPr>
              <w:ind w:left="280"/>
              <w:rPr>
                <w:rFonts w:ascii="Arial" w:hAnsi="Arial" w:cs="Arial"/>
              </w:rPr>
            </w:pPr>
            <w:r w:rsidRPr="005C28E8">
              <w:rPr>
                <w:rFonts w:ascii="Arial" w:hAnsi="Arial" w:cs="Arial"/>
              </w:rPr>
              <w:t>1986 – 1996 asistent medical, clinica ATI, Spitalul Clinic Judeţean nr. 1 Timişoara</w:t>
            </w:r>
          </w:p>
          <w:p w14:paraId="3CF5F972" w14:textId="77777777" w:rsidR="0094207E" w:rsidRPr="005C28E8" w:rsidRDefault="0094207E" w:rsidP="005C28E8">
            <w:pPr>
              <w:ind w:left="280"/>
              <w:rPr>
                <w:rFonts w:ascii="Arial" w:hAnsi="Arial" w:cs="Arial"/>
              </w:rPr>
            </w:pPr>
            <w:r w:rsidRPr="005C28E8">
              <w:rPr>
                <w:rFonts w:ascii="Arial" w:hAnsi="Arial" w:cs="Arial"/>
              </w:rPr>
              <w:t xml:space="preserve"> </w:t>
            </w:r>
          </w:p>
          <w:p w14:paraId="436F60E2" w14:textId="77777777" w:rsidR="0021039F" w:rsidRPr="005C28E8" w:rsidRDefault="0021039F" w:rsidP="005C28E8">
            <w:pPr>
              <w:ind w:left="280"/>
              <w:rPr>
                <w:rFonts w:ascii="Arial" w:hAnsi="Arial" w:cs="Arial"/>
              </w:rPr>
            </w:pPr>
            <w:r w:rsidRPr="005C28E8">
              <w:rPr>
                <w:rFonts w:ascii="Arial" w:hAnsi="Arial" w:cs="Arial"/>
              </w:rPr>
              <w:t>1991 -1997</w:t>
            </w:r>
            <w:r w:rsidR="00EB2A6A" w:rsidRPr="005C28E8">
              <w:rPr>
                <w:rFonts w:ascii="Arial" w:hAnsi="Arial" w:cs="Arial"/>
              </w:rPr>
              <w:t>: Universitatea de Medicină şi Farmacie Timişoara, Facultatea de Medicină.</w:t>
            </w:r>
          </w:p>
          <w:p w14:paraId="22E4891B" w14:textId="77777777" w:rsidR="001062D1" w:rsidRPr="005C28E8" w:rsidRDefault="001062D1" w:rsidP="005C28E8">
            <w:pPr>
              <w:ind w:left="280"/>
              <w:rPr>
                <w:rFonts w:ascii="Arial" w:hAnsi="Arial" w:cs="Arial"/>
              </w:rPr>
            </w:pPr>
          </w:p>
          <w:p w14:paraId="346CA3D5" w14:textId="77777777" w:rsidR="00EB2A6A" w:rsidRPr="005C28E8" w:rsidRDefault="0021039F" w:rsidP="005C28E8">
            <w:pPr>
              <w:ind w:left="280"/>
              <w:rPr>
                <w:rFonts w:ascii="Arial" w:hAnsi="Arial" w:cs="Arial"/>
              </w:rPr>
            </w:pPr>
            <w:r w:rsidRPr="005C28E8">
              <w:rPr>
                <w:rFonts w:ascii="Arial" w:hAnsi="Arial" w:cs="Arial"/>
              </w:rPr>
              <w:t xml:space="preserve">1998 – 1999: medic stagiar </w:t>
            </w:r>
            <w:r w:rsidR="00EB2A6A" w:rsidRPr="005C28E8">
              <w:rPr>
                <w:rFonts w:ascii="Arial" w:hAnsi="Arial" w:cs="Arial"/>
              </w:rPr>
              <w:t>, Spitalul Clinic Judeţean nr. 1 Timişoara</w:t>
            </w:r>
          </w:p>
          <w:p w14:paraId="46D5DFBF" w14:textId="77777777" w:rsidR="00EB2A6A" w:rsidRPr="005C28E8" w:rsidRDefault="0094207E" w:rsidP="005C28E8">
            <w:pPr>
              <w:ind w:left="280"/>
              <w:rPr>
                <w:rFonts w:ascii="Arial" w:hAnsi="Arial" w:cs="Arial"/>
              </w:rPr>
            </w:pPr>
            <w:r w:rsidRPr="005C28E8">
              <w:rPr>
                <w:rFonts w:ascii="Arial" w:hAnsi="Arial" w:cs="Arial"/>
              </w:rPr>
              <w:t xml:space="preserve"> </w:t>
            </w:r>
            <w:r w:rsidR="003A6307" w:rsidRPr="005C28E8">
              <w:rPr>
                <w:rFonts w:ascii="Arial" w:hAnsi="Arial" w:cs="Arial"/>
              </w:rPr>
              <w:t>2001</w:t>
            </w:r>
            <w:r w:rsidR="00EB2A6A" w:rsidRPr="005C28E8">
              <w:rPr>
                <w:rFonts w:ascii="Arial" w:hAnsi="Arial" w:cs="Arial"/>
              </w:rPr>
              <w:t xml:space="preserve"> – 200</w:t>
            </w:r>
            <w:r w:rsidR="0021039F" w:rsidRPr="005C28E8">
              <w:rPr>
                <w:rFonts w:ascii="Arial" w:hAnsi="Arial" w:cs="Arial"/>
              </w:rPr>
              <w:t>5</w:t>
            </w:r>
            <w:r w:rsidR="00EB2A6A" w:rsidRPr="005C28E8">
              <w:rPr>
                <w:rFonts w:ascii="Arial" w:hAnsi="Arial" w:cs="Arial"/>
              </w:rPr>
              <w:t>: medic rezident Anestezie şi Terapie Intensivă</w:t>
            </w:r>
          </w:p>
          <w:p w14:paraId="15F5732A" w14:textId="77777777" w:rsidR="00EB2A6A" w:rsidRPr="005C28E8" w:rsidRDefault="0094207E" w:rsidP="005C28E8">
            <w:pPr>
              <w:ind w:left="280"/>
              <w:rPr>
                <w:rFonts w:ascii="Arial" w:hAnsi="Arial" w:cs="Arial"/>
              </w:rPr>
            </w:pPr>
            <w:r w:rsidRPr="005C28E8">
              <w:rPr>
                <w:rFonts w:ascii="Arial" w:hAnsi="Arial" w:cs="Arial"/>
              </w:rPr>
              <w:t xml:space="preserve"> </w:t>
            </w:r>
            <w:r w:rsidR="00EB2A6A" w:rsidRPr="005C28E8">
              <w:rPr>
                <w:rFonts w:ascii="Arial" w:hAnsi="Arial" w:cs="Arial"/>
              </w:rPr>
              <w:t>octombrie 200</w:t>
            </w:r>
            <w:r w:rsidR="0021039F" w:rsidRPr="005C28E8">
              <w:rPr>
                <w:rFonts w:ascii="Arial" w:hAnsi="Arial" w:cs="Arial"/>
              </w:rPr>
              <w:t>5</w:t>
            </w:r>
            <w:r w:rsidR="00EB2A6A" w:rsidRPr="005C28E8">
              <w:rPr>
                <w:rFonts w:ascii="Arial" w:hAnsi="Arial" w:cs="Arial"/>
              </w:rPr>
              <w:t>: examen de specialitate în specialitatea Anestezie şi Terapie I</w:t>
            </w:r>
            <w:r w:rsidR="00536178" w:rsidRPr="005C28E8">
              <w:rPr>
                <w:rFonts w:ascii="Arial" w:hAnsi="Arial" w:cs="Arial"/>
              </w:rPr>
              <w:t>ntensivă</w:t>
            </w:r>
          </w:p>
          <w:p w14:paraId="044FBE65" w14:textId="77777777" w:rsidR="001062D1" w:rsidRPr="005C28E8" w:rsidRDefault="001062D1" w:rsidP="005C28E8">
            <w:pPr>
              <w:ind w:left="280"/>
              <w:rPr>
                <w:rFonts w:ascii="Arial" w:hAnsi="Arial" w:cs="Arial"/>
              </w:rPr>
            </w:pPr>
          </w:p>
          <w:p w14:paraId="0247DBA6" w14:textId="77777777" w:rsidR="0021039F" w:rsidRPr="005C28E8" w:rsidRDefault="00027EEF" w:rsidP="005C28E8">
            <w:pPr>
              <w:ind w:left="280"/>
              <w:rPr>
                <w:rFonts w:ascii="Arial" w:hAnsi="Arial" w:cs="Arial"/>
              </w:rPr>
            </w:pPr>
            <w:r w:rsidRPr="005C28E8">
              <w:rPr>
                <w:rFonts w:ascii="Arial" w:hAnsi="Arial" w:cs="Arial"/>
              </w:rPr>
              <w:t xml:space="preserve"> </w:t>
            </w:r>
            <w:r w:rsidR="00E45FFE" w:rsidRPr="005C28E8">
              <w:rPr>
                <w:rFonts w:ascii="Arial" w:hAnsi="Arial" w:cs="Arial"/>
              </w:rPr>
              <w:t xml:space="preserve">2005- 2009 : medic specialist </w:t>
            </w:r>
            <w:r w:rsidR="0021039F" w:rsidRPr="005C28E8">
              <w:rPr>
                <w:rFonts w:ascii="Arial" w:hAnsi="Arial" w:cs="Arial"/>
              </w:rPr>
              <w:t>Anestezie şi Terapie Intensivă, prin Ordinul Ministerului</w:t>
            </w:r>
            <w:r w:rsidR="0094207E" w:rsidRPr="005C28E8">
              <w:rPr>
                <w:rFonts w:ascii="Arial" w:hAnsi="Arial" w:cs="Arial"/>
              </w:rPr>
              <w:t xml:space="preserve"> </w:t>
            </w:r>
            <w:r w:rsidR="0021039F" w:rsidRPr="005C28E8">
              <w:rPr>
                <w:rFonts w:ascii="Arial" w:hAnsi="Arial" w:cs="Arial"/>
              </w:rPr>
              <w:t>Sănătăţii Publice</w:t>
            </w:r>
          </w:p>
          <w:p w14:paraId="19C21033" w14:textId="77777777" w:rsidR="00F1485C" w:rsidRPr="005C28E8" w:rsidRDefault="00F1485C" w:rsidP="005C28E8">
            <w:pPr>
              <w:ind w:left="280"/>
              <w:rPr>
                <w:rFonts w:ascii="Arial" w:hAnsi="Arial" w:cs="Arial"/>
              </w:rPr>
            </w:pPr>
          </w:p>
          <w:p w14:paraId="44F44467" w14:textId="77777777" w:rsidR="0008351B" w:rsidRPr="005C28E8" w:rsidRDefault="0094207E" w:rsidP="005C28E8">
            <w:pPr>
              <w:ind w:left="280"/>
              <w:rPr>
                <w:rFonts w:ascii="Arial" w:hAnsi="Arial" w:cs="Arial"/>
              </w:rPr>
            </w:pPr>
            <w:r w:rsidRPr="005C28E8">
              <w:rPr>
                <w:rFonts w:ascii="Arial" w:hAnsi="Arial" w:cs="Arial"/>
              </w:rPr>
              <w:t xml:space="preserve"> </w:t>
            </w:r>
            <w:r w:rsidR="00EB2A6A" w:rsidRPr="005C28E8">
              <w:rPr>
                <w:rFonts w:ascii="Arial" w:hAnsi="Arial" w:cs="Arial"/>
              </w:rPr>
              <w:t>ianuarie</w:t>
            </w:r>
            <w:r w:rsidR="0021039F" w:rsidRPr="005C28E8">
              <w:rPr>
                <w:rFonts w:ascii="Arial" w:hAnsi="Arial" w:cs="Arial"/>
              </w:rPr>
              <w:t xml:space="preserve"> 2009</w:t>
            </w:r>
            <w:r w:rsidR="00EB2A6A" w:rsidRPr="005C28E8">
              <w:rPr>
                <w:rFonts w:ascii="Arial" w:hAnsi="Arial" w:cs="Arial"/>
              </w:rPr>
              <w:t xml:space="preserve"> – prezent : </w:t>
            </w:r>
            <w:r w:rsidR="00EB2A6A" w:rsidRPr="005C28E8">
              <w:rPr>
                <w:rFonts w:ascii="Arial" w:hAnsi="Arial" w:cs="Arial"/>
                <w:b/>
                <w:bCs/>
              </w:rPr>
              <w:t xml:space="preserve">medic </w:t>
            </w:r>
            <w:r w:rsidR="0021039F" w:rsidRPr="005C28E8">
              <w:rPr>
                <w:rFonts w:ascii="Arial" w:hAnsi="Arial" w:cs="Arial"/>
                <w:b/>
                <w:bCs/>
              </w:rPr>
              <w:t>primar</w:t>
            </w:r>
            <w:r w:rsidR="00497AFE" w:rsidRPr="005C28E8">
              <w:rPr>
                <w:rFonts w:ascii="Arial" w:hAnsi="Arial" w:cs="Arial"/>
                <w:b/>
                <w:bCs/>
              </w:rPr>
              <w:t xml:space="preserve"> </w:t>
            </w:r>
            <w:r w:rsidR="00EB2A6A" w:rsidRPr="005C28E8">
              <w:rPr>
                <w:rFonts w:ascii="Arial" w:hAnsi="Arial" w:cs="Arial"/>
                <w:b/>
                <w:bCs/>
              </w:rPr>
              <w:t>Anestezie şi Terapie Intensivă</w:t>
            </w:r>
            <w:r w:rsidR="00EB2A6A" w:rsidRPr="005C28E8">
              <w:rPr>
                <w:rFonts w:ascii="Arial" w:hAnsi="Arial" w:cs="Arial"/>
              </w:rPr>
              <w:t>, prin Ordinul Ministerului Sănătă</w:t>
            </w:r>
            <w:r w:rsidR="00536178" w:rsidRPr="005C28E8">
              <w:rPr>
                <w:rFonts w:ascii="Arial" w:hAnsi="Arial" w:cs="Arial"/>
              </w:rPr>
              <w:t xml:space="preserve">ţii Publice </w:t>
            </w:r>
          </w:p>
          <w:p w14:paraId="69F10605" w14:textId="77777777" w:rsidR="0094207E" w:rsidRPr="005C28E8" w:rsidRDefault="0094207E" w:rsidP="005C28E8">
            <w:pPr>
              <w:ind w:left="280"/>
              <w:rPr>
                <w:rFonts w:ascii="Arial" w:hAnsi="Arial" w:cs="Arial"/>
              </w:rPr>
            </w:pPr>
            <w:r w:rsidRPr="005C28E8">
              <w:rPr>
                <w:rFonts w:ascii="Arial" w:hAnsi="Arial" w:cs="Arial"/>
              </w:rPr>
              <w:t xml:space="preserve"> </w:t>
            </w:r>
          </w:p>
          <w:p w14:paraId="5E80EF84" w14:textId="77777777" w:rsidR="0008351B" w:rsidRPr="005C28E8" w:rsidRDefault="0094207E" w:rsidP="005C28E8">
            <w:pPr>
              <w:ind w:left="280"/>
              <w:rPr>
                <w:rFonts w:ascii="Arial" w:hAnsi="Arial" w:cs="Arial"/>
              </w:rPr>
            </w:pPr>
            <w:r w:rsidRPr="005C28E8">
              <w:rPr>
                <w:rFonts w:ascii="Arial" w:hAnsi="Arial" w:cs="Arial"/>
              </w:rPr>
              <w:t xml:space="preserve"> </w:t>
            </w:r>
            <w:r w:rsidR="00EB2A6A" w:rsidRPr="005C28E8">
              <w:rPr>
                <w:rFonts w:ascii="Arial" w:hAnsi="Arial" w:cs="Arial"/>
              </w:rPr>
              <w:t>i</w:t>
            </w:r>
            <w:r w:rsidR="0008351B" w:rsidRPr="005C28E8">
              <w:rPr>
                <w:rFonts w:ascii="Arial" w:hAnsi="Arial" w:cs="Arial"/>
              </w:rPr>
              <w:t>anuarie 1999: concurs pe post de preparator, disciplina Anestezie şi Terapie Intensivă</w:t>
            </w:r>
          </w:p>
          <w:p w14:paraId="137184E8" w14:textId="77777777" w:rsidR="005C28E8" w:rsidRDefault="005C28E8" w:rsidP="005C28E8">
            <w:pPr>
              <w:ind w:left="280"/>
              <w:rPr>
                <w:rFonts w:ascii="Arial" w:hAnsi="Arial" w:cs="Arial"/>
              </w:rPr>
            </w:pPr>
          </w:p>
          <w:p w14:paraId="0504659E" w14:textId="77777777" w:rsidR="0008351B" w:rsidRPr="005C28E8" w:rsidRDefault="0094207E" w:rsidP="005C28E8">
            <w:pPr>
              <w:ind w:left="280"/>
              <w:rPr>
                <w:rFonts w:ascii="Arial" w:hAnsi="Arial" w:cs="Arial"/>
              </w:rPr>
            </w:pPr>
            <w:r w:rsidRPr="005C28E8">
              <w:rPr>
                <w:rFonts w:ascii="Arial" w:hAnsi="Arial" w:cs="Arial"/>
              </w:rPr>
              <w:t xml:space="preserve"> </w:t>
            </w:r>
            <w:r w:rsidR="0008351B" w:rsidRPr="005C28E8">
              <w:rPr>
                <w:rFonts w:ascii="Arial" w:hAnsi="Arial" w:cs="Arial"/>
              </w:rPr>
              <w:t xml:space="preserve">februarie 1999 – feb.2002: preparator universitar Disciplina Anestezie şi Terapie Intensivă, U.M.F. </w:t>
            </w:r>
            <w:r w:rsidR="00E77D92" w:rsidRPr="005C28E8">
              <w:rPr>
                <w:rFonts w:ascii="Arial" w:hAnsi="Arial" w:cs="Arial"/>
              </w:rPr>
              <w:t xml:space="preserve">  </w:t>
            </w:r>
            <w:r w:rsidR="0008351B" w:rsidRPr="005C28E8">
              <w:rPr>
                <w:rFonts w:ascii="Arial" w:hAnsi="Arial" w:cs="Arial"/>
              </w:rPr>
              <w:t xml:space="preserve">„Victor </w:t>
            </w:r>
            <w:r w:rsidRPr="005C28E8">
              <w:rPr>
                <w:rFonts w:ascii="Arial" w:hAnsi="Arial" w:cs="Arial"/>
              </w:rPr>
              <w:t xml:space="preserve"> </w:t>
            </w:r>
            <w:r w:rsidR="0008351B" w:rsidRPr="005C28E8">
              <w:rPr>
                <w:rFonts w:ascii="Arial" w:hAnsi="Arial" w:cs="Arial"/>
              </w:rPr>
              <w:t>Babeş” Timişoara</w:t>
            </w:r>
          </w:p>
          <w:p w14:paraId="14BB0DC2" w14:textId="77777777" w:rsidR="005C28E8" w:rsidRDefault="005C28E8" w:rsidP="005C28E8">
            <w:pPr>
              <w:ind w:left="280"/>
              <w:rPr>
                <w:rFonts w:ascii="Arial" w:hAnsi="Arial" w:cs="Arial"/>
              </w:rPr>
            </w:pPr>
          </w:p>
          <w:p w14:paraId="670B7728" w14:textId="77777777" w:rsidR="00EB2A6A" w:rsidRPr="005C28E8" w:rsidRDefault="0008351B" w:rsidP="005C28E8">
            <w:pPr>
              <w:ind w:left="280"/>
              <w:rPr>
                <w:rFonts w:ascii="Arial" w:hAnsi="Arial" w:cs="Arial"/>
              </w:rPr>
            </w:pPr>
            <w:r w:rsidRPr="005C28E8">
              <w:rPr>
                <w:rFonts w:ascii="Arial" w:hAnsi="Arial" w:cs="Arial"/>
              </w:rPr>
              <w:t>i</w:t>
            </w:r>
            <w:r w:rsidR="00EB2A6A" w:rsidRPr="005C28E8">
              <w:rPr>
                <w:rFonts w:ascii="Arial" w:hAnsi="Arial" w:cs="Arial"/>
              </w:rPr>
              <w:t>anuarie 200</w:t>
            </w:r>
            <w:r w:rsidR="0021039F" w:rsidRPr="005C28E8">
              <w:rPr>
                <w:rFonts w:ascii="Arial" w:hAnsi="Arial" w:cs="Arial"/>
              </w:rPr>
              <w:t>2</w:t>
            </w:r>
            <w:r w:rsidR="00EB2A6A" w:rsidRPr="005C28E8">
              <w:rPr>
                <w:rFonts w:ascii="Arial" w:hAnsi="Arial" w:cs="Arial"/>
              </w:rPr>
              <w:t xml:space="preserve">: concurs pe post de asistent universitar, disciplina Anestezie şi Terapie Intensivă, U.M.F. </w:t>
            </w:r>
            <w:r w:rsidR="00E77D92" w:rsidRPr="005C28E8">
              <w:rPr>
                <w:rFonts w:ascii="Arial" w:hAnsi="Arial" w:cs="Arial"/>
              </w:rPr>
              <w:t xml:space="preserve"> </w:t>
            </w:r>
            <w:r w:rsidR="00EB2A6A" w:rsidRPr="005C28E8">
              <w:rPr>
                <w:rFonts w:ascii="Arial" w:hAnsi="Arial" w:cs="Arial"/>
              </w:rPr>
              <w:t>„Victor Babeş” Timişoara</w:t>
            </w:r>
          </w:p>
          <w:p w14:paraId="3DE735C3" w14:textId="77777777" w:rsidR="005C28E8" w:rsidRDefault="00027EEF" w:rsidP="005C28E8">
            <w:pPr>
              <w:rPr>
                <w:rFonts w:ascii="Arial" w:hAnsi="Arial" w:cs="Arial"/>
              </w:rPr>
            </w:pPr>
            <w:r w:rsidRPr="005C28E8">
              <w:rPr>
                <w:rFonts w:ascii="Arial" w:hAnsi="Arial" w:cs="Arial"/>
              </w:rPr>
              <w:t xml:space="preserve">    </w:t>
            </w:r>
          </w:p>
          <w:p w14:paraId="6A0659D2" w14:textId="77777777" w:rsidR="0008351B" w:rsidRPr="005C28E8" w:rsidRDefault="005C28E8" w:rsidP="005C28E8">
            <w:pPr>
              <w:rPr>
                <w:rFonts w:ascii="Arial" w:hAnsi="Arial" w:cs="Arial"/>
              </w:rPr>
            </w:pPr>
            <w:r>
              <w:rPr>
                <w:rFonts w:ascii="Arial" w:hAnsi="Arial" w:cs="Arial"/>
              </w:rPr>
              <w:t xml:space="preserve">     </w:t>
            </w:r>
            <w:r w:rsidR="00027EEF" w:rsidRPr="005C28E8">
              <w:rPr>
                <w:rFonts w:ascii="Arial" w:hAnsi="Arial" w:cs="Arial"/>
              </w:rPr>
              <w:t xml:space="preserve"> </w:t>
            </w:r>
            <w:r w:rsidR="00465E99" w:rsidRPr="005C28E8">
              <w:rPr>
                <w:rFonts w:ascii="Arial" w:hAnsi="Arial" w:cs="Arial"/>
              </w:rPr>
              <w:t>februarie 2002 – iulie.2017</w:t>
            </w:r>
            <w:r w:rsidR="0008351B" w:rsidRPr="005C28E8">
              <w:rPr>
                <w:rFonts w:ascii="Arial" w:hAnsi="Arial" w:cs="Arial"/>
              </w:rPr>
              <w:t xml:space="preserve"> : asistent universitar, disciplina Anestezie şi Terapie </w:t>
            </w:r>
            <w:r>
              <w:rPr>
                <w:rFonts w:ascii="Arial" w:hAnsi="Arial" w:cs="Arial"/>
              </w:rPr>
              <w:t xml:space="preserve">     </w:t>
            </w:r>
            <w:r>
              <w:rPr>
                <w:rFonts w:ascii="Arial" w:hAnsi="Arial" w:cs="Arial"/>
              </w:rPr>
              <w:br/>
              <w:t xml:space="preserve">     </w:t>
            </w:r>
            <w:r w:rsidR="0008351B" w:rsidRPr="005C28E8">
              <w:rPr>
                <w:rFonts w:ascii="Arial" w:hAnsi="Arial" w:cs="Arial"/>
              </w:rPr>
              <w:t>Intensivă, U.M.F</w:t>
            </w:r>
            <w:r w:rsidR="00027EEF" w:rsidRPr="005C28E8">
              <w:rPr>
                <w:rFonts w:ascii="Arial" w:hAnsi="Arial" w:cs="Arial"/>
              </w:rPr>
              <w:t xml:space="preserve"> </w:t>
            </w:r>
            <w:r w:rsidR="0008351B" w:rsidRPr="005C28E8">
              <w:rPr>
                <w:rFonts w:ascii="Arial" w:hAnsi="Arial" w:cs="Arial"/>
              </w:rPr>
              <w:t xml:space="preserve">.Victor </w:t>
            </w:r>
            <w:r w:rsidR="00E77D92" w:rsidRPr="005C28E8">
              <w:rPr>
                <w:rFonts w:ascii="Arial" w:hAnsi="Arial" w:cs="Arial"/>
              </w:rPr>
              <w:t xml:space="preserve"> </w:t>
            </w:r>
            <w:r w:rsidR="00027EEF" w:rsidRPr="005C28E8">
              <w:rPr>
                <w:rFonts w:ascii="Arial" w:hAnsi="Arial" w:cs="Arial"/>
              </w:rPr>
              <w:t xml:space="preserve">  </w:t>
            </w:r>
            <w:r w:rsidR="0008351B" w:rsidRPr="005C28E8">
              <w:rPr>
                <w:rFonts w:ascii="Arial" w:hAnsi="Arial" w:cs="Arial"/>
              </w:rPr>
              <w:t>Babeş” Timişoara</w:t>
            </w:r>
          </w:p>
          <w:p w14:paraId="10B0C148" w14:textId="77777777" w:rsidR="005C28E8" w:rsidRDefault="005C28E8" w:rsidP="005C28E8">
            <w:pPr>
              <w:ind w:left="280"/>
              <w:rPr>
                <w:rFonts w:ascii="Arial" w:hAnsi="Arial" w:cs="Arial"/>
              </w:rPr>
            </w:pPr>
          </w:p>
          <w:p w14:paraId="67F3A186" w14:textId="77777777" w:rsidR="00536178" w:rsidRPr="005C28E8" w:rsidRDefault="00465E99" w:rsidP="005C28E8">
            <w:pPr>
              <w:ind w:left="280"/>
              <w:rPr>
                <w:rFonts w:ascii="Arial" w:hAnsi="Arial" w:cs="Arial"/>
                <w:b/>
                <w:bCs/>
              </w:rPr>
            </w:pPr>
            <w:r w:rsidRPr="005C28E8">
              <w:rPr>
                <w:rFonts w:ascii="Arial" w:hAnsi="Arial" w:cs="Arial"/>
              </w:rPr>
              <w:t xml:space="preserve">iulie 2017 – prezent </w:t>
            </w:r>
            <w:r w:rsidRPr="005C28E8">
              <w:rPr>
                <w:rFonts w:ascii="Arial" w:hAnsi="Arial" w:cs="Arial"/>
                <w:b/>
                <w:bCs/>
              </w:rPr>
              <w:t xml:space="preserve">– conferentiar universitar, disciplina Anestezie şi Terapie Intensivă, U.M.F. </w:t>
            </w:r>
            <w:r w:rsidR="00E77D92" w:rsidRPr="005C28E8">
              <w:rPr>
                <w:rFonts w:ascii="Arial" w:hAnsi="Arial" w:cs="Arial"/>
                <w:b/>
                <w:bCs/>
              </w:rPr>
              <w:t xml:space="preserve"> </w:t>
            </w:r>
            <w:r w:rsidRPr="005C28E8">
              <w:rPr>
                <w:rFonts w:ascii="Arial" w:hAnsi="Arial" w:cs="Arial"/>
                <w:b/>
                <w:bCs/>
              </w:rPr>
              <w:t>„Victor Babeş” Timişoara</w:t>
            </w:r>
          </w:p>
          <w:p w14:paraId="08887EA1" w14:textId="77777777" w:rsidR="005C28E8" w:rsidRDefault="005C28E8" w:rsidP="005C28E8">
            <w:pPr>
              <w:pStyle w:val="CVNormal"/>
              <w:ind w:left="280"/>
              <w:jc w:val="both"/>
              <w:rPr>
                <w:rFonts w:ascii="Arial" w:hAnsi="Arial" w:cs="Arial"/>
              </w:rPr>
            </w:pPr>
          </w:p>
          <w:p w14:paraId="776E9E02" w14:textId="77777777" w:rsidR="00A67DBA" w:rsidRPr="005C28E8" w:rsidRDefault="00497AFE" w:rsidP="005C28E8">
            <w:pPr>
              <w:pStyle w:val="CVNormal"/>
              <w:ind w:left="280"/>
              <w:jc w:val="both"/>
              <w:rPr>
                <w:rFonts w:ascii="Arial" w:hAnsi="Arial" w:cs="Arial"/>
              </w:rPr>
            </w:pPr>
            <w:r w:rsidRPr="005C28E8">
              <w:rPr>
                <w:rFonts w:ascii="Arial" w:hAnsi="Arial" w:cs="Arial"/>
              </w:rPr>
              <w:t>decembrie 2013</w:t>
            </w:r>
            <w:r w:rsidR="00EB2A6A" w:rsidRPr="005C28E8">
              <w:rPr>
                <w:rFonts w:ascii="Arial" w:hAnsi="Arial" w:cs="Arial"/>
              </w:rPr>
              <w:t xml:space="preserve"> – </w:t>
            </w:r>
            <w:r w:rsidRPr="005C28E8">
              <w:rPr>
                <w:rFonts w:ascii="Arial" w:hAnsi="Arial" w:cs="Arial"/>
                <w:b/>
                <w:bCs/>
              </w:rPr>
              <w:t>Doctor in Stiinte medicale</w:t>
            </w:r>
          </w:p>
        </w:tc>
      </w:tr>
      <w:tr w:rsidR="00D5417A" w14:paraId="72B38613" w14:textId="77777777" w:rsidTr="00000839">
        <w:trPr>
          <w:gridAfter w:val="1"/>
          <w:wAfter w:w="180" w:type="dxa"/>
          <w:cantSplit/>
        </w:trPr>
        <w:tc>
          <w:tcPr>
            <w:tcW w:w="1985" w:type="dxa"/>
          </w:tcPr>
          <w:p w14:paraId="387A20E7" w14:textId="77777777" w:rsidR="0021039F" w:rsidRPr="00F1485C" w:rsidRDefault="009A691B" w:rsidP="009C0BCC">
            <w:pPr>
              <w:pStyle w:val="CVHeading1"/>
              <w:spacing w:before="0"/>
              <w:ind w:left="0"/>
              <w:jc w:val="left"/>
              <w:rPr>
                <w:rFonts w:ascii="Arial" w:hAnsi="Arial" w:cs="Arial"/>
                <w:bCs/>
                <w:sz w:val="20"/>
              </w:rPr>
            </w:pPr>
            <w:r w:rsidRPr="00F1485C">
              <w:rPr>
                <w:rFonts w:ascii="Arial" w:hAnsi="Arial" w:cs="Arial"/>
                <w:bCs/>
                <w:sz w:val="20"/>
              </w:rPr>
              <w:lastRenderedPageBreak/>
              <w:t xml:space="preserve"> </w:t>
            </w:r>
          </w:p>
          <w:p w14:paraId="404D2060" w14:textId="77777777" w:rsidR="00BA1DBC" w:rsidRPr="00F1485C" w:rsidRDefault="009C0BCC" w:rsidP="00F1485C">
            <w:pPr>
              <w:pStyle w:val="CVHeading1"/>
              <w:spacing w:before="0"/>
              <w:ind w:left="0"/>
              <w:jc w:val="left"/>
              <w:rPr>
                <w:rFonts w:ascii="Arial" w:hAnsi="Arial" w:cs="Arial"/>
                <w:bCs/>
                <w:sz w:val="20"/>
              </w:rPr>
            </w:pPr>
            <w:r w:rsidRPr="00F1485C">
              <w:rPr>
                <w:rFonts w:ascii="Arial" w:hAnsi="Arial" w:cs="Arial"/>
                <w:bCs/>
                <w:sz w:val="20"/>
              </w:rPr>
              <w:t>Experienţa universitară</w:t>
            </w:r>
          </w:p>
        </w:tc>
        <w:tc>
          <w:tcPr>
            <w:tcW w:w="8607" w:type="dxa"/>
            <w:gridSpan w:val="3"/>
          </w:tcPr>
          <w:p w14:paraId="69DFD046" w14:textId="77777777" w:rsidR="0021039F" w:rsidRPr="0094207E" w:rsidRDefault="0021039F" w:rsidP="006D6024">
            <w:pPr>
              <w:pStyle w:val="CVNormal-FirstLine"/>
              <w:spacing w:before="0"/>
              <w:ind w:left="84"/>
              <w:jc w:val="both"/>
            </w:pPr>
          </w:p>
          <w:p w14:paraId="4A45FF9F" w14:textId="77777777" w:rsidR="0008351B" w:rsidRPr="00EB2B2D" w:rsidRDefault="0008351B" w:rsidP="00EB2B2D">
            <w:pPr>
              <w:pStyle w:val="CVNormal-FirstLine"/>
              <w:spacing w:before="0"/>
              <w:ind w:left="284"/>
              <w:jc w:val="both"/>
              <w:rPr>
                <w:rFonts w:ascii="Arial" w:hAnsi="Arial" w:cs="Arial"/>
              </w:rPr>
            </w:pPr>
            <w:r w:rsidRPr="00EB2B2D">
              <w:rPr>
                <w:rFonts w:ascii="Arial" w:hAnsi="Arial" w:cs="Arial"/>
              </w:rPr>
              <w:t>1999 - 2002: Preparator Universitar</w:t>
            </w:r>
          </w:p>
          <w:p w14:paraId="7A6C49B4" w14:textId="77777777" w:rsidR="0008351B" w:rsidRPr="00EB2B2D" w:rsidRDefault="0008351B" w:rsidP="00EB2B2D">
            <w:pPr>
              <w:pStyle w:val="CVNormal"/>
              <w:ind w:left="284"/>
              <w:jc w:val="both"/>
              <w:rPr>
                <w:rFonts w:ascii="Arial" w:hAnsi="Arial" w:cs="Arial"/>
              </w:rPr>
            </w:pPr>
            <w:r w:rsidRPr="00EB2B2D">
              <w:rPr>
                <w:rFonts w:ascii="Arial" w:hAnsi="Arial" w:cs="Arial"/>
              </w:rPr>
              <w:t>Disciplina A.T.I.</w:t>
            </w:r>
          </w:p>
          <w:p w14:paraId="27548184" w14:textId="77777777" w:rsidR="0008351B" w:rsidRPr="00EB2B2D" w:rsidRDefault="0008351B" w:rsidP="00EB2B2D">
            <w:pPr>
              <w:pStyle w:val="CVNormal"/>
              <w:ind w:left="284"/>
              <w:jc w:val="both"/>
              <w:rPr>
                <w:rFonts w:ascii="Arial" w:hAnsi="Arial" w:cs="Arial"/>
              </w:rPr>
            </w:pPr>
            <w:r w:rsidRPr="00EB2B2D">
              <w:rPr>
                <w:rFonts w:ascii="Arial" w:hAnsi="Arial" w:cs="Arial"/>
              </w:rPr>
              <w:t>Universitatea de Medicină și Farmacie „Victor Babeș” Timișoara</w:t>
            </w:r>
          </w:p>
          <w:p w14:paraId="6FF979FE" w14:textId="77777777" w:rsidR="0008351B" w:rsidRPr="00EB2B2D" w:rsidRDefault="0008351B" w:rsidP="00EB2B2D">
            <w:pPr>
              <w:pStyle w:val="CVNormal"/>
              <w:ind w:left="284"/>
              <w:jc w:val="both"/>
              <w:rPr>
                <w:rFonts w:ascii="Arial" w:hAnsi="Arial" w:cs="Arial"/>
              </w:rPr>
            </w:pPr>
          </w:p>
          <w:p w14:paraId="50CA0BB2" w14:textId="77777777" w:rsidR="0008351B" w:rsidRPr="00EB2B2D" w:rsidRDefault="0008351B" w:rsidP="00EB2B2D">
            <w:pPr>
              <w:pStyle w:val="CVNormal"/>
              <w:ind w:left="284"/>
              <w:jc w:val="both"/>
              <w:rPr>
                <w:rFonts w:ascii="Arial" w:hAnsi="Arial" w:cs="Arial"/>
              </w:rPr>
            </w:pPr>
            <w:r w:rsidRPr="00EB2B2D">
              <w:rPr>
                <w:rFonts w:ascii="Arial" w:hAnsi="Arial" w:cs="Arial"/>
              </w:rPr>
              <w:t xml:space="preserve">2002 </w:t>
            </w:r>
            <w:r w:rsidR="00465E99" w:rsidRPr="00EB2B2D">
              <w:rPr>
                <w:rFonts w:ascii="Arial" w:hAnsi="Arial" w:cs="Arial"/>
              </w:rPr>
              <w:t>–</w:t>
            </w:r>
            <w:r w:rsidRPr="00EB2B2D">
              <w:rPr>
                <w:rFonts w:ascii="Arial" w:hAnsi="Arial" w:cs="Arial"/>
              </w:rPr>
              <w:t xml:space="preserve"> </w:t>
            </w:r>
            <w:r w:rsidR="00465E99" w:rsidRPr="00EB2B2D">
              <w:rPr>
                <w:rFonts w:ascii="Arial" w:hAnsi="Arial" w:cs="Arial"/>
              </w:rPr>
              <w:t>iul.2017</w:t>
            </w:r>
            <w:r w:rsidRPr="00EB2B2D">
              <w:rPr>
                <w:rFonts w:ascii="Arial" w:hAnsi="Arial" w:cs="Arial"/>
              </w:rPr>
              <w:t xml:space="preserve"> Asistent Universitar</w:t>
            </w:r>
          </w:p>
          <w:p w14:paraId="722F8068" w14:textId="77777777" w:rsidR="0008351B" w:rsidRPr="00EB2B2D" w:rsidRDefault="0008351B" w:rsidP="00EB2B2D">
            <w:pPr>
              <w:pStyle w:val="CVNormal"/>
              <w:ind w:left="284"/>
              <w:jc w:val="both"/>
              <w:rPr>
                <w:rFonts w:ascii="Arial" w:hAnsi="Arial" w:cs="Arial"/>
              </w:rPr>
            </w:pPr>
            <w:r w:rsidRPr="00EB2B2D">
              <w:rPr>
                <w:rFonts w:ascii="Arial" w:hAnsi="Arial" w:cs="Arial"/>
              </w:rPr>
              <w:t>Disciplina A.T.I.</w:t>
            </w:r>
          </w:p>
          <w:p w14:paraId="235E0055" w14:textId="77777777" w:rsidR="0008351B" w:rsidRPr="00EB2B2D" w:rsidRDefault="0008351B" w:rsidP="00EB2B2D">
            <w:pPr>
              <w:pStyle w:val="CVNormal"/>
              <w:ind w:left="284"/>
              <w:jc w:val="both"/>
              <w:rPr>
                <w:rFonts w:ascii="Arial" w:hAnsi="Arial" w:cs="Arial"/>
              </w:rPr>
            </w:pPr>
            <w:r w:rsidRPr="00EB2B2D">
              <w:rPr>
                <w:rFonts w:ascii="Arial" w:hAnsi="Arial" w:cs="Arial"/>
              </w:rPr>
              <w:t>Universitatea de Medicină și Farmacie „Victor Babeș” Timișoara</w:t>
            </w:r>
          </w:p>
          <w:p w14:paraId="683F7BBE" w14:textId="77777777" w:rsidR="00204A4D" w:rsidRPr="00EB2B2D" w:rsidRDefault="00204A4D" w:rsidP="00EB2B2D">
            <w:pPr>
              <w:pStyle w:val="CVNormal"/>
              <w:ind w:left="284"/>
              <w:jc w:val="both"/>
              <w:rPr>
                <w:rFonts w:ascii="Arial" w:hAnsi="Arial" w:cs="Arial"/>
              </w:rPr>
            </w:pPr>
          </w:p>
          <w:p w14:paraId="667B1112" w14:textId="20073CE4" w:rsidR="00E77D92" w:rsidRPr="00EB2B2D" w:rsidRDefault="00465E99" w:rsidP="00EB2B2D">
            <w:pPr>
              <w:pStyle w:val="CVNormal"/>
              <w:ind w:left="284"/>
              <w:jc w:val="both"/>
              <w:rPr>
                <w:rFonts w:ascii="Arial" w:hAnsi="Arial" w:cs="Arial"/>
              </w:rPr>
            </w:pPr>
            <w:r w:rsidRPr="00EB2B2D">
              <w:rPr>
                <w:rFonts w:ascii="Arial" w:hAnsi="Arial" w:cs="Arial"/>
              </w:rPr>
              <w:t xml:space="preserve">iul.2017 - prezent </w:t>
            </w:r>
            <w:r w:rsidRPr="00EB2B2D">
              <w:rPr>
                <w:rFonts w:ascii="Arial" w:hAnsi="Arial" w:cs="Arial"/>
                <w:b/>
                <w:bCs/>
              </w:rPr>
              <w:t>Conferentiar universitar</w:t>
            </w:r>
            <w:r w:rsidRPr="00EB2B2D">
              <w:rPr>
                <w:rFonts w:ascii="Arial" w:hAnsi="Arial" w:cs="Arial"/>
              </w:rPr>
              <w:t xml:space="preserve"> </w:t>
            </w:r>
          </w:p>
          <w:p w14:paraId="1A4AD2B5" w14:textId="747A395C" w:rsidR="00465E99" w:rsidRPr="00EB2B2D" w:rsidRDefault="00465E99" w:rsidP="00EB2B2D">
            <w:pPr>
              <w:pStyle w:val="CVNormal"/>
              <w:ind w:left="284"/>
              <w:jc w:val="both"/>
              <w:rPr>
                <w:rFonts w:ascii="Arial" w:hAnsi="Arial" w:cs="Arial"/>
              </w:rPr>
            </w:pPr>
            <w:r w:rsidRPr="00EB2B2D">
              <w:rPr>
                <w:rFonts w:ascii="Arial" w:hAnsi="Arial" w:cs="Arial"/>
              </w:rPr>
              <w:t>Disciplina A.T.I.</w:t>
            </w:r>
            <w:r w:rsidR="00EB2B2D">
              <w:rPr>
                <w:rFonts w:ascii="Arial" w:hAnsi="Arial" w:cs="Arial"/>
              </w:rPr>
              <w:t>, Departament X Chirurgie II</w:t>
            </w:r>
          </w:p>
          <w:p w14:paraId="43822433" w14:textId="77777777" w:rsidR="00465E99" w:rsidRPr="0094207E" w:rsidRDefault="00465E99" w:rsidP="00EB2B2D">
            <w:pPr>
              <w:pStyle w:val="CVNormal"/>
              <w:ind w:left="284"/>
              <w:jc w:val="both"/>
            </w:pPr>
            <w:r w:rsidRPr="00EB2B2D">
              <w:rPr>
                <w:rFonts w:ascii="Arial" w:hAnsi="Arial" w:cs="Arial"/>
              </w:rPr>
              <w:t>Universitatea de Medicină și Farmacie „Victor Babeș” Timișoara</w:t>
            </w:r>
          </w:p>
        </w:tc>
      </w:tr>
      <w:tr w:rsidR="00D5417A" w14:paraId="615A39F0" w14:textId="77777777" w:rsidTr="00000839">
        <w:trPr>
          <w:gridAfter w:val="1"/>
          <w:wAfter w:w="180" w:type="dxa"/>
          <w:cantSplit/>
          <w:trHeight w:val="4640"/>
        </w:trPr>
        <w:tc>
          <w:tcPr>
            <w:tcW w:w="1985" w:type="dxa"/>
          </w:tcPr>
          <w:tbl>
            <w:tblPr>
              <w:tblW w:w="10712" w:type="dxa"/>
              <w:tblLayout w:type="fixed"/>
              <w:tblCellMar>
                <w:top w:w="40" w:type="dxa"/>
                <w:left w:w="0" w:type="dxa"/>
                <w:bottom w:w="40" w:type="dxa"/>
                <w:right w:w="0" w:type="dxa"/>
              </w:tblCellMar>
              <w:tblLook w:val="0000" w:firstRow="0" w:lastRow="0" w:firstColumn="0" w:lastColumn="0" w:noHBand="0" w:noVBand="0"/>
            </w:tblPr>
            <w:tblGrid>
              <w:gridCol w:w="2864"/>
              <w:gridCol w:w="7848"/>
            </w:tblGrid>
            <w:tr w:rsidR="00D5417A" w:rsidRPr="00F1485C" w14:paraId="4CA4E600" w14:textId="77777777" w:rsidTr="00820EC3">
              <w:trPr>
                <w:cantSplit/>
                <w:trHeight w:val="226"/>
              </w:trPr>
              <w:tc>
                <w:tcPr>
                  <w:tcW w:w="2864" w:type="dxa"/>
                </w:tcPr>
                <w:p w14:paraId="6C2B8707" w14:textId="77777777" w:rsidR="00FB7EE8" w:rsidRPr="00F1485C" w:rsidRDefault="00FB7EE8" w:rsidP="00822751">
                  <w:pPr>
                    <w:pStyle w:val="CVHeading1"/>
                    <w:tabs>
                      <w:tab w:val="left" w:pos="2268"/>
                    </w:tabs>
                    <w:spacing w:before="0"/>
                    <w:ind w:left="0" w:right="596"/>
                    <w:rPr>
                      <w:rFonts w:ascii="Arial" w:hAnsi="Arial" w:cs="Arial"/>
                      <w:bCs/>
                      <w:sz w:val="20"/>
                    </w:rPr>
                  </w:pPr>
                  <w:r w:rsidRPr="00F1485C">
                    <w:rPr>
                      <w:rFonts w:ascii="Arial" w:hAnsi="Arial" w:cs="Arial"/>
                      <w:bCs/>
                      <w:szCs w:val="24"/>
                    </w:rPr>
                    <w:t>Educaţie şi formare</w:t>
                  </w:r>
                </w:p>
              </w:tc>
              <w:tc>
                <w:tcPr>
                  <w:tcW w:w="7848" w:type="dxa"/>
                </w:tcPr>
                <w:p w14:paraId="5CE808C2" w14:textId="77777777" w:rsidR="00FB7EE8" w:rsidRPr="00F1485C" w:rsidRDefault="00FB7EE8" w:rsidP="00EC0411">
                  <w:pPr>
                    <w:pStyle w:val="CVNormal-FirstLine"/>
                    <w:spacing w:before="0"/>
                    <w:rPr>
                      <w:rFonts w:ascii="Arial" w:hAnsi="Arial" w:cs="Arial"/>
                    </w:rPr>
                  </w:pPr>
                </w:p>
              </w:tc>
            </w:tr>
            <w:tr w:rsidR="00D5417A" w:rsidRPr="00F1485C" w14:paraId="7061991B" w14:textId="77777777" w:rsidTr="00820EC3">
              <w:trPr>
                <w:cantSplit/>
                <w:trHeight w:val="36"/>
              </w:trPr>
              <w:tc>
                <w:tcPr>
                  <w:tcW w:w="2864" w:type="dxa"/>
                </w:tcPr>
                <w:p w14:paraId="6D185A93" w14:textId="77777777" w:rsidR="00FB7EE8" w:rsidRPr="00F1485C" w:rsidRDefault="00FB7EE8" w:rsidP="00EC0411">
                  <w:pPr>
                    <w:pStyle w:val="CVSpacer"/>
                    <w:rPr>
                      <w:rFonts w:ascii="Arial" w:hAnsi="Arial" w:cs="Arial"/>
                      <w:sz w:val="20"/>
                    </w:rPr>
                  </w:pPr>
                </w:p>
              </w:tc>
              <w:tc>
                <w:tcPr>
                  <w:tcW w:w="7848" w:type="dxa"/>
                </w:tcPr>
                <w:p w14:paraId="5A57ABAB" w14:textId="77777777" w:rsidR="00FB7EE8" w:rsidRPr="00F1485C" w:rsidRDefault="00FB7EE8" w:rsidP="00EC0411">
                  <w:pPr>
                    <w:pStyle w:val="CVSpacer"/>
                    <w:rPr>
                      <w:rFonts w:ascii="Arial" w:hAnsi="Arial" w:cs="Arial"/>
                      <w:sz w:val="20"/>
                    </w:rPr>
                  </w:pPr>
                </w:p>
              </w:tc>
            </w:tr>
            <w:tr w:rsidR="00D5417A" w:rsidRPr="00F1485C" w14:paraId="68F008E2" w14:textId="77777777" w:rsidTr="00820EC3">
              <w:trPr>
                <w:cantSplit/>
                <w:trHeight w:val="190"/>
              </w:trPr>
              <w:tc>
                <w:tcPr>
                  <w:tcW w:w="2864" w:type="dxa"/>
                </w:tcPr>
                <w:p w14:paraId="6B3BA6C7" w14:textId="77777777" w:rsidR="00FB7EE8" w:rsidRPr="00F1485C" w:rsidRDefault="00A736BF" w:rsidP="00480C8E">
                  <w:pPr>
                    <w:pStyle w:val="CVHeading3-FirstLine"/>
                    <w:spacing w:before="0"/>
                    <w:ind w:right="596"/>
                    <w:rPr>
                      <w:rFonts w:ascii="Arial" w:hAnsi="Arial" w:cs="Arial"/>
                      <w:b/>
                      <w:bCs/>
                    </w:rPr>
                  </w:pPr>
                  <w:r w:rsidRPr="00F1485C">
                    <w:rPr>
                      <w:rFonts w:ascii="Arial" w:hAnsi="Arial" w:cs="Arial"/>
                      <w:b/>
                      <w:bCs/>
                    </w:rPr>
                    <w:t>Competenț</w:t>
                  </w:r>
                  <w:r w:rsidR="00FB7EE8" w:rsidRPr="00F1485C">
                    <w:rPr>
                      <w:rFonts w:ascii="Arial" w:hAnsi="Arial" w:cs="Arial"/>
                      <w:b/>
                      <w:bCs/>
                    </w:rPr>
                    <w:t>e</w:t>
                  </w:r>
                </w:p>
              </w:tc>
              <w:tc>
                <w:tcPr>
                  <w:tcW w:w="7848" w:type="dxa"/>
                </w:tcPr>
                <w:p w14:paraId="6A7A17CD" w14:textId="77777777" w:rsidR="00FB7EE8" w:rsidRPr="00F1485C" w:rsidRDefault="00FB7EE8" w:rsidP="007A7C08">
                  <w:pPr>
                    <w:pStyle w:val="CVNormal"/>
                    <w:ind w:left="0"/>
                    <w:rPr>
                      <w:rFonts w:ascii="Arial" w:hAnsi="Arial" w:cs="Arial"/>
                    </w:rPr>
                  </w:pPr>
                  <w:r w:rsidRPr="00F1485C">
                    <w:rPr>
                      <w:rFonts w:ascii="Arial" w:hAnsi="Arial" w:cs="Arial"/>
                    </w:rPr>
                    <w:t>2004-2006: Managementul Serviciilor de Sanatate, atestat seria C nr. 018269, 13.12.2006 eliberat de</w:t>
                  </w:r>
                </w:p>
              </w:tc>
            </w:tr>
            <w:tr w:rsidR="00D5417A" w:rsidRPr="00F1485C" w14:paraId="6AE6A8C7" w14:textId="77777777" w:rsidTr="00820EC3">
              <w:trPr>
                <w:cantSplit/>
                <w:trHeight w:val="178"/>
              </w:trPr>
              <w:tc>
                <w:tcPr>
                  <w:tcW w:w="2864" w:type="dxa"/>
                </w:tcPr>
                <w:p w14:paraId="5B91B824" w14:textId="77777777" w:rsidR="00FB7EE8" w:rsidRPr="00F1485C" w:rsidRDefault="00FB7EE8" w:rsidP="00EC0411">
                  <w:pPr>
                    <w:pStyle w:val="CVHeading3"/>
                    <w:rPr>
                      <w:rFonts w:ascii="Arial" w:hAnsi="Arial" w:cs="Arial"/>
                    </w:rPr>
                  </w:pPr>
                </w:p>
              </w:tc>
              <w:tc>
                <w:tcPr>
                  <w:tcW w:w="7848" w:type="dxa"/>
                </w:tcPr>
                <w:p w14:paraId="00522874" w14:textId="77777777" w:rsidR="00FB7EE8" w:rsidRPr="00F1485C" w:rsidRDefault="00FB7EE8" w:rsidP="00EC0411">
                  <w:pPr>
                    <w:pStyle w:val="CVNormal"/>
                    <w:rPr>
                      <w:rFonts w:ascii="Arial" w:hAnsi="Arial" w:cs="Arial"/>
                    </w:rPr>
                  </w:pPr>
                  <w:r w:rsidRPr="00F1485C">
                    <w:rPr>
                      <w:rFonts w:ascii="Arial" w:hAnsi="Arial" w:cs="Arial"/>
                    </w:rPr>
                    <w:t>Ministerul Sanatatii Publice, Centrul de Perfectionare</w:t>
                  </w:r>
                  <w:r w:rsidR="00F9036D" w:rsidRPr="00F1485C">
                    <w:rPr>
                      <w:rFonts w:ascii="Arial" w:hAnsi="Arial" w:cs="Arial"/>
                    </w:rPr>
                    <w:t xml:space="preserve"> în </w:t>
                  </w:r>
                  <w:r w:rsidRPr="00F1485C">
                    <w:rPr>
                      <w:rFonts w:ascii="Arial" w:hAnsi="Arial" w:cs="Arial"/>
                    </w:rPr>
                    <w:t xml:space="preserve">Domeniul Sanitar </w:t>
                  </w:r>
                </w:p>
              </w:tc>
            </w:tr>
            <w:tr w:rsidR="00D5417A" w:rsidRPr="00F1485C" w14:paraId="56A134F0" w14:textId="77777777" w:rsidTr="00820EC3">
              <w:trPr>
                <w:cantSplit/>
                <w:trHeight w:val="178"/>
              </w:trPr>
              <w:tc>
                <w:tcPr>
                  <w:tcW w:w="2864" w:type="dxa"/>
                </w:tcPr>
                <w:p w14:paraId="2DE5D4CE" w14:textId="77777777" w:rsidR="00FB7EE8" w:rsidRPr="00F1485C" w:rsidRDefault="00FB7EE8" w:rsidP="00EC0411">
                  <w:pPr>
                    <w:pStyle w:val="CVHeading3"/>
                    <w:rPr>
                      <w:rFonts w:ascii="Arial" w:hAnsi="Arial" w:cs="Arial"/>
                    </w:rPr>
                  </w:pPr>
                </w:p>
              </w:tc>
              <w:tc>
                <w:tcPr>
                  <w:tcW w:w="7848" w:type="dxa"/>
                </w:tcPr>
                <w:p w14:paraId="6521A419" w14:textId="77777777" w:rsidR="00FB7EE8" w:rsidRPr="00F1485C" w:rsidRDefault="00FB7EE8" w:rsidP="00EC0411">
                  <w:pPr>
                    <w:pStyle w:val="CVNormal"/>
                    <w:rPr>
                      <w:rFonts w:ascii="Arial" w:hAnsi="Arial" w:cs="Arial"/>
                    </w:rPr>
                  </w:pPr>
                </w:p>
              </w:tc>
            </w:tr>
            <w:tr w:rsidR="00D5417A" w:rsidRPr="00F1485C" w14:paraId="69D501E8" w14:textId="77777777" w:rsidTr="00820EC3">
              <w:trPr>
                <w:cantSplit/>
                <w:trHeight w:val="190"/>
              </w:trPr>
              <w:tc>
                <w:tcPr>
                  <w:tcW w:w="2864" w:type="dxa"/>
                </w:tcPr>
                <w:p w14:paraId="0178BD93" w14:textId="77777777" w:rsidR="00FB7EE8" w:rsidRPr="00F1485C" w:rsidRDefault="00FB7EE8" w:rsidP="00EC0411">
                  <w:pPr>
                    <w:pStyle w:val="CVHeading3"/>
                    <w:rPr>
                      <w:rFonts w:ascii="Arial" w:hAnsi="Arial" w:cs="Arial"/>
                    </w:rPr>
                  </w:pPr>
                </w:p>
              </w:tc>
              <w:tc>
                <w:tcPr>
                  <w:tcW w:w="7848" w:type="dxa"/>
                </w:tcPr>
                <w:p w14:paraId="100D507A" w14:textId="77777777" w:rsidR="00FB7EE8" w:rsidRPr="00F1485C" w:rsidRDefault="00FB7EE8" w:rsidP="00EC0411">
                  <w:pPr>
                    <w:pStyle w:val="CVNormal"/>
                    <w:rPr>
                      <w:rFonts w:ascii="Arial" w:hAnsi="Arial" w:cs="Arial"/>
                    </w:rPr>
                  </w:pPr>
                  <w:r w:rsidRPr="00F1485C">
                    <w:rPr>
                      <w:rFonts w:ascii="Arial" w:hAnsi="Arial" w:cs="Arial"/>
                    </w:rPr>
                    <w:t>2000 – Tehnici de microchirurgie vasculara, Ordin MS GH5071/06.07.2000</w:t>
                  </w:r>
                </w:p>
              </w:tc>
            </w:tr>
            <w:tr w:rsidR="00D5417A" w:rsidRPr="00F1485C" w14:paraId="0D8F8A1B" w14:textId="77777777" w:rsidTr="00820EC3">
              <w:trPr>
                <w:cantSplit/>
                <w:trHeight w:val="178"/>
              </w:trPr>
              <w:tc>
                <w:tcPr>
                  <w:tcW w:w="2864" w:type="dxa"/>
                </w:tcPr>
                <w:p w14:paraId="2BB6FF5B" w14:textId="77777777" w:rsidR="00FB7EE8" w:rsidRPr="00F1485C" w:rsidRDefault="00FB7EE8" w:rsidP="00EC0411">
                  <w:pPr>
                    <w:pStyle w:val="CVHeading3"/>
                    <w:rPr>
                      <w:rFonts w:ascii="Arial" w:hAnsi="Arial" w:cs="Arial"/>
                    </w:rPr>
                  </w:pPr>
                </w:p>
              </w:tc>
              <w:tc>
                <w:tcPr>
                  <w:tcW w:w="7848" w:type="dxa"/>
                </w:tcPr>
                <w:p w14:paraId="266F0E97" w14:textId="77777777" w:rsidR="00FB7EE8" w:rsidRPr="00F1485C" w:rsidRDefault="00FB7EE8" w:rsidP="00EC0411">
                  <w:pPr>
                    <w:pStyle w:val="CVNormal"/>
                    <w:rPr>
                      <w:rFonts w:ascii="Arial" w:hAnsi="Arial" w:cs="Arial"/>
                    </w:rPr>
                  </w:pPr>
                </w:p>
              </w:tc>
            </w:tr>
            <w:tr w:rsidR="00D5417A" w:rsidRPr="00F1485C" w14:paraId="4DB7058C" w14:textId="77777777" w:rsidTr="00820EC3">
              <w:trPr>
                <w:cantSplit/>
                <w:trHeight w:val="724"/>
              </w:trPr>
              <w:tc>
                <w:tcPr>
                  <w:tcW w:w="2864" w:type="dxa"/>
                </w:tcPr>
                <w:p w14:paraId="56B1D9B7" w14:textId="77777777" w:rsidR="00FB7EE8" w:rsidRPr="00F1485C" w:rsidRDefault="00FB7EE8" w:rsidP="0008351B">
                  <w:pPr>
                    <w:pStyle w:val="CVHeading3-FirstLine"/>
                    <w:spacing w:before="0"/>
                    <w:ind w:left="0"/>
                    <w:jc w:val="left"/>
                    <w:rPr>
                      <w:rFonts w:ascii="Arial" w:hAnsi="Arial" w:cs="Arial"/>
                    </w:rPr>
                  </w:pPr>
                </w:p>
                <w:p w14:paraId="7FFA2C40" w14:textId="77777777" w:rsidR="000A6CD8" w:rsidRPr="00F1485C" w:rsidRDefault="000A6CD8" w:rsidP="000A6CD8">
                  <w:pPr>
                    <w:pStyle w:val="CVHeading3"/>
                    <w:rPr>
                      <w:rFonts w:ascii="Arial" w:hAnsi="Arial" w:cs="Arial"/>
                    </w:rPr>
                  </w:pPr>
                </w:p>
              </w:tc>
              <w:tc>
                <w:tcPr>
                  <w:tcW w:w="7848" w:type="dxa"/>
                </w:tcPr>
                <w:p w14:paraId="3B808D3C" w14:textId="77777777" w:rsidR="00FB7EE8" w:rsidRPr="00F1485C" w:rsidRDefault="00FB7EE8" w:rsidP="00EC0411">
                  <w:pPr>
                    <w:pStyle w:val="CVNormal"/>
                    <w:rPr>
                      <w:rFonts w:ascii="Arial" w:hAnsi="Arial" w:cs="Arial"/>
                    </w:rPr>
                  </w:pPr>
                  <w:r w:rsidRPr="00F1485C">
                    <w:rPr>
                      <w:rFonts w:ascii="Arial" w:hAnsi="Arial" w:cs="Arial"/>
                    </w:rPr>
                    <w:t>2004- 2006: Medicina Sociala</w:t>
                  </w:r>
                  <w:r w:rsidR="00F9036D" w:rsidRPr="00F1485C">
                    <w:rPr>
                      <w:rFonts w:ascii="Arial" w:hAnsi="Arial" w:cs="Arial"/>
                    </w:rPr>
                    <w:t xml:space="preserve"> și </w:t>
                  </w:r>
                  <w:r w:rsidRPr="00F1485C">
                    <w:rPr>
                      <w:rFonts w:ascii="Arial" w:hAnsi="Arial" w:cs="Arial"/>
                    </w:rPr>
                    <w:t>Management Sanitar</w:t>
                  </w:r>
                </w:p>
              </w:tc>
            </w:tr>
            <w:tr w:rsidR="00D5417A" w:rsidRPr="00F1485C" w14:paraId="6EE60FD9" w14:textId="77777777" w:rsidTr="00820EC3">
              <w:trPr>
                <w:cantSplit/>
                <w:trHeight w:val="368"/>
              </w:trPr>
              <w:tc>
                <w:tcPr>
                  <w:tcW w:w="2864" w:type="dxa"/>
                </w:tcPr>
                <w:p w14:paraId="015CA208" w14:textId="77777777" w:rsidR="00822751" w:rsidRPr="00F1485C" w:rsidRDefault="00822751" w:rsidP="00822751">
                  <w:pPr>
                    <w:ind w:right="596"/>
                    <w:jc w:val="center"/>
                    <w:rPr>
                      <w:rFonts w:ascii="Arial" w:hAnsi="Arial" w:cs="Arial"/>
                      <w:b/>
                      <w:bCs/>
                    </w:rPr>
                  </w:pPr>
                  <w:r w:rsidRPr="00F1485C">
                    <w:rPr>
                      <w:rFonts w:ascii="Arial" w:hAnsi="Arial" w:cs="Arial"/>
                      <w:b/>
                      <w:bCs/>
                    </w:rPr>
                    <w:t xml:space="preserve"> </w:t>
                  </w:r>
                  <w:r w:rsidRPr="00F1485C">
                    <w:rPr>
                      <w:rFonts w:ascii="Arial" w:hAnsi="Arial" w:cs="Arial"/>
                      <w:b/>
                      <w:bCs/>
                      <w:color w:val="FF0000"/>
                    </w:rPr>
                    <w:t xml:space="preserve"> </w:t>
                  </w:r>
                  <w:r w:rsidR="006E17A9" w:rsidRPr="00F1485C">
                    <w:rPr>
                      <w:rFonts w:ascii="Arial" w:hAnsi="Arial" w:cs="Arial"/>
                      <w:b/>
                      <w:bCs/>
                    </w:rPr>
                    <w:t>Cursuri postdoctorale</w:t>
                  </w:r>
                  <w:r w:rsidRPr="00F1485C">
                    <w:rPr>
                      <w:rFonts w:ascii="Arial" w:hAnsi="Arial" w:cs="Arial"/>
                      <w:b/>
                      <w:bCs/>
                    </w:rPr>
                    <w:t xml:space="preserve">                   </w:t>
                  </w:r>
                </w:p>
                <w:p w14:paraId="59C0BC09" w14:textId="77777777" w:rsidR="00822751" w:rsidRPr="00F1485C" w:rsidRDefault="00822751" w:rsidP="00822751">
                  <w:pPr>
                    <w:ind w:right="596"/>
                    <w:jc w:val="center"/>
                    <w:rPr>
                      <w:rFonts w:ascii="Arial" w:hAnsi="Arial" w:cs="Arial"/>
                    </w:rPr>
                  </w:pPr>
                </w:p>
                <w:p w14:paraId="51FA88C6" w14:textId="77777777" w:rsidR="00822751" w:rsidRPr="00F1485C" w:rsidRDefault="00822751" w:rsidP="00822751">
                  <w:pPr>
                    <w:ind w:right="596"/>
                    <w:jc w:val="center"/>
                    <w:rPr>
                      <w:rFonts w:ascii="Arial" w:hAnsi="Arial" w:cs="Arial"/>
                    </w:rPr>
                  </w:pPr>
                </w:p>
                <w:p w14:paraId="135E01A1" w14:textId="77777777" w:rsidR="00822751" w:rsidRPr="00F1485C" w:rsidRDefault="00822751" w:rsidP="00F1485C">
                  <w:pPr>
                    <w:ind w:right="596"/>
                    <w:rPr>
                      <w:rFonts w:ascii="Arial" w:hAnsi="Arial" w:cs="Arial"/>
                    </w:rPr>
                  </w:pPr>
                </w:p>
                <w:p w14:paraId="18712DF8" w14:textId="77777777" w:rsidR="00822751" w:rsidRPr="00F1485C" w:rsidRDefault="006C6BD0" w:rsidP="00F1485C">
                  <w:pPr>
                    <w:ind w:right="596"/>
                    <w:rPr>
                      <w:rFonts w:ascii="Arial" w:hAnsi="Arial" w:cs="Arial"/>
                      <w:b/>
                      <w:bCs/>
                    </w:rPr>
                  </w:pPr>
                  <w:r w:rsidRPr="00F1485C">
                    <w:rPr>
                      <w:rFonts w:ascii="Arial" w:hAnsi="Arial" w:cs="Arial"/>
                    </w:rPr>
                    <w:t xml:space="preserve">    </w:t>
                  </w:r>
                  <w:r w:rsidR="006E17A9" w:rsidRPr="00F1485C">
                    <w:rPr>
                      <w:rFonts w:ascii="Arial" w:hAnsi="Arial" w:cs="Arial"/>
                      <w:b/>
                      <w:bCs/>
                    </w:rPr>
                    <w:t>Atestate profesionale</w:t>
                  </w:r>
                </w:p>
                <w:p w14:paraId="48FD4A93" w14:textId="77777777" w:rsidR="00822751" w:rsidRPr="00F1485C" w:rsidRDefault="00822751" w:rsidP="00822751">
                  <w:pPr>
                    <w:ind w:right="596"/>
                    <w:jc w:val="center"/>
                    <w:rPr>
                      <w:rFonts w:ascii="Arial" w:hAnsi="Arial" w:cs="Arial"/>
                    </w:rPr>
                  </w:pPr>
                </w:p>
                <w:p w14:paraId="3822CE2F" w14:textId="77777777" w:rsidR="00822751" w:rsidRPr="00F1485C" w:rsidRDefault="00822751" w:rsidP="00822751">
                  <w:pPr>
                    <w:ind w:right="596"/>
                    <w:rPr>
                      <w:rFonts w:ascii="Arial" w:hAnsi="Arial" w:cs="Arial"/>
                    </w:rPr>
                  </w:pPr>
                </w:p>
                <w:p w14:paraId="2A4CA051" w14:textId="77777777" w:rsidR="006E17A9" w:rsidRPr="00F1485C" w:rsidRDefault="006E17A9" w:rsidP="00822751">
                  <w:pPr>
                    <w:ind w:right="596"/>
                    <w:jc w:val="right"/>
                    <w:rPr>
                      <w:rFonts w:ascii="Arial" w:hAnsi="Arial" w:cs="Arial"/>
                    </w:rPr>
                  </w:pPr>
                </w:p>
                <w:p w14:paraId="58AF0297" w14:textId="77777777" w:rsidR="005C28E8" w:rsidRDefault="005C28E8" w:rsidP="00822751">
                  <w:pPr>
                    <w:ind w:right="596"/>
                    <w:jc w:val="right"/>
                    <w:rPr>
                      <w:rFonts w:ascii="Arial" w:hAnsi="Arial" w:cs="Arial"/>
                      <w:b/>
                      <w:bCs/>
                    </w:rPr>
                  </w:pPr>
                </w:p>
                <w:p w14:paraId="4D03396A" w14:textId="77777777" w:rsidR="000A6CD8" w:rsidRPr="00F1485C" w:rsidRDefault="006C6BD0" w:rsidP="00822751">
                  <w:pPr>
                    <w:ind w:right="596"/>
                    <w:jc w:val="right"/>
                    <w:rPr>
                      <w:rFonts w:ascii="Arial" w:hAnsi="Arial" w:cs="Arial"/>
                      <w:b/>
                      <w:bCs/>
                    </w:rPr>
                  </w:pPr>
                  <w:r w:rsidRPr="00F1485C">
                    <w:rPr>
                      <w:rFonts w:ascii="Arial" w:hAnsi="Arial" w:cs="Arial"/>
                      <w:b/>
                      <w:bCs/>
                    </w:rPr>
                    <w:t>Studii doctorale</w:t>
                  </w:r>
                </w:p>
                <w:p w14:paraId="0FBE7A31" w14:textId="77777777" w:rsidR="00822751" w:rsidRPr="00F1485C" w:rsidRDefault="00822751" w:rsidP="00822751">
                  <w:pPr>
                    <w:ind w:right="596"/>
                    <w:jc w:val="center"/>
                    <w:rPr>
                      <w:rFonts w:ascii="Arial" w:hAnsi="Arial" w:cs="Arial"/>
                    </w:rPr>
                  </w:pPr>
                </w:p>
              </w:tc>
              <w:tc>
                <w:tcPr>
                  <w:tcW w:w="7848" w:type="dxa"/>
                </w:tcPr>
                <w:p w14:paraId="196265BF" w14:textId="77777777" w:rsidR="00FB7EE8" w:rsidRPr="00F1485C" w:rsidRDefault="00FB7EE8" w:rsidP="00EC0411">
                  <w:pPr>
                    <w:pStyle w:val="CVNormal"/>
                    <w:rPr>
                      <w:rFonts w:ascii="Arial" w:hAnsi="Arial" w:cs="Arial"/>
                    </w:rPr>
                  </w:pPr>
                  <w:r w:rsidRPr="00F1485C">
                    <w:rPr>
                      <w:rFonts w:ascii="Arial" w:hAnsi="Arial" w:cs="Arial"/>
                    </w:rPr>
                    <w:t>Universitatea de Vest Vasile Goldis din Arad</w:t>
                  </w:r>
                </w:p>
              </w:tc>
            </w:tr>
          </w:tbl>
          <w:p w14:paraId="0AFAF245" w14:textId="77777777" w:rsidR="00BA1DBC" w:rsidRPr="00F1485C" w:rsidRDefault="00BA1DBC" w:rsidP="00EC0411">
            <w:pPr>
              <w:pStyle w:val="CVHeading3"/>
              <w:rPr>
                <w:rFonts w:ascii="Arial" w:hAnsi="Arial" w:cs="Arial"/>
              </w:rPr>
            </w:pPr>
          </w:p>
        </w:tc>
        <w:tc>
          <w:tcPr>
            <w:tcW w:w="8607" w:type="dxa"/>
            <w:gridSpan w:val="3"/>
          </w:tcPr>
          <w:p w14:paraId="4E8ED71A" w14:textId="77777777" w:rsidR="0008351B" w:rsidRPr="008B244C" w:rsidRDefault="0008351B" w:rsidP="0008351B">
            <w:pPr>
              <w:tabs>
                <w:tab w:val="left" w:pos="330"/>
                <w:tab w:val="left" w:pos="360"/>
              </w:tabs>
              <w:ind w:left="84"/>
              <w:rPr>
                <w:lang w:val="sv-SE"/>
              </w:rPr>
            </w:pPr>
          </w:p>
          <w:p w14:paraId="58DECFF1" w14:textId="77777777" w:rsidR="0008351B" w:rsidRPr="005C28E8" w:rsidRDefault="0008351B" w:rsidP="005C28E8">
            <w:pPr>
              <w:tabs>
                <w:tab w:val="left" w:pos="330"/>
                <w:tab w:val="left" w:pos="360"/>
              </w:tabs>
              <w:rPr>
                <w:rFonts w:ascii="Arial" w:hAnsi="Arial" w:cs="Arial"/>
                <w:lang w:val="it-IT"/>
              </w:rPr>
            </w:pPr>
            <w:r w:rsidRPr="00423CA1">
              <w:rPr>
                <w:lang w:val="sv-SE"/>
              </w:rPr>
              <w:t xml:space="preserve"> </w:t>
            </w:r>
            <w:r w:rsidR="00F64CEA" w:rsidRPr="00423CA1">
              <w:rPr>
                <w:lang w:val="sv-SE"/>
              </w:rPr>
              <w:t xml:space="preserve"> </w:t>
            </w:r>
            <w:r w:rsidRPr="005C28E8">
              <w:rPr>
                <w:rFonts w:ascii="Arial" w:hAnsi="Arial" w:cs="Arial"/>
                <w:lang w:val="it-IT"/>
              </w:rPr>
              <w:t xml:space="preserve">Algeziologie - Curs de implementare in Algeziologie –  Iasi  2002  </w:t>
            </w:r>
          </w:p>
          <w:p w14:paraId="76DC4609" w14:textId="77777777" w:rsidR="0008351B" w:rsidRPr="005C28E8" w:rsidRDefault="0008351B" w:rsidP="005C28E8">
            <w:pPr>
              <w:tabs>
                <w:tab w:val="left" w:pos="330"/>
                <w:tab w:val="left" w:pos="360"/>
              </w:tabs>
              <w:ind w:left="84"/>
              <w:rPr>
                <w:rFonts w:ascii="Arial" w:hAnsi="Arial" w:cs="Arial"/>
                <w:lang w:val="it-IT"/>
              </w:rPr>
            </w:pPr>
            <w:r w:rsidRPr="005C28E8">
              <w:rPr>
                <w:rFonts w:ascii="Arial" w:hAnsi="Arial" w:cs="Arial"/>
                <w:lang w:val="it-IT"/>
              </w:rPr>
              <w:t>Cursul de Ultrasonografie în ATI şi Medicină de Urgenţă, WINFOCUS</w:t>
            </w:r>
          </w:p>
          <w:p w14:paraId="7B77C047" w14:textId="77777777" w:rsidR="0008351B" w:rsidRPr="008B244C" w:rsidRDefault="0008351B" w:rsidP="005C28E8">
            <w:pPr>
              <w:tabs>
                <w:tab w:val="left" w:pos="330"/>
                <w:tab w:val="left" w:pos="360"/>
              </w:tabs>
              <w:ind w:left="84"/>
              <w:rPr>
                <w:rFonts w:ascii="Arial" w:hAnsi="Arial" w:cs="Arial"/>
                <w:lang w:val="en-GB"/>
              </w:rPr>
            </w:pPr>
            <w:r w:rsidRPr="008B244C">
              <w:rPr>
                <w:rFonts w:ascii="Arial" w:hAnsi="Arial" w:cs="Arial"/>
                <w:lang w:val="en-GB"/>
              </w:rPr>
              <w:t xml:space="preserve">(World International Network Focused on Critical Ultrasound) - Modulului C (Circulation), </w:t>
            </w:r>
          </w:p>
          <w:p w14:paraId="3C184B1F" w14:textId="77777777" w:rsidR="0008351B" w:rsidRPr="005C28E8" w:rsidRDefault="0008351B" w:rsidP="005C28E8">
            <w:pPr>
              <w:tabs>
                <w:tab w:val="left" w:pos="330"/>
                <w:tab w:val="left" w:pos="360"/>
              </w:tabs>
              <w:ind w:left="84"/>
              <w:rPr>
                <w:rFonts w:ascii="Arial" w:hAnsi="Arial" w:cs="Arial"/>
              </w:rPr>
            </w:pPr>
            <w:r w:rsidRPr="005C28E8">
              <w:rPr>
                <w:rFonts w:ascii="Arial" w:hAnsi="Arial" w:cs="Arial"/>
                <w:lang w:val="it-IT"/>
              </w:rPr>
              <w:t>Timișoara, 2007.</w:t>
            </w:r>
            <w:r w:rsidRPr="005C28E8">
              <w:rPr>
                <w:rFonts w:ascii="Arial" w:hAnsi="Arial" w:cs="Arial"/>
              </w:rPr>
              <w:t xml:space="preserve"> </w:t>
            </w:r>
          </w:p>
          <w:p w14:paraId="0B06AA53" w14:textId="77777777" w:rsidR="0008351B" w:rsidRPr="005C28E8" w:rsidRDefault="0008351B" w:rsidP="005C28E8">
            <w:pPr>
              <w:pStyle w:val="CVNormal"/>
              <w:ind w:left="84"/>
              <w:rPr>
                <w:rFonts w:ascii="Arial" w:hAnsi="Arial" w:cs="Arial"/>
              </w:rPr>
            </w:pPr>
            <w:r w:rsidRPr="005C28E8">
              <w:rPr>
                <w:rFonts w:ascii="Arial" w:hAnsi="Arial" w:cs="Arial"/>
              </w:rPr>
              <w:t>Curs de Anestezie Regională Ecoghidată ediția I Timișoara, 2009.</w:t>
            </w:r>
          </w:p>
          <w:p w14:paraId="19C0DF43" w14:textId="77777777" w:rsidR="0008351B" w:rsidRPr="005C28E8" w:rsidRDefault="0008351B" w:rsidP="005C28E8">
            <w:pPr>
              <w:pStyle w:val="CVNormal"/>
              <w:ind w:left="84"/>
              <w:rPr>
                <w:rFonts w:ascii="Arial" w:hAnsi="Arial" w:cs="Arial"/>
              </w:rPr>
            </w:pPr>
            <w:r w:rsidRPr="005C28E8">
              <w:rPr>
                <w:rFonts w:ascii="Arial" w:hAnsi="Arial" w:cs="Arial"/>
              </w:rPr>
              <w:t>Curs de Anestezie Regională Ecoghidată ediția II Timișoara, 2010.</w:t>
            </w:r>
          </w:p>
          <w:p w14:paraId="1741CE28" w14:textId="77777777" w:rsidR="0008351B" w:rsidRPr="008B244C" w:rsidRDefault="0008351B" w:rsidP="005C28E8">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uppressAutoHyphens w:val="0"/>
              <w:ind w:left="138"/>
              <w:rPr>
                <w:rFonts w:ascii="Arial" w:hAnsi="Arial" w:cs="Arial"/>
                <w:lang w:val="en-GB"/>
              </w:rPr>
            </w:pPr>
            <w:r w:rsidRPr="008B244C">
              <w:rPr>
                <w:rFonts w:ascii="Arial" w:hAnsi="Arial" w:cs="Arial"/>
                <w:lang w:val="en-GB"/>
              </w:rPr>
              <w:t xml:space="preserve">Anaesthesia simulation course </w:t>
            </w:r>
            <w:r w:rsidRPr="005C28E8">
              <w:rPr>
                <w:rFonts w:ascii="Arial" w:hAnsi="Arial" w:cs="Arial"/>
                <w:lang w:val="en-US"/>
              </w:rPr>
              <w:t>“</w:t>
            </w:r>
            <w:r w:rsidRPr="005C28E8">
              <w:rPr>
                <w:rFonts w:ascii="Arial" w:hAnsi="Arial" w:cs="Arial"/>
                <w:lang w:val="en-GB"/>
              </w:rPr>
              <w:t xml:space="preserve">Muscle relaxants and reversal agents </w:t>
            </w:r>
            <w:r w:rsidRPr="005C28E8">
              <w:rPr>
                <w:rFonts w:ascii="Arial" w:hAnsi="Arial" w:cs="Arial"/>
                <w:lang w:val="en-US"/>
              </w:rPr>
              <w:t>” Budapesta 18 – 20 oct.2009</w:t>
            </w:r>
          </w:p>
          <w:p w14:paraId="528E8C94" w14:textId="77777777" w:rsidR="0008351B" w:rsidRPr="008B244C" w:rsidRDefault="0008351B" w:rsidP="005C28E8">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uppressAutoHyphens w:val="0"/>
              <w:ind w:left="138"/>
              <w:rPr>
                <w:rFonts w:ascii="Arial" w:hAnsi="Arial" w:cs="Arial"/>
                <w:lang w:val="en-GB"/>
              </w:rPr>
            </w:pPr>
            <w:r w:rsidRPr="005C28E8">
              <w:rPr>
                <w:rFonts w:ascii="Arial" w:hAnsi="Arial" w:cs="Arial"/>
                <w:lang w:val="en-US"/>
              </w:rPr>
              <w:t>Current concepts and Future Trends for Ultrasound Guided Regional Anestehesia, Timisoara, Romania, 07-</w:t>
            </w:r>
            <w:r w:rsidR="00822751" w:rsidRPr="005C28E8">
              <w:rPr>
                <w:rFonts w:ascii="Arial" w:hAnsi="Arial" w:cs="Arial"/>
                <w:lang w:val="en-US"/>
              </w:rPr>
              <w:t xml:space="preserve"> </w:t>
            </w:r>
            <w:r w:rsidRPr="005C28E8">
              <w:rPr>
                <w:rFonts w:ascii="Arial" w:hAnsi="Arial" w:cs="Arial"/>
                <w:lang w:val="en-US"/>
              </w:rPr>
              <w:t>08 oct.2012</w:t>
            </w:r>
          </w:p>
          <w:p w14:paraId="41B3DE82" w14:textId="77777777" w:rsidR="0008351B" w:rsidRPr="0094207E" w:rsidRDefault="0008351B" w:rsidP="0008351B">
            <w:pPr>
              <w:pStyle w:val="CVNormal"/>
              <w:ind w:left="0"/>
              <w:jc w:val="both"/>
            </w:pPr>
          </w:p>
          <w:p w14:paraId="2C6C0BC7" w14:textId="77777777" w:rsidR="0094207E" w:rsidRDefault="0094207E" w:rsidP="003750D4">
            <w:pPr>
              <w:pStyle w:val="CVNormal"/>
              <w:ind w:left="84"/>
              <w:jc w:val="both"/>
            </w:pPr>
          </w:p>
          <w:p w14:paraId="480C9002" w14:textId="77777777" w:rsidR="00822751" w:rsidRPr="005C28E8" w:rsidRDefault="00822751" w:rsidP="00822751">
            <w:pPr>
              <w:tabs>
                <w:tab w:val="left" w:pos="330"/>
                <w:tab w:val="left" w:pos="360"/>
              </w:tabs>
              <w:spacing w:line="276" w:lineRule="auto"/>
              <w:ind w:left="84"/>
              <w:rPr>
                <w:rFonts w:ascii="Arial" w:hAnsi="Arial" w:cs="Arial"/>
                <w:i/>
                <w:iCs/>
              </w:rPr>
            </w:pPr>
            <w:r w:rsidRPr="005C28E8">
              <w:rPr>
                <w:rFonts w:ascii="Arial" w:hAnsi="Arial" w:cs="Arial"/>
                <w:i/>
                <w:iCs/>
              </w:rPr>
              <w:t>Absolvent al Programului Departamentului pentru Pregatirea Personalului Didactic, Nivelul I si II (Program de studii psiho-pedagogice de certificare pentru profesia didactica) in cadrul Universității de Vest Timișoara – februarie 2014 și iunie 2014</w:t>
            </w:r>
          </w:p>
          <w:p w14:paraId="24FD77D7" w14:textId="77777777" w:rsidR="00822751" w:rsidRPr="005C28E8" w:rsidRDefault="00822751" w:rsidP="00822751">
            <w:pPr>
              <w:tabs>
                <w:tab w:val="left" w:pos="330"/>
                <w:tab w:val="left" w:pos="360"/>
              </w:tabs>
              <w:spacing w:line="276" w:lineRule="auto"/>
              <w:ind w:left="84"/>
              <w:rPr>
                <w:rFonts w:ascii="Arial" w:hAnsi="Arial" w:cs="Arial"/>
                <w:i/>
                <w:iCs/>
              </w:rPr>
            </w:pPr>
          </w:p>
          <w:p w14:paraId="2AEB4827" w14:textId="77777777" w:rsidR="00822751" w:rsidRPr="005C28E8" w:rsidRDefault="00822751" w:rsidP="00822751">
            <w:pPr>
              <w:tabs>
                <w:tab w:val="left" w:pos="330"/>
                <w:tab w:val="left" w:pos="360"/>
              </w:tabs>
              <w:spacing w:line="276" w:lineRule="auto"/>
              <w:ind w:left="84"/>
              <w:rPr>
                <w:rFonts w:ascii="Arial" w:hAnsi="Arial" w:cs="Arial"/>
              </w:rPr>
            </w:pPr>
            <w:r w:rsidRPr="005C28E8">
              <w:rPr>
                <w:rFonts w:ascii="Arial" w:hAnsi="Arial" w:cs="Arial"/>
              </w:rPr>
              <w:t>Atestat de FORMARE de FORMATORI seria G nr. 00321749 / 13 dec 2011 eliberat de Ministerul Muncii si Ministerul Educatiei si Cercetarii</w:t>
            </w:r>
          </w:p>
          <w:p w14:paraId="1F3BB9DD" w14:textId="77777777" w:rsidR="00822751" w:rsidRDefault="00822751" w:rsidP="00E77D92">
            <w:pPr>
              <w:pStyle w:val="CVNormal"/>
              <w:ind w:left="84"/>
              <w:jc w:val="both"/>
            </w:pPr>
          </w:p>
          <w:p w14:paraId="515627E1" w14:textId="77777777" w:rsidR="006E17A9" w:rsidRDefault="00822751" w:rsidP="00822751">
            <w:pPr>
              <w:pStyle w:val="CVNormal"/>
              <w:ind w:left="0"/>
              <w:jc w:val="both"/>
            </w:pPr>
            <w:r>
              <w:t xml:space="preserve">    </w:t>
            </w:r>
          </w:p>
          <w:p w14:paraId="7144BF59" w14:textId="77777777" w:rsidR="00E77D92" w:rsidRPr="008C1CC0" w:rsidRDefault="006E17A9" w:rsidP="00822751">
            <w:pPr>
              <w:pStyle w:val="CVNormal"/>
              <w:ind w:left="0"/>
              <w:jc w:val="both"/>
              <w:rPr>
                <w:b/>
                <w:bCs/>
              </w:rPr>
            </w:pPr>
            <w:r>
              <w:t xml:space="preserve">    </w:t>
            </w:r>
            <w:r w:rsidR="00497AFE" w:rsidRPr="008C1CC0">
              <w:rPr>
                <w:b/>
                <w:bCs/>
              </w:rPr>
              <w:t>201</w:t>
            </w:r>
            <w:r w:rsidRPr="008C1CC0">
              <w:rPr>
                <w:b/>
                <w:bCs/>
              </w:rPr>
              <w:t>3</w:t>
            </w:r>
            <w:r w:rsidR="00497AFE" w:rsidRPr="008C1CC0">
              <w:rPr>
                <w:b/>
                <w:bCs/>
              </w:rPr>
              <w:t xml:space="preserve"> – Doctor in Stiinte medicale</w:t>
            </w:r>
          </w:p>
          <w:p w14:paraId="756DA6A6" w14:textId="77777777" w:rsidR="00822751" w:rsidRDefault="00822751" w:rsidP="00822751">
            <w:pPr>
              <w:pStyle w:val="CVNormal"/>
              <w:jc w:val="both"/>
            </w:pPr>
            <w:r>
              <w:t xml:space="preserve">Titlu teza doctorat ” </w:t>
            </w:r>
            <w:r w:rsidRPr="00027EEF">
              <w:rPr>
                <w:b/>
                <w:bCs/>
                <w:i/>
                <w:iCs/>
                <w:lang w:val="it-IT"/>
              </w:rPr>
              <w:t>Implicații ale cardioprotețtiei  miocardice prin administrarea de ageți anestezici halogenați la șobolanul de laborator aflat in moarte cerebrală”</w:t>
            </w:r>
            <w:r>
              <w:t xml:space="preserve"> </w:t>
            </w:r>
          </w:p>
          <w:p w14:paraId="0A9F2F1C" w14:textId="77777777" w:rsidR="006E17A9" w:rsidRPr="006E17A9" w:rsidRDefault="006E17A9" w:rsidP="00822751">
            <w:pPr>
              <w:pStyle w:val="CVNormal"/>
              <w:jc w:val="both"/>
              <w:rPr>
                <w:b/>
                <w:bCs/>
                <w:i/>
                <w:iCs/>
                <w:sz w:val="16"/>
                <w:szCs w:val="16"/>
                <w:lang w:val="sv-SE"/>
              </w:rPr>
            </w:pPr>
            <w:r w:rsidRPr="006E17A9">
              <w:rPr>
                <w:rFonts w:ascii="Arial" w:hAnsi="Arial" w:cs="Arial"/>
                <w:color w:val="181818"/>
              </w:rPr>
              <w:t>Diploma de Doctor în Ştiințe Seria I</w:t>
            </w:r>
            <w:r>
              <w:rPr>
                <w:rFonts w:ascii="Arial" w:hAnsi="Arial" w:cs="Arial"/>
                <w:color w:val="181818"/>
              </w:rPr>
              <w:t xml:space="preserve"> </w:t>
            </w:r>
            <w:r w:rsidRPr="006E17A9">
              <w:rPr>
                <w:rFonts w:ascii="Arial" w:hAnsi="Arial" w:cs="Arial"/>
                <w:color w:val="181818"/>
              </w:rPr>
              <w:t>nr. 0003544 prin OMEN nr.5581MD/03.12.2013</w:t>
            </w:r>
          </w:p>
          <w:p w14:paraId="17DF01F1" w14:textId="77777777" w:rsidR="00822751" w:rsidRPr="0094207E" w:rsidRDefault="00822751" w:rsidP="00E77D92">
            <w:pPr>
              <w:pStyle w:val="CVNormal"/>
              <w:ind w:left="84"/>
              <w:jc w:val="both"/>
            </w:pPr>
          </w:p>
        </w:tc>
      </w:tr>
      <w:tr w:rsidR="00D5417A" w14:paraId="6DBE7715" w14:textId="77777777" w:rsidTr="00000839">
        <w:trPr>
          <w:gridAfter w:val="1"/>
          <w:wAfter w:w="180" w:type="dxa"/>
          <w:cantSplit/>
        </w:trPr>
        <w:tc>
          <w:tcPr>
            <w:tcW w:w="1985" w:type="dxa"/>
          </w:tcPr>
          <w:p w14:paraId="5D6D9FA7" w14:textId="77777777" w:rsidR="00BA1DBC" w:rsidRPr="00F1485C" w:rsidRDefault="001A770D" w:rsidP="00480C8E">
            <w:pPr>
              <w:pStyle w:val="CVHeading3"/>
              <w:ind w:right="342"/>
              <w:rPr>
                <w:rFonts w:ascii="Arial" w:hAnsi="Arial" w:cs="Arial"/>
                <w:b/>
                <w:bCs/>
              </w:rPr>
            </w:pPr>
            <w:r w:rsidRPr="00F1485C">
              <w:rPr>
                <w:rFonts w:ascii="Arial" w:hAnsi="Arial" w:cs="Arial"/>
                <w:b/>
                <w:bCs/>
              </w:rPr>
              <w:t>Studii universitare</w:t>
            </w:r>
          </w:p>
        </w:tc>
        <w:tc>
          <w:tcPr>
            <w:tcW w:w="8607" w:type="dxa"/>
            <w:gridSpan w:val="3"/>
          </w:tcPr>
          <w:p w14:paraId="51929FFC" w14:textId="77777777" w:rsidR="001A770D" w:rsidRPr="0094207E" w:rsidRDefault="00644E40" w:rsidP="003750D4">
            <w:pPr>
              <w:pStyle w:val="CVNormal"/>
              <w:ind w:left="84"/>
            </w:pPr>
            <w:r w:rsidRPr="0094207E">
              <w:t>1991</w:t>
            </w:r>
            <w:r w:rsidR="003750D4" w:rsidRPr="0094207E">
              <w:t xml:space="preserve"> </w:t>
            </w:r>
            <w:r w:rsidR="00013F4F" w:rsidRPr="0094207E">
              <w:t>-</w:t>
            </w:r>
            <w:r w:rsidR="003750D4" w:rsidRPr="0094207E">
              <w:t xml:space="preserve"> </w:t>
            </w:r>
            <w:r w:rsidRPr="0094207E">
              <w:t>19</w:t>
            </w:r>
            <w:r w:rsidR="0094207E">
              <w:t>9</w:t>
            </w:r>
            <w:r w:rsidRPr="0094207E">
              <w:t>7</w:t>
            </w:r>
            <w:r w:rsidR="00013F4F" w:rsidRPr="0094207E">
              <w:t>:</w:t>
            </w:r>
            <w:r w:rsidR="00F05A44" w:rsidRPr="0094207E">
              <w:t xml:space="preserve"> </w:t>
            </w:r>
            <w:r w:rsidR="00013F4F" w:rsidRPr="0094207E">
              <w:t>Universitatea de Medicin</w:t>
            </w:r>
            <w:r w:rsidR="003750D4" w:rsidRPr="0094207E">
              <w:rPr>
                <w:rFonts w:ascii="Times New Roman" w:hAnsi="Times New Roman"/>
              </w:rPr>
              <w:t>ă</w:t>
            </w:r>
            <w:r w:rsidR="003750D4" w:rsidRPr="0094207E">
              <w:t xml:space="preserve"> </w:t>
            </w:r>
            <w:r w:rsidR="003750D4" w:rsidRPr="0094207E">
              <w:rPr>
                <w:rFonts w:ascii="Times New Roman" w:hAnsi="Times New Roman"/>
              </w:rPr>
              <w:t>ș</w:t>
            </w:r>
            <w:r w:rsidR="003750D4" w:rsidRPr="0094207E">
              <w:t>i Farmacie</w:t>
            </w:r>
            <w:r w:rsidR="009A691B" w:rsidRPr="0094207E">
              <w:t xml:space="preserve"> </w:t>
            </w:r>
            <w:r w:rsidR="003750D4" w:rsidRPr="0094207E">
              <w:t>”</w:t>
            </w:r>
            <w:r w:rsidRPr="0094207E">
              <w:t>V.Babes</w:t>
            </w:r>
            <w:r w:rsidR="003750D4" w:rsidRPr="0094207E">
              <w:t>”</w:t>
            </w:r>
            <w:r w:rsidR="00013F4F" w:rsidRPr="0094207E">
              <w:t xml:space="preserve"> </w:t>
            </w:r>
            <w:r w:rsidRPr="0094207E">
              <w:t>Timisoara</w:t>
            </w:r>
          </w:p>
          <w:p w14:paraId="011069FB" w14:textId="77777777" w:rsidR="00BA1DBC" w:rsidRPr="0094207E" w:rsidRDefault="00BA1DBC" w:rsidP="003750D4">
            <w:pPr>
              <w:pStyle w:val="CVNormal"/>
              <w:ind w:left="84"/>
            </w:pPr>
          </w:p>
        </w:tc>
      </w:tr>
      <w:tr w:rsidR="00D5417A" w14:paraId="2981D75C" w14:textId="77777777" w:rsidTr="00000839">
        <w:trPr>
          <w:gridAfter w:val="1"/>
          <w:wAfter w:w="180" w:type="dxa"/>
          <w:cantSplit/>
        </w:trPr>
        <w:tc>
          <w:tcPr>
            <w:tcW w:w="1985" w:type="dxa"/>
          </w:tcPr>
          <w:p w14:paraId="3EEB439C" w14:textId="77777777" w:rsidR="00A736BF" w:rsidRPr="00F1485C" w:rsidRDefault="006C6BD0" w:rsidP="00A736BF">
            <w:pPr>
              <w:rPr>
                <w:rFonts w:ascii="Arial" w:hAnsi="Arial" w:cs="Arial"/>
                <w:b/>
                <w:bCs/>
              </w:rPr>
            </w:pPr>
            <w:r w:rsidRPr="00F1485C">
              <w:rPr>
                <w:rFonts w:ascii="Arial" w:hAnsi="Arial" w:cs="Arial"/>
              </w:rPr>
              <w:lastRenderedPageBreak/>
              <w:t xml:space="preserve">                        </w:t>
            </w:r>
            <w:r w:rsidRPr="00F1485C">
              <w:rPr>
                <w:rFonts w:ascii="Arial" w:hAnsi="Arial" w:cs="Arial"/>
                <w:b/>
                <w:bCs/>
              </w:rPr>
              <w:t>Distincții/premii</w:t>
            </w:r>
          </w:p>
          <w:p w14:paraId="628D9B1A" w14:textId="77777777" w:rsidR="00A736BF" w:rsidRPr="00F1485C" w:rsidRDefault="00A736BF" w:rsidP="00A736BF">
            <w:pPr>
              <w:rPr>
                <w:rFonts w:ascii="Arial" w:hAnsi="Arial" w:cs="Arial"/>
              </w:rPr>
            </w:pPr>
          </w:p>
          <w:p w14:paraId="6D840FB5" w14:textId="77777777" w:rsidR="006C6BD0" w:rsidRPr="008B244C" w:rsidRDefault="006C6BD0" w:rsidP="00A736BF">
            <w:pPr>
              <w:ind w:right="342"/>
              <w:jc w:val="right"/>
              <w:rPr>
                <w:rFonts w:ascii="Arial" w:hAnsi="Arial" w:cs="Arial"/>
              </w:rPr>
            </w:pPr>
          </w:p>
          <w:p w14:paraId="7E5B75BB" w14:textId="77777777" w:rsidR="006C6BD0" w:rsidRPr="008B244C" w:rsidRDefault="00E122A2" w:rsidP="00731421">
            <w:pPr>
              <w:ind w:right="342"/>
              <w:rPr>
                <w:rFonts w:ascii="Arial" w:hAnsi="Arial" w:cs="Arial"/>
                <w:b/>
                <w:bCs/>
                <w:sz w:val="22"/>
                <w:szCs w:val="22"/>
              </w:rPr>
            </w:pPr>
            <w:r w:rsidRPr="008B244C">
              <w:rPr>
                <w:rFonts w:ascii="Arial" w:hAnsi="Arial" w:cs="Arial"/>
                <w:b/>
                <w:bCs/>
                <w:sz w:val="22"/>
                <w:szCs w:val="22"/>
              </w:rPr>
              <w:t>Experiență administrativă și educațională</w:t>
            </w:r>
          </w:p>
          <w:p w14:paraId="15C08531" w14:textId="77777777" w:rsidR="00731421" w:rsidRPr="008B244C" w:rsidRDefault="00731421" w:rsidP="00731421">
            <w:pPr>
              <w:ind w:right="342"/>
              <w:rPr>
                <w:rFonts w:ascii="Arial" w:hAnsi="Arial" w:cs="Arial"/>
                <w:b/>
                <w:bCs/>
                <w:sz w:val="22"/>
                <w:szCs w:val="22"/>
              </w:rPr>
            </w:pPr>
          </w:p>
          <w:p w14:paraId="15C25ED4" w14:textId="77777777" w:rsidR="00A736BF" w:rsidRPr="008B244C" w:rsidRDefault="00822751" w:rsidP="00A736BF">
            <w:pPr>
              <w:ind w:right="342"/>
              <w:jc w:val="right"/>
              <w:rPr>
                <w:rFonts w:ascii="Arial" w:hAnsi="Arial" w:cs="Arial"/>
                <w:b/>
                <w:bCs/>
              </w:rPr>
            </w:pPr>
            <w:r w:rsidRPr="008B244C">
              <w:rPr>
                <w:rFonts w:ascii="Arial" w:hAnsi="Arial" w:cs="Arial"/>
                <w:b/>
                <w:bCs/>
              </w:rPr>
              <w:t>Membru c</w:t>
            </w:r>
            <w:r w:rsidR="00644E40" w:rsidRPr="008B244C">
              <w:rPr>
                <w:rFonts w:ascii="Arial" w:hAnsi="Arial" w:cs="Arial"/>
                <w:b/>
                <w:bCs/>
              </w:rPr>
              <w:t xml:space="preserve">omitet de </w:t>
            </w:r>
            <w:r w:rsidRPr="008B244C">
              <w:rPr>
                <w:rFonts w:ascii="Arial" w:hAnsi="Arial" w:cs="Arial"/>
                <w:b/>
                <w:bCs/>
              </w:rPr>
              <w:t>o</w:t>
            </w:r>
            <w:r w:rsidR="00644E40" w:rsidRPr="008B244C">
              <w:rPr>
                <w:rFonts w:ascii="Arial" w:hAnsi="Arial" w:cs="Arial"/>
                <w:b/>
                <w:bCs/>
              </w:rPr>
              <w:t xml:space="preserve">rganizare </w:t>
            </w:r>
          </w:p>
        </w:tc>
        <w:tc>
          <w:tcPr>
            <w:tcW w:w="8607" w:type="dxa"/>
            <w:gridSpan w:val="3"/>
          </w:tcPr>
          <w:p w14:paraId="5CBC9D11" w14:textId="77777777" w:rsidR="00731421" w:rsidRPr="005C28E8" w:rsidRDefault="00731421" w:rsidP="006C6BD0">
            <w:pPr>
              <w:ind w:left="84"/>
              <w:jc w:val="both"/>
              <w:rPr>
                <w:rFonts w:ascii="Arial" w:hAnsi="Arial" w:cs="Arial"/>
                <w:i/>
              </w:rPr>
            </w:pPr>
          </w:p>
          <w:p w14:paraId="4AE27BE7" w14:textId="77777777" w:rsidR="006C6BD0" w:rsidRPr="005C28E8" w:rsidRDefault="006C6BD0" w:rsidP="006C6BD0">
            <w:pPr>
              <w:ind w:left="84"/>
              <w:jc w:val="both"/>
              <w:rPr>
                <w:rFonts w:ascii="Arial" w:hAnsi="Arial" w:cs="Arial"/>
                <w:i/>
              </w:rPr>
            </w:pPr>
            <w:r w:rsidRPr="005C28E8">
              <w:rPr>
                <w:rFonts w:ascii="Arial" w:hAnsi="Arial" w:cs="Arial"/>
                <w:i/>
              </w:rPr>
              <w:t>Obținerea a 1 premii I , 2 premiu III, 1 premiu special la manifestările naționale A.T.I pentru lucrările prezentate.</w:t>
            </w:r>
          </w:p>
          <w:p w14:paraId="6DB827E1" w14:textId="77777777" w:rsidR="00822751" w:rsidRPr="005C28E8" w:rsidRDefault="00822751" w:rsidP="003750D4">
            <w:pPr>
              <w:tabs>
                <w:tab w:val="left" w:pos="360"/>
              </w:tabs>
              <w:ind w:left="84"/>
              <w:jc w:val="both"/>
              <w:rPr>
                <w:rFonts w:ascii="Arial" w:hAnsi="Arial" w:cs="Arial"/>
                <w:lang w:val="it-IT"/>
              </w:rPr>
            </w:pPr>
          </w:p>
          <w:p w14:paraId="4CDED035" w14:textId="77777777" w:rsidR="00822751" w:rsidRPr="005C28E8" w:rsidRDefault="00822751" w:rsidP="003750D4">
            <w:pPr>
              <w:tabs>
                <w:tab w:val="left" w:pos="360"/>
              </w:tabs>
              <w:ind w:left="84"/>
              <w:jc w:val="both"/>
              <w:rPr>
                <w:rFonts w:ascii="Arial" w:hAnsi="Arial" w:cs="Arial"/>
                <w:lang w:val="it-IT"/>
              </w:rPr>
            </w:pPr>
          </w:p>
          <w:p w14:paraId="1AE669A2" w14:textId="77777777" w:rsidR="00E122A2" w:rsidRPr="005C28E8" w:rsidRDefault="00E122A2" w:rsidP="003750D4">
            <w:pPr>
              <w:tabs>
                <w:tab w:val="left" w:pos="360"/>
              </w:tabs>
              <w:ind w:left="84"/>
              <w:jc w:val="both"/>
              <w:rPr>
                <w:rFonts w:ascii="Arial" w:hAnsi="Arial" w:cs="Arial"/>
                <w:lang w:val="it-IT"/>
              </w:rPr>
            </w:pPr>
          </w:p>
          <w:p w14:paraId="146F204E" w14:textId="77777777" w:rsidR="00731421" w:rsidRPr="005C28E8" w:rsidRDefault="00731421" w:rsidP="003750D4">
            <w:pPr>
              <w:tabs>
                <w:tab w:val="left" w:pos="330"/>
                <w:tab w:val="left" w:pos="360"/>
              </w:tabs>
              <w:ind w:left="84"/>
              <w:rPr>
                <w:rFonts w:ascii="Arial" w:hAnsi="Arial" w:cs="Arial"/>
                <w:lang w:val="pt-BR"/>
              </w:rPr>
            </w:pPr>
          </w:p>
          <w:p w14:paraId="06370983" w14:textId="77777777" w:rsidR="00731421" w:rsidRPr="005C28E8" w:rsidRDefault="00731421" w:rsidP="003750D4">
            <w:pPr>
              <w:tabs>
                <w:tab w:val="left" w:pos="330"/>
                <w:tab w:val="left" w:pos="360"/>
              </w:tabs>
              <w:ind w:left="84"/>
              <w:rPr>
                <w:rFonts w:ascii="Arial" w:hAnsi="Arial" w:cs="Arial"/>
                <w:lang w:val="pt-BR"/>
              </w:rPr>
            </w:pPr>
          </w:p>
          <w:p w14:paraId="08748A69" w14:textId="77777777" w:rsidR="00E122A2" w:rsidRPr="005C28E8" w:rsidRDefault="00E122A2" w:rsidP="003750D4">
            <w:pPr>
              <w:tabs>
                <w:tab w:val="left" w:pos="330"/>
                <w:tab w:val="left" w:pos="360"/>
              </w:tabs>
              <w:ind w:left="84"/>
              <w:rPr>
                <w:rFonts w:ascii="Arial" w:hAnsi="Arial" w:cs="Arial"/>
                <w:lang w:val="it-IT"/>
              </w:rPr>
            </w:pPr>
            <w:r w:rsidRPr="005C28E8">
              <w:rPr>
                <w:rFonts w:ascii="Arial" w:hAnsi="Arial" w:cs="Arial"/>
                <w:lang w:val="pt-BR"/>
              </w:rPr>
              <w:t xml:space="preserve">2010 – 2024 </w:t>
            </w:r>
            <w:r w:rsidRPr="005C28E8">
              <w:rPr>
                <w:rFonts w:ascii="Arial" w:hAnsi="Arial" w:cs="Arial"/>
              </w:rPr>
              <w:t>Cursul de ghiduri si protocoale in anestezie, Terapie intensive si Medicina de Urgenta</w:t>
            </w:r>
            <w:r w:rsidRPr="005C28E8">
              <w:rPr>
                <w:rFonts w:ascii="Arial" w:hAnsi="Arial" w:cs="Arial"/>
                <w:lang w:val="pt-BR"/>
              </w:rPr>
              <w:t>, Timisoara, Romania</w:t>
            </w:r>
            <w:r w:rsidRPr="005C28E8">
              <w:rPr>
                <w:rFonts w:ascii="Arial" w:hAnsi="Arial" w:cs="Arial"/>
                <w:lang w:val="it-IT"/>
              </w:rPr>
              <w:t xml:space="preserve"> </w:t>
            </w:r>
          </w:p>
          <w:p w14:paraId="79EE8AE0" w14:textId="77777777" w:rsidR="00E122A2" w:rsidRPr="005C28E8" w:rsidRDefault="008C1CC0" w:rsidP="003750D4">
            <w:pPr>
              <w:tabs>
                <w:tab w:val="left" w:pos="330"/>
                <w:tab w:val="left" w:pos="360"/>
              </w:tabs>
              <w:ind w:left="84"/>
              <w:rPr>
                <w:rFonts w:ascii="Arial" w:hAnsi="Arial" w:cs="Arial"/>
                <w:lang w:val="it-IT"/>
              </w:rPr>
            </w:pPr>
            <w:r w:rsidRPr="005C28E8">
              <w:rPr>
                <w:rFonts w:ascii="Arial" w:hAnsi="Arial" w:cs="Arial"/>
                <w:lang w:val="it-IT"/>
              </w:rPr>
              <w:t xml:space="preserve">2016 -2023 </w:t>
            </w:r>
            <w:r w:rsidR="00DF6DEE" w:rsidRPr="005C28E8">
              <w:rPr>
                <w:rFonts w:ascii="Arial" w:hAnsi="Arial" w:cs="Arial"/>
                <w:b/>
                <w:bCs/>
                <w:lang w:val="it-IT"/>
              </w:rPr>
              <w:t xml:space="preserve">Congresul Asociației Române de Anestezie Regională, </w:t>
            </w:r>
            <w:r w:rsidR="00DF6DEE" w:rsidRPr="005C28E8">
              <w:rPr>
                <w:rFonts w:ascii="Arial" w:hAnsi="Arial" w:cs="Arial"/>
                <w:lang w:val="it-IT"/>
              </w:rPr>
              <w:t xml:space="preserve">organizat de ARAR, Cluj Napoca, Romania </w:t>
            </w:r>
          </w:p>
          <w:p w14:paraId="4F529E13" w14:textId="77777777" w:rsidR="00E122A2" w:rsidRPr="005C28E8" w:rsidRDefault="00EB03D7" w:rsidP="003750D4">
            <w:pPr>
              <w:tabs>
                <w:tab w:val="left" w:pos="330"/>
                <w:tab w:val="left" w:pos="360"/>
              </w:tabs>
              <w:ind w:left="84"/>
              <w:rPr>
                <w:rFonts w:ascii="Arial" w:hAnsi="Arial" w:cs="Arial"/>
                <w:lang w:val="en-GB"/>
              </w:rPr>
            </w:pPr>
            <w:r w:rsidRPr="005C28E8">
              <w:rPr>
                <w:rFonts w:ascii="Arial" w:hAnsi="Arial" w:cs="Arial"/>
                <w:lang w:val="en-GB"/>
              </w:rPr>
              <w:t xml:space="preserve">2024 – 2025 - </w:t>
            </w:r>
            <w:r w:rsidRPr="005C28E8">
              <w:rPr>
                <w:rFonts w:ascii="Arial" w:hAnsi="Arial" w:cs="Arial"/>
                <w:b/>
                <w:bCs/>
              </w:rPr>
              <w:t>World Week and 2nd World Day of Regional Anaesthesia &amp; Pain Medicine</w:t>
            </w:r>
            <w:r w:rsidRPr="005C28E8">
              <w:rPr>
                <w:rFonts w:ascii="Arial" w:hAnsi="Arial" w:cs="Arial"/>
                <w:lang w:val="en-GB"/>
              </w:rPr>
              <w:t xml:space="preserve"> (</w:t>
            </w:r>
            <w:r w:rsidR="00E122A2" w:rsidRPr="005C28E8">
              <w:rPr>
                <w:rFonts w:ascii="Arial" w:hAnsi="Arial" w:cs="Arial"/>
                <w:lang w:val="en-GB"/>
              </w:rPr>
              <w:t>WDRAPM</w:t>
            </w:r>
            <w:r w:rsidRPr="005C28E8">
              <w:rPr>
                <w:rFonts w:ascii="Arial" w:hAnsi="Arial" w:cs="Arial"/>
                <w:lang w:val="en-GB"/>
              </w:rPr>
              <w:t>)</w:t>
            </w:r>
            <w:r w:rsidR="00E122A2" w:rsidRPr="005C28E8">
              <w:rPr>
                <w:rFonts w:ascii="Arial" w:hAnsi="Arial" w:cs="Arial"/>
                <w:lang w:val="en-GB"/>
              </w:rPr>
              <w:t xml:space="preserve"> </w:t>
            </w:r>
          </w:p>
          <w:p w14:paraId="2F870B8E" w14:textId="77777777" w:rsidR="00E122A2" w:rsidRPr="005C28E8" w:rsidRDefault="00EB03D7" w:rsidP="003750D4">
            <w:pPr>
              <w:tabs>
                <w:tab w:val="left" w:pos="330"/>
                <w:tab w:val="left" w:pos="360"/>
              </w:tabs>
              <w:ind w:left="84"/>
              <w:rPr>
                <w:rFonts w:ascii="Arial" w:hAnsi="Arial" w:cs="Arial"/>
                <w:lang w:val="it-IT"/>
              </w:rPr>
            </w:pPr>
            <w:r w:rsidRPr="005C28E8">
              <w:rPr>
                <w:rFonts w:ascii="Arial" w:hAnsi="Arial" w:cs="Arial"/>
                <w:lang w:val="it-IT"/>
              </w:rPr>
              <w:t>202</w:t>
            </w:r>
            <w:r w:rsidR="009973AC" w:rsidRPr="005C28E8">
              <w:rPr>
                <w:rFonts w:ascii="Arial" w:hAnsi="Arial" w:cs="Arial"/>
                <w:lang w:val="it-IT"/>
              </w:rPr>
              <w:t>4</w:t>
            </w:r>
            <w:r w:rsidRPr="005C28E8">
              <w:rPr>
                <w:rFonts w:ascii="Arial" w:hAnsi="Arial" w:cs="Arial"/>
                <w:lang w:val="it-IT"/>
              </w:rPr>
              <w:t xml:space="preserve"> -202</w:t>
            </w:r>
            <w:r w:rsidR="009973AC" w:rsidRPr="005C28E8">
              <w:rPr>
                <w:rFonts w:ascii="Arial" w:hAnsi="Arial" w:cs="Arial"/>
                <w:lang w:val="it-IT"/>
              </w:rPr>
              <w:t>5</w:t>
            </w:r>
            <w:r w:rsidRPr="005C28E8">
              <w:rPr>
                <w:rFonts w:ascii="Arial" w:hAnsi="Arial" w:cs="Arial"/>
                <w:lang w:val="it-IT"/>
              </w:rPr>
              <w:t xml:space="preserve"> </w:t>
            </w:r>
            <w:r w:rsidR="00E122A2" w:rsidRPr="005C28E8">
              <w:rPr>
                <w:rFonts w:ascii="Arial" w:hAnsi="Arial" w:cs="Arial"/>
                <w:lang w:val="it-IT"/>
              </w:rPr>
              <w:t>CURSUR</w:t>
            </w:r>
            <w:r w:rsidRPr="005C28E8">
              <w:rPr>
                <w:rFonts w:ascii="Arial" w:hAnsi="Arial" w:cs="Arial"/>
                <w:lang w:val="it-IT"/>
              </w:rPr>
              <w:t>/Workshopuri</w:t>
            </w:r>
            <w:r w:rsidR="00E122A2" w:rsidRPr="005C28E8">
              <w:rPr>
                <w:rFonts w:ascii="Arial" w:hAnsi="Arial" w:cs="Arial"/>
                <w:lang w:val="it-IT"/>
              </w:rPr>
              <w:t xml:space="preserve"> </w:t>
            </w:r>
            <w:r w:rsidRPr="005C28E8">
              <w:rPr>
                <w:rFonts w:ascii="Arial" w:hAnsi="Arial" w:cs="Arial"/>
                <w:lang w:val="it-IT"/>
              </w:rPr>
              <w:t xml:space="preserve">Cale aeriană basic/vansat  </w:t>
            </w:r>
            <w:r w:rsidRPr="005C28E8">
              <w:rPr>
                <w:rFonts w:ascii="Arial" w:hAnsi="Arial" w:cs="Arial"/>
              </w:rPr>
              <w:t xml:space="preserve">Cursul de ghiduri si protocoale in anestezie, Terapie intensivă si Medicina de Urgenta </w:t>
            </w:r>
            <w:r w:rsidRPr="005C28E8">
              <w:rPr>
                <w:rFonts w:ascii="Arial" w:hAnsi="Arial" w:cs="Arial"/>
                <w:b/>
                <w:bCs/>
              </w:rPr>
              <w:t>(GPATI</w:t>
            </w:r>
            <w:r w:rsidRPr="005C28E8">
              <w:rPr>
                <w:rFonts w:ascii="Arial" w:hAnsi="Arial" w:cs="Arial"/>
              </w:rPr>
              <w:t>)</w:t>
            </w:r>
            <w:r w:rsidRPr="005C28E8">
              <w:rPr>
                <w:rFonts w:ascii="Arial" w:hAnsi="Arial" w:cs="Arial"/>
                <w:lang w:val="pt-BR"/>
              </w:rPr>
              <w:t>, Timisoara, Romania</w:t>
            </w:r>
          </w:p>
          <w:p w14:paraId="6AD31974" w14:textId="77777777" w:rsidR="00E122A2" w:rsidRPr="005C28E8" w:rsidRDefault="00E122A2" w:rsidP="003750D4">
            <w:pPr>
              <w:tabs>
                <w:tab w:val="left" w:pos="330"/>
                <w:tab w:val="left" w:pos="360"/>
              </w:tabs>
              <w:ind w:left="84"/>
              <w:rPr>
                <w:rFonts w:ascii="Arial" w:hAnsi="Arial" w:cs="Arial"/>
                <w:lang w:val="it-IT"/>
              </w:rPr>
            </w:pPr>
          </w:p>
          <w:p w14:paraId="3F84734C" w14:textId="77777777" w:rsidR="00756D8F" w:rsidRPr="005C28E8" w:rsidRDefault="00756D8F" w:rsidP="003750D4">
            <w:pPr>
              <w:tabs>
                <w:tab w:val="left" w:pos="330"/>
                <w:tab w:val="left" w:pos="360"/>
              </w:tabs>
              <w:ind w:left="84"/>
              <w:rPr>
                <w:rFonts w:ascii="Arial" w:hAnsi="Arial" w:cs="Arial"/>
                <w:lang w:val="it-IT"/>
              </w:rPr>
            </w:pPr>
            <w:r w:rsidRPr="005C28E8">
              <w:rPr>
                <w:rFonts w:ascii="Arial" w:hAnsi="Arial" w:cs="Arial"/>
                <w:lang w:val="it-IT"/>
              </w:rPr>
              <w:t>Cursul de Ultrasonografie în ATI şi Medicină de Urgenţă, WINFOCUS</w:t>
            </w:r>
            <w:r w:rsidR="003750D4" w:rsidRPr="005C28E8">
              <w:rPr>
                <w:rFonts w:ascii="Arial" w:hAnsi="Arial" w:cs="Arial"/>
                <w:lang w:val="it-IT"/>
              </w:rPr>
              <w:t xml:space="preserve"> </w:t>
            </w:r>
            <w:r w:rsidRPr="005C28E8">
              <w:rPr>
                <w:rFonts w:ascii="Arial" w:hAnsi="Arial" w:cs="Arial"/>
                <w:lang w:val="it-IT"/>
              </w:rPr>
              <w:t xml:space="preserve">(World </w:t>
            </w:r>
            <w:r w:rsidR="00F71BFE" w:rsidRPr="005C28E8">
              <w:rPr>
                <w:rFonts w:ascii="Arial" w:hAnsi="Arial" w:cs="Arial"/>
                <w:lang w:val="it-IT"/>
              </w:rPr>
              <w:t>Internat</w:t>
            </w:r>
            <w:r w:rsidR="00C963F7" w:rsidRPr="005C28E8">
              <w:rPr>
                <w:rFonts w:ascii="Arial" w:hAnsi="Arial" w:cs="Arial"/>
                <w:lang w:val="it-IT"/>
              </w:rPr>
              <w:t>ional</w:t>
            </w:r>
            <w:r w:rsidRPr="005C28E8">
              <w:rPr>
                <w:rFonts w:ascii="Arial" w:hAnsi="Arial" w:cs="Arial"/>
                <w:lang w:val="it-IT"/>
              </w:rPr>
              <w:t xml:space="preserve"> Network Focused on Critical Ultrasound)</w:t>
            </w:r>
            <w:r w:rsidR="00A736BF" w:rsidRPr="005C28E8">
              <w:rPr>
                <w:rFonts w:ascii="Arial" w:hAnsi="Arial" w:cs="Arial"/>
                <w:lang w:val="it-IT"/>
              </w:rPr>
              <w:t xml:space="preserve"> - Modulul</w:t>
            </w:r>
            <w:r w:rsidRPr="005C28E8">
              <w:rPr>
                <w:rFonts w:ascii="Arial" w:hAnsi="Arial" w:cs="Arial"/>
                <w:lang w:val="it-IT"/>
              </w:rPr>
              <w:t xml:space="preserve"> C (Circulation)</w:t>
            </w:r>
            <w:r w:rsidR="003750D4" w:rsidRPr="005C28E8">
              <w:rPr>
                <w:rFonts w:ascii="Arial" w:hAnsi="Arial" w:cs="Arial"/>
                <w:lang w:val="it-IT"/>
              </w:rPr>
              <w:t xml:space="preserve"> </w:t>
            </w:r>
            <w:r w:rsidRPr="005C28E8">
              <w:rPr>
                <w:rFonts w:ascii="Arial" w:hAnsi="Arial" w:cs="Arial"/>
                <w:lang w:val="it-IT"/>
              </w:rPr>
              <w:t>-</w:t>
            </w:r>
            <w:r w:rsidR="003750D4" w:rsidRPr="005C28E8">
              <w:rPr>
                <w:rFonts w:ascii="Arial" w:hAnsi="Arial" w:cs="Arial"/>
                <w:lang w:val="it-IT"/>
              </w:rPr>
              <w:t xml:space="preserve"> </w:t>
            </w:r>
            <w:r w:rsidR="003801A6" w:rsidRPr="005C28E8">
              <w:rPr>
                <w:rFonts w:ascii="Arial" w:hAnsi="Arial" w:cs="Arial"/>
                <w:lang w:val="it-IT"/>
              </w:rPr>
              <w:t>Timișoara</w:t>
            </w:r>
            <w:r w:rsidRPr="005C28E8">
              <w:rPr>
                <w:rFonts w:ascii="Arial" w:hAnsi="Arial" w:cs="Arial"/>
                <w:lang w:val="it-IT"/>
              </w:rPr>
              <w:t xml:space="preserve"> dec 2007.</w:t>
            </w:r>
          </w:p>
          <w:p w14:paraId="574803B3" w14:textId="77777777" w:rsidR="00F05A44" w:rsidRPr="005C28E8" w:rsidRDefault="00A736BF" w:rsidP="003750D4">
            <w:pPr>
              <w:pStyle w:val="CVNormal"/>
              <w:ind w:left="84"/>
              <w:rPr>
                <w:rFonts w:ascii="Arial" w:hAnsi="Arial" w:cs="Arial"/>
              </w:rPr>
            </w:pPr>
            <w:r w:rsidRPr="005C28E8">
              <w:rPr>
                <w:rFonts w:ascii="Arial" w:hAnsi="Arial" w:cs="Arial"/>
              </w:rPr>
              <w:t>Curs de Anestezie Regională Ecoghidată ediț</w:t>
            </w:r>
            <w:r w:rsidR="00F05A44" w:rsidRPr="005C28E8">
              <w:rPr>
                <w:rFonts w:ascii="Arial" w:hAnsi="Arial" w:cs="Arial"/>
              </w:rPr>
              <w:t xml:space="preserve">ia I </w:t>
            </w:r>
            <w:r w:rsidR="003801A6" w:rsidRPr="005C28E8">
              <w:rPr>
                <w:rFonts w:ascii="Arial" w:hAnsi="Arial" w:cs="Arial"/>
              </w:rPr>
              <w:t>Timișoara</w:t>
            </w:r>
            <w:r w:rsidR="00F05A44" w:rsidRPr="005C28E8">
              <w:rPr>
                <w:rFonts w:ascii="Arial" w:hAnsi="Arial" w:cs="Arial"/>
              </w:rPr>
              <w:t>, 2009.</w:t>
            </w:r>
          </w:p>
          <w:p w14:paraId="00C2C2BF" w14:textId="77777777" w:rsidR="00BA1DBC" w:rsidRPr="005C28E8" w:rsidRDefault="00A736BF" w:rsidP="003750D4">
            <w:pPr>
              <w:pStyle w:val="CVNormal"/>
              <w:ind w:left="84"/>
              <w:rPr>
                <w:rFonts w:ascii="Arial" w:hAnsi="Arial" w:cs="Arial"/>
              </w:rPr>
            </w:pPr>
            <w:r w:rsidRPr="005C28E8">
              <w:rPr>
                <w:rFonts w:ascii="Arial" w:hAnsi="Arial" w:cs="Arial"/>
              </w:rPr>
              <w:t>Curs de Anestezie Regională Ecoghidată ediț</w:t>
            </w:r>
            <w:r w:rsidR="00F05A44" w:rsidRPr="005C28E8">
              <w:rPr>
                <w:rFonts w:ascii="Arial" w:hAnsi="Arial" w:cs="Arial"/>
              </w:rPr>
              <w:t xml:space="preserve">ia II </w:t>
            </w:r>
            <w:r w:rsidR="003801A6" w:rsidRPr="005C28E8">
              <w:rPr>
                <w:rFonts w:ascii="Arial" w:hAnsi="Arial" w:cs="Arial"/>
              </w:rPr>
              <w:t>Timișoara</w:t>
            </w:r>
            <w:r w:rsidR="00F05A44" w:rsidRPr="005C28E8">
              <w:rPr>
                <w:rFonts w:ascii="Arial" w:hAnsi="Arial" w:cs="Arial"/>
              </w:rPr>
              <w:t>, 2010</w:t>
            </w:r>
          </w:p>
          <w:p w14:paraId="4AB5CF43" w14:textId="77777777" w:rsidR="008C1CC0" w:rsidRPr="005C28E8" w:rsidRDefault="008C1CC0" w:rsidP="003750D4">
            <w:pPr>
              <w:pStyle w:val="CVNormal"/>
              <w:ind w:left="84"/>
              <w:rPr>
                <w:rFonts w:ascii="Arial" w:hAnsi="Arial" w:cs="Arial"/>
              </w:rPr>
            </w:pPr>
          </w:p>
          <w:p w14:paraId="3BDD07D2" w14:textId="77777777" w:rsidR="00E77D92" w:rsidRPr="005C28E8" w:rsidRDefault="00E77D92" w:rsidP="003750D4">
            <w:pPr>
              <w:pStyle w:val="CVNormal"/>
              <w:ind w:left="84"/>
              <w:rPr>
                <w:rFonts w:ascii="Arial" w:hAnsi="Arial" w:cs="Arial"/>
                <w:lang w:val="it-IT"/>
              </w:rPr>
            </w:pPr>
          </w:p>
        </w:tc>
      </w:tr>
      <w:tr w:rsidR="00D5417A" w14:paraId="2DA64364" w14:textId="77777777" w:rsidTr="00000839">
        <w:trPr>
          <w:gridAfter w:val="1"/>
          <w:wAfter w:w="180" w:type="dxa"/>
          <w:cantSplit/>
        </w:trPr>
        <w:tc>
          <w:tcPr>
            <w:tcW w:w="1985" w:type="dxa"/>
          </w:tcPr>
          <w:p w14:paraId="752FB69E" w14:textId="77777777" w:rsidR="008C1CC0" w:rsidRDefault="008C1CC0" w:rsidP="00535FF3">
            <w:pPr>
              <w:ind w:left="142" w:right="342"/>
              <w:jc w:val="right"/>
              <w:rPr>
                <w:rFonts w:cs="Arial"/>
                <w:lang w:val="es-ES"/>
              </w:rPr>
            </w:pPr>
          </w:p>
          <w:p w14:paraId="427DAF34" w14:textId="77777777" w:rsidR="008C1CC0" w:rsidRDefault="008C1CC0" w:rsidP="00535FF3">
            <w:pPr>
              <w:ind w:left="142" w:right="342"/>
              <w:jc w:val="right"/>
              <w:rPr>
                <w:rFonts w:cs="Arial"/>
                <w:lang w:val="es-ES"/>
              </w:rPr>
            </w:pPr>
          </w:p>
          <w:p w14:paraId="6AB735A1" w14:textId="77777777" w:rsidR="00535FF3" w:rsidRPr="00F1485C" w:rsidRDefault="00480C8E" w:rsidP="00F1485C">
            <w:pPr>
              <w:ind w:left="142" w:right="342"/>
              <w:rPr>
                <w:rFonts w:ascii="Arial" w:hAnsi="Arial" w:cs="Arial"/>
                <w:b/>
                <w:bCs/>
                <w:lang w:val="es-ES"/>
              </w:rPr>
            </w:pPr>
            <w:r w:rsidRPr="00F1485C">
              <w:rPr>
                <w:rFonts w:ascii="Arial" w:hAnsi="Arial" w:cs="Arial"/>
                <w:b/>
                <w:bCs/>
                <w:lang w:val="es-ES"/>
              </w:rPr>
              <w:t>Lector / instructor</w:t>
            </w:r>
            <w:r w:rsidR="00535FF3" w:rsidRPr="00F1485C">
              <w:rPr>
                <w:rFonts w:ascii="Arial" w:hAnsi="Arial" w:cs="Arial"/>
                <w:b/>
                <w:bCs/>
                <w:lang w:val="es-ES"/>
              </w:rPr>
              <w:t xml:space="preserve"> </w:t>
            </w:r>
          </w:p>
          <w:p w14:paraId="1191563B" w14:textId="77777777" w:rsidR="00480C8E" w:rsidRPr="00F1485C" w:rsidRDefault="00535FF3" w:rsidP="00F1485C">
            <w:pPr>
              <w:ind w:left="142" w:right="342"/>
              <w:rPr>
                <w:rFonts w:ascii="Arial" w:hAnsi="Arial" w:cs="Arial"/>
                <w:b/>
                <w:bCs/>
                <w:lang w:val="es-ES"/>
              </w:rPr>
            </w:pPr>
            <w:r w:rsidRPr="00F1485C">
              <w:rPr>
                <w:rFonts w:ascii="Arial" w:hAnsi="Arial" w:cs="Arial"/>
                <w:b/>
                <w:bCs/>
                <w:lang w:val="es-ES"/>
              </w:rPr>
              <w:t xml:space="preserve">cursuri </w:t>
            </w:r>
            <w:r w:rsidR="00480C8E" w:rsidRPr="00F1485C">
              <w:rPr>
                <w:rFonts w:ascii="Arial" w:hAnsi="Arial" w:cs="Arial"/>
                <w:b/>
                <w:bCs/>
                <w:lang w:val="es-ES"/>
              </w:rPr>
              <w:t>internaţionale</w:t>
            </w:r>
          </w:p>
          <w:p w14:paraId="0FA5C8C3" w14:textId="77777777" w:rsidR="00BA1DBC" w:rsidRPr="0094207E" w:rsidRDefault="00B07972" w:rsidP="000A6CD8">
            <w:pPr>
              <w:pStyle w:val="CVHeading3"/>
              <w:jc w:val="left"/>
            </w:pPr>
            <w:r>
              <w:br/>
              <w:t xml:space="preserve">       </w:t>
            </w:r>
          </w:p>
        </w:tc>
        <w:tc>
          <w:tcPr>
            <w:tcW w:w="8607" w:type="dxa"/>
            <w:gridSpan w:val="3"/>
          </w:tcPr>
          <w:p w14:paraId="6613A493" w14:textId="77777777" w:rsidR="00644E40" w:rsidRPr="008C1CC0" w:rsidRDefault="00644E40" w:rsidP="000F24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rPr>
            </w:pPr>
            <w:r w:rsidRPr="008C1CC0">
              <w:rPr>
                <w:rFonts w:ascii="Arial" w:hAnsi="Arial" w:cs="Arial"/>
              </w:rPr>
              <w:t xml:space="preserve"> Free Flap Course in Living Tissue, 20-23 noiembrie 2002, Timisoara, Romania</w:t>
            </w:r>
          </w:p>
          <w:p w14:paraId="1A9D7D09" w14:textId="77777777" w:rsidR="00644E40" w:rsidRPr="008C1CC0" w:rsidRDefault="00644E40" w:rsidP="000F24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rPr>
            </w:pPr>
            <w:r w:rsidRPr="008C1CC0">
              <w:rPr>
                <w:rFonts w:ascii="Arial" w:hAnsi="Arial" w:cs="Arial"/>
              </w:rPr>
              <w:t>2</w:t>
            </w:r>
            <w:r w:rsidRPr="008C1CC0">
              <w:rPr>
                <w:rFonts w:ascii="Arial" w:hAnsi="Arial" w:cs="Arial"/>
                <w:vertAlign w:val="superscript"/>
              </w:rPr>
              <w:t>nd</w:t>
            </w:r>
            <w:r w:rsidRPr="008C1CC0">
              <w:rPr>
                <w:rFonts w:ascii="Arial" w:hAnsi="Arial" w:cs="Arial"/>
              </w:rPr>
              <w:t xml:space="preserve"> Flap Dissection Course on Live Tissue, 19-22 martie 2003, Timisoara, Romania</w:t>
            </w:r>
          </w:p>
          <w:p w14:paraId="26D28FBF" w14:textId="77777777" w:rsidR="00644E40" w:rsidRPr="008C1CC0" w:rsidRDefault="00644E40" w:rsidP="000F24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rPr>
            </w:pPr>
            <w:r w:rsidRPr="008C1CC0">
              <w:rPr>
                <w:rFonts w:ascii="Arial" w:hAnsi="Arial" w:cs="Arial"/>
              </w:rPr>
              <w:t>3</w:t>
            </w:r>
            <w:r w:rsidRPr="008C1CC0">
              <w:rPr>
                <w:rFonts w:ascii="Arial" w:hAnsi="Arial" w:cs="Arial"/>
                <w:vertAlign w:val="superscript"/>
              </w:rPr>
              <w:t xml:space="preserve">rd </w:t>
            </w:r>
            <w:r w:rsidRPr="008C1CC0">
              <w:rPr>
                <w:rFonts w:ascii="Arial" w:hAnsi="Arial" w:cs="Arial"/>
              </w:rPr>
              <w:t>Flap Dissection Course on Live Tissue, 12-15 noiembrie  2003, Timisoara, Romania</w:t>
            </w:r>
          </w:p>
          <w:p w14:paraId="76E1652E" w14:textId="77777777" w:rsidR="00644E40" w:rsidRPr="008C1CC0" w:rsidRDefault="00644E40" w:rsidP="000F24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rPr>
            </w:pPr>
            <w:r w:rsidRPr="008C1CC0">
              <w:rPr>
                <w:rFonts w:ascii="Arial" w:hAnsi="Arial" w:cs="Arial"/>
              </w:rPr>
              <w:t>4</w:t>
            </w:r>
            <w:r w:rsidRPr="008C1CC0">
              <w:rPr>
                <w:rFonts w:ascii="Arial" w:hAnsi="Arial" w:cs="Arial"/>
                <w:vertAlign w:val="superscript"/>
              </w:rPr>
              <w:t>th</w:t>
            </w:r>
            <w:r w:rsidRPr="008C1CC0">
              <w:rPr>
                <w:rFonts w:ascii="Arial" w:hAnsi="Arial" w:cs="Arial"/>
              </w:rPr>
              <w:t xml:space="preserve"> Flap Dissection Course in Living Tissue, 19-21 aprilie 2004, Timisoara, Romania</w:t>
            </w:r>
          </w:p>
          <w:p w14:paraId="3FF38AE6" w14:textId="77777777" w:rsidR="00644E40" w:rsidRPr="008C1CC0" w:rsidRDefault="00644E40" w:rsidP="000F24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rPr>
            </w:pPr>
            <w:r w:rsidRPr="008C1CC0">
              <w:rPr>
                <w:rFonts w:ascii="Arial" w:hAnsi="Arial" w:cs="Arial"/>
              </w:rPr>
              <w:t>1</w:t>
            </w:r>
            <w:r w:rsidRPr="008C1CC0">
              <w:rPr>
                <w:rFonts w:ascii="Arial" w:hAnsi="Arial" w:cs="Arial"/>
                <w:vertAlign w:val="superscript"/>
              </w:rPr>
              <w:t>th</w:t>
            </w:r>
            <w:r w:rsidRPr="008C1CC0">
              <w:rPr>
                <w:rFonts w:ascii="Arial" w:hAnsi="Arial" w:cs="Arial"/>
              </w:rPr>
              <w:t xml:space="preserve"> Endoscopic Flap Dissection Seminar in Living Tissue, 30 martie – 2 aprilie 2005,Timişoara, Romania</w:t>
            </w:r>
          </w:p>
          <w:p w14:paraId="7D2476B0" w14:textId="77777777" w:rsidR="00644E40" w:rsidRPr="008C1CC0" w:rsidRDefault="00644E40" w:rsidP="000F24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rPr>
            </w:pPr>
            <w:r w:rsidRPr="008C1CC0">
              <w:rPr>
                <w:rFonts w:ascii="Arial" w:hAnsi="Arial" w:cs="Arial"/>
              </w:rPr>
              <w:t>The 5</w:t>
            </w:r>
            <w:r w:rsidRPr="008C1CC0">
              <w:rPr>
                <w:rFonts w:ascii="Arial" w:hAnsi="Arial" w:cs="Arial"/>
                <w:vertAlign w:val="superscript"/>
              </w:rPr>
              <w:t>th</w:t>
            </w:r>
            <w:r w:rsidRPr="008C1CC0">
              <w:rPr>
                <w:rFonts w:ascii="Arial" w:hAnsi="Arial" w:cs="Arial"/>
              </w:rPr>
              <w:t xml:space="preserve"> Flap Seminar on Live Tissue, 18 – 20 aprilie 2005, Timisoara , Romania</w:t>
            </w:r>
          </w:p>
          <w:p w14:paraId="7AEA35AB" w14:textId="77777777" w:rsidR="00644E40" w:rsidRPr="008C1CC0" w:rsidRDefault="00644E40" w:rsidP="000F24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lang w:val="fr-FR"/>
              </w:rPr>
            </w:pPr>
            <w:r w:rsidRPr="008C1CC0">
              <w:rPr>
                <w:rFonts w:ascii="Arial" w:hAnsi="Arial" w:cs="Arial"/>
                <w:lang w:val="fr-FR"/>
              </w:rPr>
              <w:t>Curs intensiv de chirurgie laparoscopică, 29-31 martie 2006. Timisoara</w:t>
            </w:r>
            <w:r w:rsidRPr="008C1CC0">
              <w:rPr>
                <w:rFonts w:ascii="Arial" w:hAnsi="Arial" w:cs="Arial"/>
              </w:rPr>
              <w:t>, Romania</w:t>
            </w:r>
          </w:p>
          <w:p w14:paraId="0619EB84" w14:textId="77777777" w:rsidR="000F2486" w:rsidRDefault="00644E40" w:rsidP="008C1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lang w:val="fr-FR"/>
              </w:rPr>
            </w:pPr>
            <w:r w:rsidRPr="008C1CC0">
              <w:rPr>
                <w:rFonts w:ascii="Arial" w:hAnsi="Arial" w:cs="Arial"/>
                <w:lang w:val="fr-FR"/>
              </w:rPr>
              <w:t>Curs intensiv de chirurgie laparoscopică, 29-31 martie 2007. Timisoara</w:t>
            </w:r>
            <w:r w:rsidRPr="008C1CC0">
              <w:rPr>
                <w:rFonts w:ascii="Arial" w:hAnsi="Arial" w:cs="Arial"/>
              </w:rPr>
              <w:t>, Romania</w:t>
            </w:r>
          </w:p>
          <w:p w14:paraId="2B6CED50" w14:textId="77777777" w:rsidR="00644E40" w:rsidRPr="008C1CC0" w:rsidRDefault="00644E40" w:rsidP="008C1C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lang w:val="fr-FR"/>
              </w:rPr>
            </w:pPr>
            <w:r w:rsidRPr="008C1CC0">
              <w:rPr>
                <w:rFonts w:ascii="Arial" w:hAnsi="Arial" w:cs="Arial"/>
                <w:lang w:val="fr-FR"/>
              </w:rPr>
              <w:t xml:space="preserve"> Curs intensiv de chirurgie laparoscopică, 20-22 iunie 2007. Timisoara</w:t>
            </w:r>
            <w:r w:rsidRPr="008C1CC0">
              <w:rPr>
                <w:rFonts w:ascii="Arial" w:hAnsi="Arial" w:cs="Arial"/>
              </w:rPr>
              <w:t>, Romania</w:t>
            </w:r>
          </w:p>
          <w:p w14:paraId="0CD8DF0C" w14:textId="77777777" w:rsidR="00644E40" w:rsidRPr="008C1CC0" w:rsidRDefault="00B07972" w:rsidP="000F2486">
            <w:pPr>
              <w:tabs>
                <w:tab w:val="left" w:pos="56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lang w:val="it-IT"/>
              </w:rPr>
            </w:pPr>
            <w:r>
              <w:rPr>
                <w:rFonts w:ascii="Arial" w:hAnsi="Arial" w:cs="Arial"/>
                <w:lang w:val="it-IT"/>
              </w:rPr>
              <w:t xml:space="preserve"> </w:t>
            </w:r>
            <w:r w:rsidR="00644E40" w:rsidRPr="008C1CC0">
              <w:rPr>
                <w:rFonts w:ascii="Arial" w:hAnsi="Arial" w:cs="Arial"/>
                <w:lang w:val="it-IT"/>
              </w:rPr>
              <w:t>Curs intensiv de chirurgie laparoscopică 26-28 martie 2008, Timișoara</w:t>
            </w:r>
            <w:r w:rsidR="00644E40" w:rsidRPr="008C1CC0">
              <w:rPr>
                <w:rFonts w:ascii="Arial" w:hAnsi="Arial" w:cs="Arial"/>
              </w:rPr>
              <w:t>, Romania</w:t>
            </w:r>
          </w:p>
          <w:p w14:paraId="76F17FAF" w14:textId="77777777" w:rsidR="00644E40" w:rsidRPr="008C1CC0" w:rsidRDefault="00B07972" w:rsidP="000F2486">
            <w:pPr>
              <w:tabs>
                <w:tab w:val="left" w:pos="56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lang w:val="it-IT"/>
              </w:rPr>
            </w:pPr>
            <w:r>
              <w:rPr>
                <w:rFonts w:ascii="Arial" w:hAnsi="Arial" w:cs="Arial"/>
                <w:lang w:val="it-IT"/>
              </w:rPr>
              <w:t xml:space="preserve"> </w:t>
            </w:r>
            <w:r w:rsidR="00644E40" w:rsidRPr="008C1CC0">
              <w:rPr>
                <w:rFonts w:ascii="Arial" w:hAnsi="Arial" w:cs="Arial"/>
                <w:lang w:val="it-IT"/>
              </w:rPr>
              <w:t>Curs intensiv de chirurgie laparoscopică 18-20 iunie 2008, Timișoara</w:t>
            </w:r>
            <w:r w:rsidR="00644E40" w:rsidRPr="008C1CC0">
              <w:rPr>
                <w:rFonts w:ascii="Arial" w:hAnsi="Arial" w:cs="Arial"/>
              </w:rPr>
              <w:t>, Romania</w:t>
            </w:r>
          </w:p>
          <w:p w14:paraId="29BC62D9" w14:textId="77777777" w:rsidR="00644E40" w:rsidRPr="008C1CC0" w:rsidRDefault="00644E40" w:rsidP="000F2486">
            <w:pPr>
              <w:tabs>
                <w:tab w:val="left" w:pos="56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lang w:val="en-GB"/>
              </w:rPr>
            </w:pPr>
            <w:r w:rsidRPr="00B07972">
              <w:rPr>
                <w:rFonts w:ascii="Arial" w:hAnsi="Arial" w:cs="Arial"/>
                <w:lang w:val="it-IT"/>
              </w:rPr>
              <w:t xml:space="preserve"> </w:t>
            </w:r>
            <w:r w:rsidR="00B07972">
              <w:rPr>
                <w:rFonts w:ascii="Arial" w:hAnsi="Arial" w:cs="Arial"/>
                <w:lang w:val="en-GB"/>
              </w:rPr>
              <w:t>T</w:t>
            </w:r>
            <w:r w:rsidRPr="008C1CC0">
              <w:rPr>
                <w:rFonts w:ascii="Arial" w:hAnsi="Arial" w:cs="Arial"/>
              </w:rPr>
              <w:t>he 8</w:t>
            </w:r>
            <w:r w:rsidRPr="008C1CC0">
              <w:rPr>
                <w:rFonts w:ascii="Arial" w:hAnsi="Arial" w:cs="Arial"/>
                <w:vertAlign w:val="superscript"/>
              </w:rPr>
              <w:t>th</w:t>
            </w:r>
            <w:r w:rsidRPr="008C1CC0">
              <w:rPr>
                <w:rFonts w:ascii="Arial" w:hAnsi="Arial" w:cs="Arial"/>
              </w:rPr>
              <w:t xml:space="preserve"> International Flap Dissection Seminar in Living Tissue, 15-17nov 2009, Timisoara, Romania</w:t>
            </w:r>
          </w:p>
          <w:p w14:paraId="3B28E57D" w14:textId="77777777" w:rsidR="00644E40" w:rsidRPr="008C1CC0" w:rsidRDefault="00644E40" w:rsidP="000F2486">
            <w:pPr>
              <w:tabs>
                <w:tab w:val="left" w:pos="56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lang w:val="en-GB"/>
              </w:rPr>
            </w:pPr>
            <w:r w:rsidRPr="008C1CC0">
              <w:rPr>
                <w:rFonts w:ascii="Arial" w:hAnsi="Arial" w:cs="Arial"/>
              </w:rPr>
              <w:t>The 9</w:t>
            </w:r>
            <w:r w:rsidRPr="008C1CC0">
              <w:rPr>
                <w:rFonts w:ascii="Arial" w:hAnsi="Arial" w:cs="Arial"/>
                <w:vertAlign w:val="superscript"/>
              </w:rPr>
              <w:t>th</w:t>
            </w:r>
            <w:r w:rsidRPr="008C1CC0">
              <w:rPr>
                <w:rFonts w:ascii="Arial" w:hAnsi="Arial" w:cs="Arial"/>
              </w:rPr>
              <w:t xml:space="preserve"> International Flap Dissection Seminar in Living Tissue, 19-21nov 2009, Timisoara, Romania</w:t>
            </w:r>
          </w:p>
          <w:p w14:paraId="2AF8D144" w14:textId="77777777" w:rsidR="00644E40" w:rsidRPr="008C1CC0" w:rsidRDefault="00644E40" w:rsidP="000F2486">
            <w:pPr>
              <w:tabs>
                <w:tab w:val="left" w:pos="56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lang w:val="en-GB"/>
              </w:rPr>
            </w:pPr>
            <w:r w:rsidRPr="008C1CC0">
              <w:rPr>
                <w:rFonts w:ascii="Arial" w:hAnsi="Arial" w:cs="Arial"/>
                <w:lang w:val="en-GB"/>
              </w:rPr>
              <w:t>Curs intensiv de chirurgie laparoscopică 18-20 feb 2009, Timișoara</w:t>
            </w:r>
            <w:r w:rsidRPr="008C1CC0">
              <w:rPr>
                <w:rFonts w:ascii="Arial" w:hAnsi="Arial" w:cs="Arial"/>
              </w:rPr>
              <w:t>, Romania</w:t>
            </w:r>
          </w:p>
          <w:p w14:paraId="2680E3EA" w14:textId="77777777" w:rsidR="00644E40" w:rsidRPr="008C1CC0" w:rsidRDefault="00644E40" w:rsidP="000F2486">
            <w:pPr>
              <w:tabs>
                <w:tab w:val="left" w:pos="56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lang w:val="en-GB"/>
              </w:rPr>
            </w:pPr>
            <w:r w:rsidRPr="008C1CC0">
              <w:rPr>
                <w:rFonts w:ascii="Arial" w:hAnsi="Arial" w:cs="Arial"/>
              </w:rPr>
              <w:t>The 10</w:t>
            </w:r>
            <w:r w:rsidRPr="008C1CC0">
              <w:rPr>
                <w:rFonts w:ascii="Arial" w:hAnsi="Arial" w:cs="Arial"/>
                <w:vertAlign w:val="superscript"/>
              </w:rPr>
              <w:t>th</w:t>
            </w:r>
            <w:r w:rsidRPr="008C1CC0">
              <w:rPr>
                <w:rFonts w:ascii="Arial" w:hAnsi="Arial" w:cs="Arial"/>
              </w:rPr>
              <w:t xml:space="preserve"> International Flap Dissection Seminar in Living Tissue, 14-16 apr 2010, Timisoara, Romania</w:t>
            </w:r>
          </w:p>
          <w:p w14:paraId="39B4430D" w14:textId="77777777" w:rsidR="00644E40" w:rsidRPr="008C1CC0" w:rsidRDefault="00644E40" w:rsidP="000F2486">
            <w:pPr>
              <w:tabs>
                <w:tab w:val="left" w:pos="56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lang w:val="en-GB"/>
              </w:rPr>
            </w:pPr>
            <w:r w:rsidRPr="008C1CC0">
              <w:rPr>
                <w:rFonts w:ascii="Arial" w:hAnsi="Arial" w:cs="Arial"/>
              </w:rPr>
              <w:t>The 11</w:t>
            </w:r>
            <w:r w:rsidRPr="008C1CC0">
              <w:rPr>
                <w:rFonts w:ascii="Arial" w:hAnsi="Arial" w:cs="Arial"/>
                <w:vertAlign w:val="superscript"/>
              </w:rPr>
              <w:t>th</w:t>
            </w:r>
            <w:r w:rsidRPr="008C1CC0">
              <w:rPr>
                <w:rFonts w:ascii="Arial" w:hAnsi="Arial" w:cs="Arial"/>
              </w:rPr>
              <w:t xml:space="preserve"> International Flap Dissection Seminar in Living Tissue, 06-08 apr 2011, Timisoara, Romania</w:t>
            </w:r>
          </w:p>
          <w:p w14:paraId="537D28A8" w14:textId="77777777" w:rsidR="00644E40" w:rsidRPr="008C1CC0" w:rsidRDefault="00644E40" w:rsidP="000F2486">
            <w:pPr>
              <w:tabs>
                <w:tab w:val="left" w:pos="56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lang w:val="it-IT"/>
              </w:rPr>
            </w:pPr>
            <w:r w:rsidRPr="008C1CC0">
              <w:rPr>
                <w:rFonts w:ascii="Arial" w:hAnsi="Arial" w:cs="Arial"/>
              </w:rPr>
              <w:t xml:space="preserve"> </w:t>
            </w:r>
            <w:r w:rsidRPr="008C1CC0">
              <w:rPr>
                <w:rFonts w:ascii="Arial" w:hAnsi="Arial" w:cs="Arial"/>
                <w:lang w:val="it-IT"/>
              </w:rPr>
              <w:t>Curs intensiv de chirurgie laparoscopică 30.iun-01iul 2011, Timișoara</w:t>
            </w:r>
            <w:r w:rsidRPr="008C1CC0">
              <w:rPr>
                <w:rFonts w:ascii="Arial" w:hAnsi="Arial" w:cs="Arial"/>
              </w:rPr>
              <w:t>, Romania</w:t>
            </w:r>
          </w:p>
          <w:p w14:paraId="038D9432" w14:textId="77777777" w:rsidR="006C6BD0" w:rsidRPr="008C1CC0" w:rsidRDefault="00644E40" w:rsidP="000F2486">
            <w:pPr>
              <w:tabs>
                <w:tab w:val="left" w:pos="56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lang w:val="it-IT"/>
              </w:rPr>
            </w:pPr>
            <w:r w:rsidRPr="008C1CC0">
              <w:rPr>
                <w:rFonts w:ascii="Arial" w:hAnsi="Arial" w:cs="Arial"/>
              </w:rPr>
              <w:t xml:space="preserve"> </w:t>
            </w:r>
            <w:r w:rsidRPr="008C1CC0">
              <w:rPr>
                <w:rFonts w:ascii="Arial" w:hAnsi="Arial" w:cs="Arial"/>
                <w:lang w:val="pt-BR"/>
              </w:rPr>
              <w:t>Cursul National Roman de Resuscitare : Ghidurile Europene 2010 de resuscitare cardioplumonara si cerebrala, 14-15 octombrie 2011, Timisoara, Romania</w:t>
            </w:r>
            <w:r w:rsidR="006C6BD0" w:rsidRPr="008C1CC0">
              <w:rPr>
                <w:rFonts w:ascii="Arial" w:hAnsi="Arial" w:cs="Arial"/>
                <w:lang w:val="it-IT"/>
              </w:rPr>
              <w:t xml:space="preserve"> </w:t>
            </w:r>
          </w:p>
          <w:p w14:paraId="697AE980" w14:textId="77777777" w:rsidR="00644E40" w:rsidRPr="008C1CC0" w:rsidRDefault="006C6BD0" w:rsidP="000F2486">
            <w:pPr>
              <w:tabs>
                <w:tab w:val="left" w:pos="56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lang w:val="it-IT"/>
              </w:rPr>
            </w:pPr>
            <w:r w:rsidRPr="008C1CC0">
              <w:rPr>
                <w:rFonts w:ascii="Arial" w:hAnsi="Arial" w:cs="Arial"/>
                <w:lang w:val="it-IT"/>
              </w:rPr>
              <w:t>Curs intensiv de chirurgie laparoscopică 18-20 iunie 2012, Timișoara</w:t>
            </w:r>
            <w:r w:rsidRPr="008C1CC0">
              <w:rPr>
                <w:rFonts w:ascii="Arial" w:hAnsi="Arial" w:cs="Arial"/>
              </w:rPr>
              <w:t>, Romania</w:t>
            </w:r>
          </w:p>
          <w:p w14:paraId="2B5CBB34" w14:textId="77777777" w:rsidR="00B07972" w:rsidRDefault="00B07972" w:rsidP="008C1CC0">
            <w:pPr>
              <w:tabs>
                <w:tab w:val="left" w:pos="56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284"/>
              <w:jc w:val="both"/>
              <w:rPr>
                <w:rFonts w:ascii="Arial" w:hAnsi="Arial" w:cs="Arial"/>
                <w:lang w:val="pt-BR"/>
              </w:rPr>
            </w:pPr>
          </w:p>
          <w:p w14:paraId="1F867C5B" w14:textId="77777777" w:rsidR="00644E40" w:rsidRDefault="006C6BD0" w:rsidP="000F2486">
            <w:pPr>
              <w:tabs>
                <w:tab w:val="left" w:pos="56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lang w:val="pt-BR"/>
              </w:rPr>
            </w:pPr>
            <w:r w:rsidRPr="008C1CC0">
              <w:rPr>
                <w:rFonts w:ascii="Arial" w:hAnsi="Arial" w:cs="Arial"/>
                <w:lang w:val="pt-BR"/>
              </w:rPr>
              <w:t xml:space="preserve">2010 – 2024 </w:t>
            </w:r>
            <w:r w:rsidR="00644E40" w:rsidRPr="008C1CC0">
              <w:rPr>
                <w:rFonts w:ascii="Arial" w:hAnsi="Arial" w:cs="Arial"/>
              </w:rPr>
              <w:t>Cursul de ghiduri si protocoale in anestezie, Terapie intensiv</w:t>
            </w:r>
            <w:r w:rsidR="008C1CC0">
              <w:rPr>
                <w:rFonts w:ascii="Arial" w:hAnsi="Arial" w:cs="Arial"/>
              </w:rPr>
              <w:t>ă</w:t>
            </w:r>
            <w:r w:rsidR="00644E40" w:rsidRPr="008C1CC0">
              <w:rPr>
                <w:rFonts w:ascii="Arial" w:hAnsi="Arial" w:cs="Arial"/>
              </w:rPr>
              <w:t xml:space="preserve"> si Medicina de Urgenta</w:t>
            </w:r>
            <w:r w:rsidR="00DF6DEE">
              <w:rPr>
                <w:rFonts w:ascii="Arial" w:hAnsi="Arial" w:cs="Arial"/>
              </w:rPr>
              <w:t xml:space="preserve"> </w:t>
            </w:r>
            <w:r w:rsidR="00DF6DEE" w:rsidRPr="00EB03D7">
              <w:rPr>
                <w:rFonts w:ascii="Arial" w:hAnsi="Arial" w:cs="Arial"/>
                <w:b/>
                <w:bCs/>
              </w:rPr>
              <w:t>(GPATI</w:t>
            </w:r>
            <w:r w:rsidR="00DF6DEE">
              <w:rPr>
                <w:rFonts w:ascii="Arial" w:hAnsi="Arial" w:cs="Arial"/>
              </w:rPr>
              <w:t>)</w:t>
            </w:r>
            <w:r w:rsidR="00644E40" w:rsidRPr="008C1CC0">
              <w:rPr>
                <w:rFonts w:ascii="Arial" w:hAnsi="Arial" w:cs="Arial"/>
                <w:lang w:val="pt-BR"/>
              </w:rPr>
              <w:t>, Timisoara, Romania</w:t>
            </w:r>
          </w:p>
          <w:p w14:paraId="055D66F6" w14:textId="77777777" w:rsidR="00B07972" w:rsidRDefault="00B07972" w:rsidP="00DF6DEE">
            <w:pPr>
              <w:tabs>
                <w:tab w:val="left" w:pos="56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284"/>
              <w:jc w:val="both"/>
              <w:rPr>
                <w:rFonts w:ascii="Arial" w:hAnsi="Arial" w:cs="Arial"/>
                <w:lang w:val="pt-BR"/>
              </w:rPr>
            </w:pPr>
          </w:p>
          <w:p w14:paraId="6B438BCF" w14:textId="77777777" w:rsidR="008C1CC0" w:rsidRDefault="008C1CC0" w:rsidP="000F2486">
            <w:pPr>
              <w:tabs>
                <w:tab w:val="left" w:pos="56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lang w:val="it-IT"/>
              </w:rPr>
            </w:pPr>
            <w:r>
              <w:rPr>
                <w:rFonts w:ascii="Arial" w:hAnsi="Arial" w:cs="Arial"/>
                <w:lang w:val="pt-BR"/>
              </w:rPr>
              <w:t>2016 -2023</w:t>
            </w:r>
            <w:r w:rsidR="00DF6DEE">
              <w:rPr>
                <w:rFonts w:ascii="Arial" w:hAnsi="Arial" w:cs="Arial"/>
                <w:lang w:val="pt-BR"/>
              </w:rPr>
              <w:t>,</w:t>
            </w:r>
            <w:r>
              <w:rPr>
                <w:rFonts w:ascii="Arial" w:hAnsi="Arial" w:cs="Arial"/>
                <w:lang w:val="pt-BR"/>
              </w:rPr>
              <w:t xml:space="preserve"> </w:t>
            </w:r>
            <w:r w:rsidR="00DF6DEE" w:rsidRPr="00DF6DEE">
              <w:rPr>
                <w:rFonts w:ascii="Arial" w:hAnsi="Arial" w:cs="Arial"/>
                <w:b/>
                <w:bCs/>
                <w:lang w:val="it-IT"/>
              </w:rPr>
              <w:t>Congresul Asociației Române de Anestezie Regională</w:t>
            </w:r>
            <w:r w:rsidR="00DF6DEE">
              <w:rPr>
                <w:rFonts w:ascii="Arial" w:hAnsi="Arial" w:cs="Arial"/>
                <w:b/>
                <w:bCs/>
                <w:lang w:val="it-IT"/>
              </w:rPr>
              <w:t xml:space="preserve">, </w:t>
            </w:r>
            <w:r w:rsidR="00DF6DEE" w:rsidRPr="00DF6DEE">
              <w:rPr>
                <w:rFonts w:ascii="Arial" w:hAnsi="Arial" w:cs="Arial"/>
                <w:lang w:val="it-IT"/>
              </w:rPr>
              <w:t>organizat de ARAR</w:t>
            </w:r>
            <w:r w:rsidR="00DF6DEE">
              <w:rPr>
                <w:rFonts w:ascii="Arial" w:hAnsi="Arial" w:cs="Arial"/>
                <w:lang w:val="it-IT"/>
              </w:rPr>
              <w:t>, Cluj Napoca, Romania</w:t>
            </w:r>
          </w:p>
          <w:p w14:paraId="195776FE" w14:textId="77777777" w:rsidR="00B07972" w:rsidRDefault="00DF6DEE" w:rsidP="00DF6DEE">
            <w:pPr>
              <w:tabs>
                <w:tab w:val="left" w:pos="56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lang w:val="it-IT"/>
              </w:rPr>
            </w:pPr>
            <w:r>
              <w:rPr>
                <w:rFonts w:ascii="Arial" w:hAnsi="Arial" w:cs="Arial"/>
                <w:lang w:val="it-IT"/>
              </w:rPr>
              <w:t xml:space="preserve">     </w:t>
            </w:r>
          </w:p>
          <w:p w14:paraId="4B7CAC3D" w14:textId="77777777" w:rsidR="00DF6DEE" w:rsidRDefault="00DF6DEE" w:rsidP="00DF6DEE">
            <w:pPr>
              <w:tabs>
                <w:tab w:val="left" w:pos="56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rPr>
            </w:pPr>
            <w:r>
              <w:rPr>
                <w:rFonts w:ascii="Arial" w:hAnsi="Arial" w:cs="Arial"/>
                <w:lang w:val="it-IT"/>
              </w:rPr>
              <w:t xml:space="preserve">2024, 2025,  </w:t>
            </w:r>
            <w:r w:rsidRPr="00DF6DEE">
              <w:rPr>
                <w:rFonts w:ascii="Arial" w:hAnsi="Arial" w:cs="Arial"/>
                <w:b/>
                <w:bCs/>
              </w:rPr>
              <w:t>Conferinței “Monitorizarea pacientului critic”</w:t>
            </w:r>
            <w:r>
              <w:rPr>
                <w:rFonts w:ascii="Arial" w:hAnsi="Arial" w:cs="Arial"/>
                <w:b/>
                <w:bCs/>
              </w:rPr>
              <w:t>,</w:t>
            </w:r>
            <w:r w:rsidRPr="00DF6DEE">
              <w:rPr>
                <w:rFonts w:ascii="Arial" w:hAnsi="Arial" w:cs="Arial"/>
              </w:rPr>
              <w:t xml:space="preserve"> Sibiu, Romania</w:t>
            </w:r>
          </w:p>
          <w:p w14:paraId="08E88252" w14:textId="77777777" w:rsidR="00B07972" w:rsidRDefault="00DF6DEE" w:rsidP="00DF6DEE">
            <w:pPr>
              <w:tabs>
                <w:tab w:val="left" w:pos="56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rPr>
            </w:pPr>
            <w:r>
              <w:rPr>
                <w:rFonts w:ascii="Arial" w:hAnsi="Arial" w:cs="Arial"/>
              </w:rPr>
              <w:t xml:space="preserve">     </w:t>
            </w:r>
          </w:p>
          <w:p w14:paraId="5ADC3551" w14:textId="77777777" w:rsidR="00DF6DEE" w:rsidRPr="00DF6DEE" w:rsidRDefault="00B07972" w:rsidP="00DF6DEE">
            <w:pPr>
              <w:tabs>
                <w:tab w:val="left" w:pos="56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rPr>
            </w:pPr>
            <w:r>
              <w:rPr>
                <w:rFonts w:ascii="Arial" w:hAnsi="Arial" w:cs="Arial"/>
              </w:rPr>
              <w:t xml:space="preserve"> </w:t>
            </w:r>
            <w:r w:rsidR="00DF6DEE">
              <w:rPr>
                <w:rFonts w:ascii="Arial" w:hAnsi="Arial" w:cs="Arial"/>
              </w:rPr>
              <w:t xml:space="preserve">2003 – 2024, </w:t>
            </w:r>
            <w:r w:rsidR="00DF6DEE" w:rsidRPr="00DF6DEE">
              <w:rPr>
                <w:rFonts w:ascii="Arial" w:hAnsi="Arial" w:cs="Arial"/>
                <w:b/>
                <w:bCs/>
              </w:rPr>
              <w:t>Congres Al Societății Române de Anestezie și Terapie Intensivă</w:t>
            </w:r>
            <w:r>
              <w:rPr>
                <w:rFonts w:ascii="Arial" w:hAnsi="Arial" w:cs="Arial"/>
              </w:rPr>
              <w:t xml:space="preserve">     </w:t>
            </w:r>
            <w:r>
              <w:rPr>
                <w:rFonts w:ascii="Arial" w:hAnsi="Arial" w:cs="Arial"/>
              </w:rPr>
              <w:br/>
              <w:t xml:space="preserve"> </w:t>
            </w:r>
            <w:r w:rsidR="00DF6DEE" w:rsidRPr="00DF6DEE">
              <w:rPr>
                <w:rFonts w:ascii="Arial" w:hAnsi="Arial" w:cs="Arial"/>
              </w:rPr>
              <w:t xml:space="preserve">Sinaia, Romania </w:t>
            </w:r>
          </w:p>
          <w:p w14:paraId="4CF640BD" w14:textId="77777777" w:rsidR="00DF6DEE" w:rsidRDefault="00DF6DEE" w:rsidP="00DF6DEE">
            <w:pPr>
              <w:tabs>
                <w:tab w:val="left" w:pos="56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b/>
                <w:bCs/>
              </w:rPr>
            </w:pPr>
            <w:r w:rsidRPr="00DF6DEE">
              <w:rPr>
                <w:rFonts w:ascii="Arial" w:hAnsi="Arial" w:cs="Arial"/>
              </w:rPr>
              <w:t xml:space="preserve"> </w:t>
            </w:r>
            <w:r w:rsidR="00B07972">
              <w:rPr>
                <w:rFonts w:ascii="Arial" w:hAnsi="Arial" w:cs="Arial"/>
              </w:rPr>
              <w:t>2000 – 2024 Cur</w:t>
            </w:r>
            <w:r w:rsidR="00B07972" w:rsidRPr="000F2486">
              <w:rPr>
                <w:rFonts w:ascii="Arial" w:hAnsi="Arial" w:cs="Arial"/>
              </w:rPr>
              <w:t xml:space="preserve">s </w:t>
            </w:r>
            <w:r w:rsidRPr="000F2486">
              <w:rPr>
                <w:rFonts w:ascii="Arial" w:hAnsi="Arial" w:cs="Arial"/>
                <w:b/>
                <w:bCs/>
              </w:rPr>
              <w:t>CEEA</w:t>
            </w:r>
            <w:r>
              <w:rPr>
                <w:rFonts w:ascii="Arial" w:hAnsi="Arial" w:cs="Arial"/>
                <w:b/>
                <w:bCs/>
              </w:rPr>
              <w:t xml:space="preserve"> </w:t>
            </w:r>
            <w:r w:rsidR="00B07972">
              <w:rPr>
                <w:rFonts w:ascii="Arial" w:hAnsi="Arial" w:cs="Arial"/>
                <w:b/>
                <w:bCs/>
              </w:rPr>
              <w:t>(</w:t>
            </w:r>
            <w:r w:rsidR="00B07972">
              <w:t>Cursul Comitetului pentru Educație Europeană Anestezică</w:t>
            </w:r>
            <w:r w:rsidR="00B07972">
              <w:rPr>
                <w:rFonts w:ascii="Arial" w:hAnsi="Arial" w:cs="Arial"/>
                <w:b/>
                <w:bCs/>
              </w:rPr>
              <w:t xml:space="preserve">) Tîrgu </w:t>
            </w:r>
            <w:r w:rsidR="00B07972">
              <w:rPr>
                <w:rFonts w:ascii="Arial" w:hAnsi="Arial" w:cs="Arial"/>
                <w:b/>
                <w:bCs/>
              </w:rPr>
              <w:br/>
              <w:t xml:space="preserve"> Mureș, Romania </w:t>
            </w:r>
          </w:p>
          <w:p w14:paraId="1E1E641C" w14:textId="77777777" w:rsidR="00E124BB" w:rsidRDefault="00E124BB" w:rsidP="00DF6DEE">
            <w:pPr>
              <w:tabs>
                <w:tab w:val="left" w:pos="56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b/>
                <w:bCs/>
              </w:rPr>
            </w:pPr>
          </w:p>
          <w:p w14:paraId="0EF34AA9" w14:textId="77777777" w:rsidR="00E124BB" w:rsidRPr="00E124BB" w:rsidRDefault="00E124BB" w:rsidP="00DF6DEE">
            <w:pPr>
              <w:tabs>
                <w:tab w:val="left" w:pos="56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Arial" w:hAnsi="Arial" w:cs="Arial"/>
              </w:rPr>
            </w:pPr>
            <w:r>
              <w:rPr>
                <w:rFonts w:ascii="Arial" w:hAnsi="Arial" w:cs="Arial"/>
                <w:b/>
                <w:bCs/>
              </w:rPr>
              <w:t xml:space="preserve">2025 – </w:t>
            </w:r>
            <w:r>
              <w:rPr>
                <w:rFonts w:ascii="Arial" w:hAnsi="Arial" w:cs="Arial"/>
              </w:rPr>
              <w:t>18-th International Conference ACOUSTIC &amp; VIBRATION of mechanical structure, 30-31 May 2025, Timișoara, Romania</w:t>
            </w:r>
          </w:p>
          <w:p w14:paraId="2683E99F" w14:textId="77777777" w:rsidR="0049176E" w:rsidRPr="008C1CC0" w:rsidRDefault="0049176E" w:rsidP="008C1CC0">
            <w:pPr>
              <w:jc w:val="both"/>
              <w:rPr>
                <w:rFonts w:ascii="Arial" w:hAnsi="Arial" w:cs="Arial"/>
              </w:rPr>
            </w:pPr>
          </w:p>
        </w:tc>
      </w:tr>
      <w:tr w:rsidR="00D5417A" w14:paraId="5A5F8F72" w14:textId="77777777" w:rsidTr="00000839">
        <w:trPr>
          <w:gridAfter w:val="1"/>
          <w:wAfter w:w="180" w:type="dxa"/>
          <w:cantSplit/>
        </w:trPr>
        <w:tc>
          <w:tcPr>
            <w:tcW w:w="1985" w:type="dxa"/>
          </w:tcPr>
          <w:p w14:paraId="5E7429DE" w14:textId="77777777" w:rsidR="00BA1DBC" w:rsidRPr="0094207E" w:rsidRDefault="00BA1DBC" w:rsidP="00EC0411">
            <w:pPr>
              <w:pStyle w:val="CVSpacer"/>
              <w:rPr>
                <w:sz w:val="20"/>
              </w:rPr>
            </w:pPr>
          </w:p>
        </w:tc>
        <w:tc>
          <w:tcPr>
            <w:tcW w:w="8607" w:type="dxa"/>
            <w:gridSpan w:val="3"/>
          </w:tcPr>
          <w:p w14:paraId="297721FC" w14:textId="77777777" w:rsidR="00BA1DBC" w:rsidRPr="0094207E" w:rsidRDefault="00BA1DBC" w:rsidP="00B07972">
            <w:pPr>
              <w:pStyle w:val="CVSpacer"/>
              <w:ind w:left="0"/>
              <w:jc w:val="both"/>
              <w:rPr>
                <w:sz w:val="20"/>
              </w:rPr>
            </w:pPr>
          </w:p>
        </w:tc>
      </w:tr>
      <w:tr w:rsidR="00D5417A" w14:paraId="4CBBD9EE" w14:textId="77777777" w:rsidTr="00000839">
        <w:trPr>
          <w:gridAfter w:val="1"/>
          <w:wAfter w:w="180" w:type="dxa"/>
          <w:cantSplit/>
        </w:trPr>
        <w:tc>
          <w:tcPr>
            <w:tcW w:w="1985" w:type="dxa"/>
          </w:tcPr>
          <w:p w14:paraId="1F0EEC85" w14:textId="77777777" w:rsidR="00042546" w:rsidRPr="006C6BD0" w:rsidRDefault="00E40EF4" w:rsidP="00F1485C">
            <w:pPr>
              <w:pStyle w:val="CVHeading3"/>
              <w:jc w:val="left"/>
              <w:rPr>
                <w:b/>
                <w:bCs/>
              </w:rPr>
            </w:pPr>
            <w:r w:rsidRPr="006C6BD0">
              <w:rPr>
                <w:b/>
                <w:bCs/>
                <w:sz w:val="24"/>
                <w:szCs w:val="24"/>
              </w:rPr>
              <w:t>Activitate științ</w:t>
            </w:r>
            <w:r w:rsidR="0070596F" w:rsidRPr="006C6BD0">
              <w:rPr>
                <w:b/>
                <w:bCs/>
                <w:sz w:val="24"/>
                <w:szCs w:val="24"/>
              </w:rPr>
              <w:t>ific</w:t>
            </w:r>
            <w:r w:rsidRPr="006C6BD0">
              <w:rPr>
                <w:b/>
                <w:bCs/>
                <w:sz w:val="24"/>
                <w:szCs w:val="24"/>
              </w:rPr>
              <w:t>ă</w:t>
            </w:r>
          </w:p>
        </w:tc>
        <w:tc>
          <w:tcPr>
            <w:tcW w:w="8607" w:type="dxa"/>
            <w:gridSpan w:val="3"/>
          </w:tcPr>
          <w:p w14:paraId="1A947792" w14:textId="77777777" w:rsidR="0070596F" w:rsidRPr="0094207E" w:rsidRDefault="001062D1" w:rsidP="006D6024">
            <w:pPr>
              <w:pStyle w:val="CVNormal"/>
              <w:ind w:left="0"/>
              <w:jc w:val="both"/>
            </w:pPr>
            <w:r>
              <w:t xml:space="preserve">  86 articole publicate in domeniul medicină (</w:t>
            </w:r>
            <w:r w:rsidRPr="001062D1">
              <w:t>https://scholar.google.com/citations?user=L1Ig_EMAAAAJ</w:t>
            </w:r>
            <w:r>
              <w:t>)</w:t>
            </w:r>
          </w:p>
        </w:tc>
      </w:tr>
      <w:tr w:rsidR="00D5417A" w:rsidRPr="00027EEF" w14:paraId="517E0AA5" w14:textId="77777777" w:rsidTr="00000839">
        <w:trPr>
          <w:gridAfter w:val="1"/>
          <w:wAfter w:w="180" w:type="dxa"/>
          <w:cantSplit/>
        </w:trPr>
        <w:tc>
          <w:tcPr>
            <w:tcW w:w="1985" w:type="dxa"/>
          </w:tcPr>
          <w:p w14:paraId="5DA45AA6" w14:textId="77777777" w:rsidR="00BA1DBC" w:rsidRPr="00027EEF" w:rsidRDefault="00BA1DBC" w:rsidP="00027EEF">
            <w:pPr>
              <w:pStyle w:val="CVHeading3"/>
              <w:jc w:val="both"/>
              <w:rPr>
                <w:rFonts w:ascii="Arial" w:hAnsi="Arial" w:cs="Arial"/>
              </w:rPr>
            </w:pPr>
          </w:p>
        </w:tc>
        <w:tc>
          <w:tcPr>
            <w:tcW w:w="8607" w:type="dxa"/>
            <w:gridSpan w:val="3"/>
          </w:tcPr>
          <w:p w14:paraId="05366E52" w14:textId="77777777" w:rsidR="001062D1" w:rsidRPr="00027EEF" w:rsidRDefault="00E124BB" w:rsidP="00027EEF">
            <w:pPr>
              <w:pStyle w:val="CVNormal"/>
              <w:ind w:left="86" w:right="115"/>
              <w:jc w:val="both"/>
              <w:rPr>
                <w:rFonts w:ascii="Arial" w:hAnsi="Arial" w:cs="Arial"/>
                <w:lang w:val="en-GB"/>
              </w:rPr>
            </w:pPr>
            <w:r>
              <w:rPr>
                <w:rFonts w:ascii="Arial" w:hAnsi="Arial" w:cs="Arial"/>
                <w:b/>
                <w:bCs/>
                <w:lang w:val="en-GB"/>
              </w:rPr>
              <w:t xml:space="preserve">63 </w:t>
            </w:r>
            <w:r w:rsidR="001062D1" w:rsidRPr="00027EEF">
              <w:rPr>
                <w:rFonts w:ascii="Arial" w:hAnsi="Arial" w:cs="Arial"/>
                <w:lang w:val="en-GB"/>
              </w:rPr>
              <w:t>Publications indexed in Web of Science</w:t>
            </w:r>
          </w:p>
          <w:p w14:paraId="1432F55E" w14:textId="77777777" w:rsidR="001062D1" w:rsidRDefault="001062D1" w:rsidP="00027EEF">
            <w:pPr>
              <w:pStyle w:val="CVNormal"/>
              <w:ind w:left="86" w:right="115"/>
              <w:jc w:val="both"/>
              <w:rPr>
                <w:rFonts w:ascii="Arial" w:hAnsi="Arial" w:cs="Arial"/>
                <w:lang w:val="en-GB"/>
              </w:rPr>
            </w:pPr>
            <w:r w:rsidRPr="00027EEF">
              <w:rPr>
                <w:rFonts w:ascii="Arial" w:hAnsi="Arial" w:cs="Arial"/>
                <w:b/>
                <w:bCs/>
                <w:lang w:val="en-GB"/>
              </w:rPr>
              <w:t>5</w:t>
            </w:r>
            <w:r w:rsidR="00E124BB">
              <w:rPr>
                <w:rFonts w:ascii="Arial" w:hAnsi="Arial" w:cs="Arial"/>
                <w:b/>
                <w:bCs/>
                <w:lang w:val="en-GB"/>
              </w:rPr>
              <w:t>7</w:t>
            </w:r>
            <w:r w:rsidRPr="00027EEF">
              <w:rPr>
                <w:rFonts w:ascii="Arial" w:hAnsi="Arial" w:cs="Arial"/>
                <w:b/>
                <w:bCs/>
                <w:lang w:val="en-GB"/>
              </w:rPr>
              <w:t xml:space="preserve"> </w:t>
            </w:r>
            <w:r w:rsidRPr="00027EEF">
              <w:rPr>
                <w:rFonts w:ascii="Arial" w:hAnsi="Arial" w:cs="Arial"/>
                <w:lang w:val="en-GB"/>
              </w:rPr>
              <w:t>Web of Science Core Collection publications</w:t>
            </w:r>
          </w:p>
          <w:p w14:paraId="01FBC5C2" w14:textId="77777777" w:rsidR="00E124BB" w:rsidRPr="00027EEF" w:rsidRDefault="00E124BB" w:rsidP="00027EEF">
            <w:pPr>
              <w:pStyle w:val="CVNormal"/>
              <w:ind w:left="86" w:right="115"/>
              <w:jc w:val="both"/>
              <w:rPr>
                <w:rFonts w:ascii="Arial" w:hAnsi="Arial" w:cs="Arial"/>
                <w:lang w:val="en-GB"/>
              </w:rPr>
            </w:pPr>
            <w:r w:rsidRPr="00E124BB">
              <w:rPr>
                <w:rFonts w:ascii="Arial" w:hAnsi="Arial" w:cs="Arial"/>
                <w:b/>
                <w:bCs/>
              </w:rPr>
              <w:t>2</w:t>
            </w:r>
            <w:r>
              <w:rPr>
                <w:rFonts w:ascii="Arial" w:hAnsi="Arial" w:cs="Arial"/>
                <w:b/>
                <w:bCs/>
              </w:rPr>
              <w:t xml:space="preserve"> </w:t>
            </w:r>
            <w:r w:rsidRPr="00E124BB">
              <w:rPr>
                <w:rFonts w:ascii="Arial" w:hAnsi="Arial" w:cs="Arial"/>
              </w:rPr>
              <w:t>Preprints</w:t>
            </w:r>
            <w:r>
              <w:rPr>
                <w:rFonts w:ascii="Arial" w:hAnsi="Arial" w:cs="Arial"/>
              </w:rPr>
              <w:t xml:space="preserve"> documents</w:t>
            </w:r>
          </w:p>
          <w:p w14:paraId="32DE5634" w14:textId="77777777" w:rsidR="006C6BD0" w:rsidRPr="00027EEF" w:rsidRDefault="006C6BD0" w:rsidP="00027EEF">
            <w:pPr>
              <w:pStyle w:val="CVNormal"/>
              <w:ind w:left="86" w:right="115"/>
              <w:jc w:val="both"/>
              <w:rPr>
                <w:rFonts w:ascii="Arial" w:hAnsi="Arial" w:cs="Arial"/>
                <w:lang w:val="en-GB"/>
              </w:rPr>
            </w:pPr>
          </w:p>
          <w:p w14:paraId="169DE19C" w14:textId="77777777" w:rsidR="001062D1" w:rsidRPr="00027EEF" w:rsidRDefault="000F2486" w:rsidP="00027EEF">
            <w:pPr>
              <w:pStyle w:val="CVNormal"/>
              <w:ind w:left="86" w:right="115"/>
              <w:jc w:val="both"/>
              <w:rPr>
                <w:rFonts w:ascii="Arial" w:hAnsi="Arial" w:cs="Arial"/>
              </w:rPr>
            </w:pPr>
            <w:r w:rsidRPr="00027EEF">
              <w:rPr>
                <w:rFonts w:ascii="Arial" w:hAnsi="Arial" w:cs="Arial"/>
                <w:b/>
                <w:bCs/>
              </w:rPr>
              <w:t xml:space="preserve">Web of Science Core Collection metrics </w:t>
            </w:r>
            <w:r w:rsidRPr="00027EEF">
              <w:rPr>
                <w:rFonts w:ascii="Arial" w:hAnsi="Arial" w:cs="Arial"/>
              </w:rPr>
              <w:t xml:space="preserve"> din 23.04.2025 indică un </w:t>
            </w:r>
            <w:r w:rsidRPr="00027EEF">
              <w:rPr>
                <w:rFonts w:ascii="Arial" w:hAnsi="Arial" w:cs="Arial"/>
                <w:b/>
                <w:bCs/>
              </w:rPr>
              <w:t xml:space="preserve">H </w:t>
            </w:r>
            <w:r w:rsidR="00027EEF">
              <w:rPr>
                <w:rFonts w:ascii="Arial" w:hAnsi="Arial" w:cs="Arial"/>
                <w:b/>
                <w:bCs/>
              </w:rPr>
              <w:t xml:space="preserve"> </w:t>
            </w:r>
            <w:r w:rsidRPr="00027EEF">
              <w:rPr>
                <w:rFonts w:ascii="Arial" w:hAnsi="Arial" w:cs="Arial"/>
                <w:b/>
                <w:bCs/>
              </w:rPr>
              <w:t>-</w:t>
            </w:r>
            <w:r w:rsidR="00E124BB">
              <w:rPr>
                <w:rFonts w:ascii="Arial" w:hAnsi="Arial" w:cs="Arial"/>
                <w:b/>
                <w:bCs/>
              </w:rPr>
              <w:t xml:space="preserve"> </w:t>
            </w:r>
            <w:r w:rsidRPr="00027EEF">
              <w:rPr>
                <w:rFonts w:ascii="Arial" w:hAnsi="Arial" w:cs="Arial"/>
                <w:b/>
                <w:bCs/>
              </w:rPr>
              <w:t>index</w:t>
            </w:r>
            <w:r w:rsidRPr="00027EEF">
              <w:rPr>
                <w:rFonts w:ascii="Arial" w:hAnsi="Arial" w:cs="Arial"/>
              </w:rPr>
              <w:t xml:space="preserve"> </w:t>
            </w:r>
            <w:r w:rsidRPr="00027EEF">
              <w:rPr>
                <w:rFonts w:ascii="Arial" w:hAnsi="Arial" w:cs="Arial"/>
                <w:b/>
                <w:bCs/>
              </w:rPr>
              <w:t>de 19</w:t>
            </w:r>
            <w:r w:rsidRPr="00027EEF">
              <w:rPr>
                <w:rFonts w:ascii="Arial" w:hAnsi="Arial" w:cs="Arial"/>
              </w:rPr>
              <w:t>, 56 publicații cu 1778 citări</w:t>
            </w:r>
          </w:p>
          <w:p w14:paraId="41E4EA8C" w14:textId="77777777" w:rsidR="000F2486" w:rsidRPr="00027EEF" w:rsidRDefault="000F2486" w:rsidP="00027EEF">
            <w:pPr>
              <w:pStyle w:val="CVNormal"/>
              <w:ind w:left="86" w:right="115"/>
              <w:jc w:val="both"/>
              <w:rPr>
                <w:rFonts w:ascii="Arial" w:hAnsi="Arial" w:cs="Arial"/>
                <w:lang w:val="en-GB"/>
              </w:rPr>
            </w:pPr>
          </w:p>
          <w:p w14:paraId="0606E4A4" w14:textId="77777777" w:rsidR="00BA1DBC" w:rsidRPr="00027EEF" w:rsidRDefault="00B07972" w:rsidP="00027EEF">
            <w:pPr>
              <w:pStyle w:val="CVNormal"/>
              <w:ind w:left="86" w:right="115"/>
              <w:jc w:val="both"/>
              <w:rPr>
                <w:rFonts w:ascii="Arial" w:hAnsi="Arial" w:cs="Arial"/>
              </w:rPr>
            </w:pPr>
            <w:r w:rsidRPr="00027EEF">
              <w:rPr>
                <w:rFonts w:ascii="Arial" w:hAnsi="Arial" w:cs="Arial"/>
              </w:rPr>
              <w:t>83</w:t>
            </w:r>
            <w:r w:rsidR="00644E40" w:rsidRPr="00027EEF">
              <w:rPr>
                <w:rFonts w:ascii="Arial" w:hAnsi="Arial" w:cs="Arial"/>
              </w:rPr>
              <w:t xml:space="preserve"> </w:t>
            </w:r>
            <w:r w:rsidR="0070596F" w:rsidRPr="00027EEF">
              <w:rPr>
                <w:rFonts w:ascii="Arial" w:hAnsi="Arial" w:cs="Arial"/>
              </w:rPr>
              <w:t>Articol</w:t>
            </w:r>
            <w:r w:rsidR="007148AC" w:rsidRPr="00027EEF">
              <w:rPr>
                <w:rFonts w:ascii="Arial" w:hAnsi="Arial" w:cs="Arial"/>
              </w:rPr>
              <w:t>e</w:t>
            </w:r>
            <w:r w:rsidR="001B4BDA" w:rsidRPr="00027EEF">
              <w:rPr>
                <w:rFonts w:ascii="Arial" w:hAnsi="Arial" w:cs="Arial"/>
              </w:rPr>
              <w:t xml:space="preserve"> publicate ca autor principal in reviste indexate ISI  f</w:t>
            </w:r>
            <w:r w:rsidR="00945130" w:rsidRPr="00027EEF">
              <w:rPr>
                <w:rFonts w:ascii="Arial" w:hAnsi="Arial" w:cs="Arial"/>
              </w:rPr>
              <w:t>actor de impact.</w:t>
            </w:r>
            <w:r w:rsidR="001B4BDA" w:rsidRPr="00027EEF">
              <w:rPr>
                <w:rFonts w:ascii="Arial" w:hAnsi="Arial" w:cs="Arial"/>
              </w:rPr>
              <w:t>in WOS</w:t>
            </w:r>
          </w:p>
        </w:tc>
      </w:tr>
      <w:tr w:rsidR="00D5417A" w14:paraId="1508169F" w14:textId="77777777" w:rsidTr="00000839">
        <w:trPr>
          <w:gridAfter w:val="1"/>
          <w:wAfter w:w="180" w:type="dxa"/>
          <w:cantSplit/>
        </w:trPr>
        <w:tc>
          <w:tcPr>
            <w:tcW w:w="1985" w:type="dxa"/>
          </w:tcPr>
          <w:p w14:paraId="6B6B3614" w14:textId="77777777" w:rsidR="00BA1DBC" w:rsidRPr="0094207E" w:rsidRDefault="00BA1DBC" w:rsidP="00EC0411">
            <w:pPr>
              <w:pStyle w:val="CVHeading3"/>
            </w:pPr>
          </w:p>
        </w:tc>
        <w:tc>
          <w:tcPr>
            <w:tcW w:w="8607" w:type="dxa"/>
            <w:gridSpan w:val="3"/>
          </w:tcPr>
          <w:p w14:paraId="0B068AD0" w14:textId="77777777" w:rsidR="00BA1DBC" w:rsidRPr="0094207E" w:rsidRDefault="00BA1DBC" w:rsidP="00533267">
            <w:pPr>
              <w:pStyle w:val="CVNormal"/>
              <w:spacing w:line="360" w:lineRule="auto"/>
              <w:ind w:left="86" w:right="115"/>
              <w:jc w:val="both"/>
            </w:pPr>
          </w:p>
        </w:tc>
      </w:tr>
      <w:tr w:rsidR="00D5417A" w14:paraId="093D4B45" w14:textId="77777777" w:rsidTr="00000839">
        <w:trPr>
          <w:gridAfter w:val="1"/>
          <w:wAfter w:w="180" w:type="dxa"/>
          <w:cantSplit/>
        </w:trPr>
        <w:tc>
          <w:tcPr>
            <w:tcW w:w="1985" w:type="dxa"/>
          </w:tcPr>
          <w:p w14:paraId="7258890E" w14:textId="77777777" w:rsidR="00BA1DBC" w:rsidRPr="0094207E" w:rsidRDefault="00BA1DBC" w:rsidP="00EC0411">
            <w:pPr>
              <w:pStyle w:val="CVHeading3"/>
            </w:pPr>
          </w:p>
        </w:tc>
        <w:tc>
          <w:tcPr>
            <w:tcW w:w="8607" w:type="dxa"/>
            <w:gridSpan w:val="3"/>
          </w:tcPr>
          <w:p w14:paraId="498EE03C" w14:textId="77777777" w:rsidR="00BA1DBC" w:rsidRPr="0094207E" w:rsidRDefault="00533267" w:rsidP="00F71BFE">
            <w:pPr>
              <w:pStyle w:val="CVNormal"/>
              <w:spacing w:line="360" w:lineRule="auto"/>
              <w:ind w:left="86" w:right="115"/>
              <w:jc w:val="both"/>
            </w:pPr>
            <w:r w:rsidRPr="0094207E">
              <w:t>11</w:t>
            </w:r>
            <w:r w:rsidR="000A3489" w:rsidRPr="0094207E">
              <w:t xml:space="preserve"> </w:t>
            </w:r>
            <w:r w:rsidR="00F71BFE" w:rsidRPr="0094207E">
              <w:t>C</w:t>
            </w:r>
            <w:r w:rsidR="00F71BFE" w:rsidRPr="0094207E">
              <w:rPr>
                <w:rFonts w:ascii="Times New Roman" w:hAnsi="Times New Roman"/>
              </w:rPr>
              <w:t>ă</w:t>
            </w:r>
            <w:r w:rsidR="00E40EF4" w:rsidRPr="0094207E">
              <w:t>r</w:t>
            </w:r>
            <w:r w:rsidR="00E40EF4" w:rsidRPr="0094207E">
              <w:rPr>
                <w:rFonts w:ascii="Times New Roman" w:hAnsi="Times New Roman"/>
              </w:rPr>
              <w:t>ț</w:t>
            </w:r>
            <w:r w:rsidR="0070596F" w:rsidRPr="0094207E">
              <w:t>i /</w:t>
            </w:r>
            <w:r w:rsidR="00E40EF4" w:rsidRPr="0094207E">
              <w:t xml:space="preserve"> </w:t>
            </w:r>
            <w:r w:rsidR="0070596F" w:rsidRPr="0094207E">
              <w:t>manuale</w:t>
            </w:r>
            <w:r w:rsidR="00F9036D" w:rsidRPr="0094207E">
              <w:t xml:space="preserve"> în </w:t>
            </w:r>
            <w:r w:rsidR="0070596F" w:rsidRPr="0094207E">
              <w:t>calitate de editor sau autor principal</w:t>
            </w:r>
          </w:p>
        </w:tc>
      </w:tr>
      <w:tr w:rsidR="00D5417A" w14:paraId="3749BEE9" w14:textId="77777777" w:rsidTr="00000839">
        <w:trPr>
          <w:gridAfter w:val="1"/>
          <w:wAfter w:w="180" w:type="dxa"/>
          <w:cantSplit/>
        </w:trPr>
        <w:tc>
          <w:tcPr>
            <w:tcW w:w="1985" w:type="dxa"/>
          </w:tcPr>
          <w:p w14:paraId="0F7D5802" w14:textId="77777777" w:rsidR="00BA1DBC" w:rsidRPr="0094207E" w:rsidRDefault="00BA1DBC" w:rsidP="00EC0411">
            <w:pPr>
              <w:pStyle w:val="CVHeading3"/>
            </w:pPr>
          </w:p>
        </w:tc>
        <w:tc>
          <w:tcPr>
            <w:tcW w:w="8607" w:type="dxa"/>
            <w:gridSpan w:val="3"/>
          </w:tcPr>
          <w:p w14:paraId="56A5F235" w14:textId="77777777" w:rsidR="00146B20" w:rsidRPr="0094207E" w:rsidRDefault="00E124BB" w:rsidP="00533267">
            <w:pPr>
              <w:pStyle w:val="CVNormal"/>
              <w:spacing w:line="360" w:lineRule="auto"/>
              <w:ind w:left="86" w:right="115"/>
              <w:jc w:val="both"/>
            </w:pPr>
            <w:r>
              <w:t>8</w:t>
            </w:r>
            <w:r w:rsidR="00533267" w:rsidRPr="0094207E">
              <w:t xml:space="preserve"> </w:t>
            </w:r>
            <w:r w:rsidR="008838BD" w:rsidRPr="0094207E">
              <w:t>Capitole</w:t>
            </w:r>
            <w:r w:rsidR="00F9036D" w:rsidRPr="0094207E">
              <w:t xml:space="preserve"> în </w:t>
            </w:r>
            <w:r w:rsidR="008838BD" w:rsidRPr="0094207E">
              <w:t xml:space="preserve">cadrul unor </w:t>
            </w:r>
            <w:r w:rsidR="00146B20" w:rsidRPr="0094207E">
              <w:t>Tratate</w:t>
            </w:r>
            <w:r w:rsidR="00F9036D" w:rsidRPr="0094207E">
              <w:t xml:space="preserve"> </w:t>
            </w:r>
            <w:r w:rsidR="00F9036D" w:rsidRPr="0094207E">
              <w:rPr>
                <w:rFonts w:ascii="Times New Roman" w:hAnsi="Times New Roman"/>
              </w:rPr>
              <w:t>ș</w:t>
            </w:r>
            <w:r w:rsidR="00F9036D" w:rsidRPr="0094207E">
              <w:t xml:space="preserve">i </w:t>
            </w:r>
            <w:r w:rsidR="00146B20" w:rsidRPr="0094207E">
              <w:t>Monografii</w:t>
            </w:r>
          </w:p>
        </w:tc>
      </w:tr>
      <w:tr w:rsidR="00D5417A" w14:paraId="3EAC04A1" w14:textId="77777777" w:rsidTr="00000839">
        <w:trPr>
          <w:gridAfter w:val="1"/>
          <w:wAfter w:w="180" w:type="dxa"/>
          <w:cantSplit/>
        </w:trPr>
        <w:tc>
          <w:tcPr>
            <w:tcW w:w="1985" w:type="dxa"/>
          </w:tcPr>
          <w:p w14:paraId="232DBA73" w14:textId="77777777" w:rsidR="00BA1DBC" w:rsidRPr="0094207E" w:rsidRDefault="00BA1DBC" w:rsidP="00EC0411">
            <w:pPr>
              <w:pStyle w:val="CVHeading3-FirstLine"/>
              <w:spacing w:before="0"/>
            </w:pPr>
          </w:p>
        </w:tc>
        <w:tc>
          <w:tcPr>
            <w:tcW w:w="8607" w:type="dxa"/>
            <w:gridSpan w:val="3"/>
          </w:tcPr>
          <w:p w14:paraId="2C56A465" w14:textId="77777777" w:rsidR="00042546" w:rsidRPr="0094207E" w:rsidRDefault="00042546" w:rsidP="006D6024">
            <w:pPr>
              <w:jc w:val="both"/>
            </w:pPr>
          </w:p>
          <w:p w14:paraId="12ED8FA2" w14:textId="77777777" w:rsidR="00042546" w:rsidRPr="0094207E" w:rsidRDefault="00042546" w:rsidP="001B4BDA">
            <w:pPr>
              <w:ind w:left="84"/>
              <w:jc w:val="both"/>
            </w:pPr>
          </w:p>
        </w:tc>
      </w:tr>
      <w:tr w:rsidR="00D5417A" w:rsidRPr="00EB00B1" w14:paraId="021A3BCA" w14:textId="77777777" w:rsidTr="00000839">
        <w:trPr>
          <w:gridAfter w:val="1"/>
          <w:wAfter w:w="180" w:type="dxa"/>
          <w:cantSplit/>
          <w:trHeight w:val="55"/>
        </w:trPr>
        <w:tc>
          <w:tcPr>
            <w:tcW w:w="1985" w:type="dxa"/>
          </w:tcPr>
          <w:p w14:paraId="683A78F7" w14:textId="77777777" w:rsidR="0049176E" w:rsidRPr="00027EEF" w:rsidRDefault="00F71BFE" w:rsidP="00F1485C">
            <w:pPr>
              <w:pStyle w:val="CVHeading1"/>
              <w:spacing w:before="0"/>
              <w:ind w:left="0" w:right="200"/>
              <w:jc w:val="left"/>
              <w:rPr>
                <w:rFonts w:ascii="Arial" w:hAnsi="Arial" w:cs="Arial"/>
                <w:bCs/>
                <w:sz w:val="20"/>
              </w:rPr>
            </w:pPr>
            <w:r w:rsidRPr="00027EEF">
              <w:rPr>
                <w:rFonts w:ascii="Arial" w:hAnsi="Arial" w:cs="Arial"/>
                <w:bCs/>
                <w:sz w:val="20"/>
              </w:rPr>
              <w:lastRenderedPageBreak/>
              <w:t>Autor, coautor că</w:t>
            </w:r>
            <w:r w:rsidR="00042546" w:rsidRPr="00027EEF">
              <w:rPr>
                <w:rFonts w:ascii="Arial" w:hAnsi="Arial" w:cs="Arial"/>
                <w:bCs/>
                <w:sz w:val="20"/>
              </w:rPr>
              <w:t>r</w:t>
            </w:r>
            <w:r w:rsidR="00D379FB" w:rsidRPr="00027EEF">
              <w:rPr>
                <w:rFonts w:ascii="Arial" w:hAnsi="Arial" w:cs="Arial"/>
                <w:bCs/>
                <w:sz w:val="20"/>
              </w:rPr>
              <w:t>ț</w:t>
            </w:r>
            <w:r w:rsidR="00042546" w:rsidRPr="00027EEF">
              <w:rPr>
                <w:rFonts w:ascii="Arial" w:hAnsi="Arial" w:cs="Arial"/>
                <w:bCs/>
                <w:sz w:val="20"/>
              </w:rPr>
              <w:t>i/capitole</w:t>
            </w:r>
          </w:p>
          <w:p w14:paraId="263F8BD3" w14:textId="77777777" w:rsidR="00042546" w:rsidRPr="00027EEF" w:rsidRDefault="00042546" w:rsidP="005A7A2F">
            <w:pPr>
              <w:pStyle w:val="CVHeading1"/>
              <w:spacing w:before="0"/>
              <w:ind w:left="0" w:right="200"/>
              <w:jc w:val="both"/>
              <w:rPr>
                <w:rFonts w:ascii="Arial" w:hAnsi="Arial" w:cs="Arial"/>
                <w:b w:val="0"/>
                <w:sz w:val="20"/>
              </w:rPr>
            </w:pPr>
            <w:r w:rsidRPr="00027EEF">
              <w:rPr>
                <w:rFonts w:ascii="Arial" w:hAnsi="Arial" w:cs="Arial"/>
                <w:b w:val="0"/>
                <w:sz w:val="20"/>
              </w:rPr>
              <w:t>(</w:t>
            </w:r>
            <w:r w:rsidR="00EB00B1" w:rsidRPr="00027EEF">
              <w:rPr>
                <w:rFonts w:ascii="Arial" w:hAnsi="Arial" w:cs="Arial"/>
                <w:b w:val="0"/>
                <w:sz w:val="20"/>
              </w:rPr>
              <w:t>6</w:t>
            </w:r>
            <w:r w:rsidRPr="00027EEF">
              <w:rPr>
                <w:rFonts w:ascii="Arial" w:hAnsi="Arial" w:cs="Arial"/>
                <w:b w:val="0"/>
                <w:sz w:val="20"/>
              </w:rPr>
              <w:t xml:space="preserve"> titluri semnificative)</w:t>
            </w:r>
            <w:r w:rsidR="00B07972" w:rsidRPr="00027EEF">
              <w:rPr>
                <w:rFonts w:ascii="Arial" w:hAnsi="Arial" w:cs="Arial"/>
                <w:b w:val="0"/>
                <w:sz w:val="20"/>
              </w:rPr>
              <w:t xml:space="preserve"> </w:t>
            </w:r>
          </w:p>
        </w:tc>
        <w:tc>
          <w:tcPr>
            <w:tcW w:w="8607" w:type="dxa"/>
            <w:gridSpan w:val="3"/>
          </w:tcPr>
          <w:p w14:paraId="6EE3ED4C" w14:textId="77777777" w:rsidR="00042546" w:rsidRPr="00027EEF" w:rsidRDefault="00C251A0" w:rsidP="005A7A2F">
            <w:pPr>
              <w:jc w:val="both"/>
              <w:rPr>
                <w:rFonts w:ascii="Arial" w:hAnsi="Arial" w:cs="Arial"/>
                <w:i/>
              </w:rPr>
            </w:pPr>
            <w:r w:rsidRPr="00027EEF">
              <w:rPr>
                <w:rFonts w:ascii="Arial" w:hAnsi="Arial" w:cs="Arial"/>
                <w:lang w:val="pt-BR"/>
              </w:rPr>
              <w:t>Să</w:t>
            </w:r>
            <w:r w:rsidR="00042546" w:rsidRPr="00027EEF">
              <w:rPr>
                <w:rFonts w:ascii="Arial" w:hAnsi="Arial" w:cs="Arial"/>
                <w:lang w:val="pt-BR"/>
              </w:rPr>
              <w:t>ndesc D</w:t>
            </w:r>
            <w:r w:rsidRPr="00027EEF">
              <w:rPr>
                <w:rFonts w:ascii="Arial" w:hAnsi="Arial" w:cs="Arial"/>
                <w:lang w:val="pt-BR"/>
              </w:rPr>
              <w:t xml:space="preserve">, Bedreag O, </w:t>
            </w:r>
            <w:r w:rsidRPr="00027EEF">
              <w:rPr>
                <w:rFonts w:ascii="Arial" w:hAnsi="Arial" w:cs="Arial"/>
                <w:b/>
                <w:bCs/>
                <w:lang w:val="pt-BR"/>
              </w:rPr>
              <w:t>Pă</w:t>
            </w:r>
            <w:r w:rsidR="00042546" w:rsidRPr="00027EEF">
              <w:rPr>
                <w:rFonts w:ascii="Arial" w:hAnsi="Arial" w:cs="Arial"/>
                <w:b/>
                <w:bCs/>
                <w:lang w:val="pt-BR"/>
              </w:rPr>
              <w:t>purica M</w:t>
            </w:r>
            <w:r w:rsidR="00042546" w:rsidRPr="00027EEF">
              <w:rPr>
                <w:rFonts w:ascii="Arial" w:hAnsi="Arial" w:cs="Arial"/>
                <w:lang w:val="pt-BR"/>
              </w:rPr>
              <w:t xml:space="preserve"> (sub redactia). Protocoale clinice în anestezie și </w:t>
            </w:r>
            <w:r w:rsidR="00EB00B1" w:rsidRPr="00027EEF">
              <w:rPr>
                <w:rFonts w:ascii="Arial" w:hAnsi="Arial" w:cs="Arial"/>
                <w:lang w:val="pt-BR"/>
              </w:rPr>
              <w:t xml:space="preserve">   </w:t>
            </w:r>
            <w:r w:rsidR="00EB00B1" w:rsidRPr="00027EEF">
              <w:rPr>
                <w:rFonts w:ascii="Arial" w:hAnsi="Arial" w:cs="Arial"/>
                <w:lang w:val="pt-BR"/>
              </w:rPr>
              <w:br/>
            </w:r>
            <w:r w:rsidRPr="00027EEF">
              <w:rPr>
                <w:rFonts w:ascii="Arial" w:hAnsi="Arial" w:cs="Arial"/>
                <w:lang w:val="pt-BR"/>
              </w:rPr>
              <w:t>Terapie intensivă</w:t>
            </w:r>
            <w:r w:rsidR="00042546" w:rsidRPr="00027EEF">
              <w:rPr>
                <w:rFonts w:ascii="Arial" w:hAnsi="Arial" w:cs="Arial"/>
                <w:lang w:val="pt-BR"/>
              </w:rPr>
              <w:t xml:space="preserve">, </w:t>
            </w:r>
            <w:r w:rsidR="00B07972" w:rsidRPr="00027EEF">
              <w:rPr>
                <w:rFonts w:ascii="Arial" w:hAnsi="Arial" w:cs="Arial"/>
                <w:lang w:val="pt-BR"/>
              </w:rPr>
              <w:t xml:space="preserve"> </w:t>
            </w:r>
            <w:r w:rsidR="00B07972" w:rsidRPr="00027EEF">
              <w:rPr>
                <w:rFonts w:ascii="Arial" w:hAnsi="Arial" w:cs="Arial"/>
                <w:lang w:val="pt-BR"/>
              </w:rPr>
              <w:br/>
              <w:t xml:space="preserve"> </w:t>
            </w:r>
            <w:r w:rsidR="00042546" w:rsidRPr="00027EEF">
              <w:rPr>
                <w:rFonts w:ascii="Arial" w:hAnsi="Arial" w:cs="Arial"/>
                <w:lang w:val="pt-BR"/>
              </w:rPr>
              <w:t>editura Mirton, Timișoara, 328 p., 2011, isbn 978-973-52-1099-1</w:t>
            </w:r>
          </w:p>
          <w:p w14:paraId="39138009" w14:textId="77777777" w:rsidR="00EB00B1" w:rsidRPr="00027EEF" w:rsidRDefault="00EB00B1" w:rsidP="005A7A2F">
            <w:pPr>
              <w:ind w:left="138"/>
              <w:jc w:val="both"/>
              <w:rPr>
                <w:rFonts w:ascii="Arial" w:hAnsi="Arial" w:cs="Arial"/>
              </w:rPr>
            </w:pPr>
          </w:p>
          <w:p w14:paraId="3C23A3D3" w14:textId="77777777" w:rsidR="00042546" w:rsidRPr="00027EEF" w:rsidRDefault="00042546" w:rsidP="005A7A2F">
            <w:pPr>
              <w:jc w:val="both"/>
              <w:rPr>
                <w:rFonts w:ascii="Arial" w:hAnsi="Arial" w:cs="Arial"/>
                <w:i/>
              </w:rPr>
            </w:pPr>
            <w:r w:rsidRPr="00027EEF">
              <w:rPr>
                <w:rFonts w:ascii="Arial" w:hAnsi="Arial" w:cs="Arial"/>
              </w:rPr>
              <w:t xml:space="preserve">Săndesc D, Bedreag O </w:t>
            </w:r>
            <w:r w:rsidRPr="00027EEF">
              <w:rPr>
                <w:rFonts w:ascii="Arial" w:hAnsi="Arial" w:cs="Arial"/>
                <w:b/>
                <w:bCs/>
              </w:rPr>
              <w:t>Păpurică M</w:t>
            </w:r>
            <w:r w:rsidRPr="00027EEF">
              <w:rPr>
                <w:rFonts w:ascii="Arial" w:hAnsi="Arial" w:cs="Arial"/>
              </w:rPr>
              <w:t xml:space="preserve"> (sub redacţia). </w:t>
            </w:r>
            <w:r w:rsidRPr="00027EEF">
              <w:rPr>
                <w:rFonts w:ascii="Arial" w:hAnsi="Arial" w:cs="Arial"/>
                <w:i/>
              </w:rPr>
              <w:t>Recomand</w:t>
            </w:r>
            <w:r w:rsidR="00C251A0" w:rsidRPr="00027EEF">
              <w:rPr>
                <w:rFonts w:ascii="Arial" w:hAnsi="Arial" w:cs="Arial"/>
                <w:i/>
              </w:rPr>
              <w:t>ă</w:t>
            </w:r>
            <w:r w:rsidRPr="00027EEF">
              <w:rPr>
                <w:rFonts w:ascii="Arial" w:hAnsi="Arial" w:cs="Arial"/>
                <w:i/>
              </w:rPr>
              <w:t>ri și Protocoale în anestezie, terapie</w:t>
            </w:r>
            <w:r w:rsidR="00C251A0" w:rsidRPr="00027EEF">
              <w:rPr>
                <w:rFonts w:ascii="Arial" w:hAnsi="Arial" w:cs="Arial"/>
                <w:i/>
              </w:rPr>
              <w:t xml:space="preserve"> </w:t>
            </w:r>
            <w:r w:rsidRPr="00027EEF">
              <w:rPr>
                <w:rFonts w:ascii="Arial" w:hAnsi="Arial" w:cs="Arial"/>
                <w:i/>
              </w:rPr>
              <w:t>intensivă şi medicină de urgenţă</w:t>
            </w:r>
            <w:r w:rsidRPr="00027EEF">
              <w:rPr>
                <w:rFonts w:ascii="Arial" w:hAnsi="Arial" w:cs="Arial"/>
              </w:rPr>
              <w:t>, editura Mirton, Timişoara, 752p., 2010.</w:t>
            </w:r>
          </w:p>
          <w:p w14:paraId="3E50A53A" w14:textId="77777777" w:rsidR="00EB00B1" w:rsidRPr="00027EEF" w:rsidRDefault="00EB00B1" w:rsidP="005A7A2F">
            <w:pPr>
              <w:ind w:left="138"/>
              <w:jc w:val="both"/>
              <w:rPr>
                <w:rFonts w:ascii="Arial" w:hAnsi="Arial" w:cs="Arial"/>
              </w:rPr>
            </w:pPr>
          </w:p>
          <w:p w14:paraId="36DF782A" w14:textId="77777777" w:rsidR="00042546" w:rsidRPr="00027EEF" w:rsidRDefault="00042546" w:rsidP="005A7A2F">
            <w:pPr>
              <w:jc w:val="both"/>
              <w:rPr>
                <w:rFonts w:ascii="Arial" w:hAnsi="Arial" w:cs="Arial"/>
                <w:i/>
              </w:rPr>
            </w:pPr>
            <w:r w:rsidRPr="00027EEF">
              <w:rPr>
                <w:rFonts w:ascii="Arial" w:hAnsi="Arial" w:cs="Arial"/>
              </w:rPr>
              <w:t xml:space="preserve">Săndesc D, Bedreag O, </w:t>
            </w:r>
            <w:r w:rsidRPr="00027EEF">
              <w:rPr>
                <w:rFonts w:ascii="Arial" w:hAnsi="Arial" w:cs="Arial"/>
                <w:b/>
                <w:bCs/>
              </w:rPr>
              <w:t>Păpurică M</w:t>
            </w:r>
            <w:r w:rsidRPr="00027EEF">
              <w:rPr>
                <w:rFonts w:ascii="Arial" w:hAnsi="Arial" w:cs="Arial"/>
              </w:rPr>
              <w:t xml:space="preserve"> (sub redacţia).</w:t>
            </w:r>
            <w:r w:rsidR="00C251A0" w:rsidRPr="00027EEF">
              <w:rPr>
                <w:rFonts w:ascii="Arial" w:hAnsi="Arial" w:cs="Arial"/>
                <w:i/>
              </w:rPr>
              <w:t xml:space="preserve"> Recomandă</w:t>
            </w:r>
            <w:r w:rsidRPr="00027EEF">
              <w:rPr>
                <w:rFonts w:ascii="Arial" w:hAnsi="Arial" w:cs="Arial"/>
                <w:i/>
              </w:rPr>
              <w:t>ri și Protocoale în</w:t>
            </w:r>
            <w:r w:rsidR="009A691B" w:rsidRPr="00027EEF">
              <w:rPr>
                <w:rFonts w:ascii="Arial" w:hAnsi="Arial" w:cs="Arial"/>
                <w:i/>
              </w:rPr>
              <w:t xml:space="preserve"> </w:t>
            </w:r>
            <w:r w:rsidR="00C251A0" w:rsidRPr="00027EEF">
              <w:rPr>
                <w:rFonts w:ascii="Arial" w:hAnsi="Arial" w:cs="Arial"/>
                <w:i/>
              </w:rPr>
              <w:t>anestezie, terapie</w:t>
            </w:r>
            <w:r w:rsidRPr="00027EEF">
              <w:rPr>
                <w:rFonts w:ascii="Arial" w:hAnsi="Arial" w:cs="Arial"/>
                <w:i/>
              </w:rPr>
              <w:t xml:space="preserve"> intensivă şi medicină de urgenţă</w:t>
            </w:r>
            <w:r w:rsidRPr="00027EEF">
              <w:rPr>
                <w:rFonts w:ascii="Arial" w:hAnsi="Arial" w:cs="Arial"/>
              </w:rPr>
              <w:t>, editura Mirton, Timişoara, 852p., 2009.</w:t>
            </w:r>
          </w:p>
          <w:p w14:paraId="3611B1C9" w14:textId="77777777" w:rsidR="00EB00B1" w:rsidRPr="00027EEF" w:rsidRDefault="00B07972" w:rsidP="005A7A2F">
            <w:pPr>
              <w:jc w:val="both"/>
              <w:rPr>
                <w:rFonts w:ascii="Arial" w:hAnsi="Arial" w:cs="Arial"/>
              </w:rPr>
            </w:pPr>
            <w:r w:rsidRPr="00027EEF">
              <w:rPr>
                <w:rFonts w:ascii="Arial" w:hAnsi="Arial" w:cs="Arial"/>
              </w:rPr>
              <w:t xml:space="preserve">  </w:t>
            </w:r>
          </w:p>
          <w:p w14:paraId="5FDE2D48" w14:textId="77777777" w:rsidR="00533267" w:rsidRPr="00027EEF" w:rsidRDefault="00042546" w:rsidP="005A7A2F">
            <w:pPr>
              <w:jc w:val="both"/>
              <w:rPr>
                <w:rFonts w:ascii="Arial" w:hAnsi="Arial" w:cs="Arial"/>
                <w:i/>
              </w:rPr>
            </w:pPr>
            <w:r w:rsidRPr="00027EEF">
              <w:rPr>
                <w:rFonts w:ascii="Arial" w:hAnsi="Arial" w:cs="Arial"/>
              </w:rPr>
              <w:t xml:space="preserve"> Săndesc D, Bedreag O, </w:t>
            </w:r>
            <w:r w:rsidRPr="00027EEF">
              <w:rPr>
                <w:rFonts w:ascii="Arial" w:hAnsi="Arial" w:cs="Arial"/>
                <w:b/>
                <w:bCs/>
              </w:rPr>
              <w:t>Păpurică M</w:t>
            </w:r>
            <w:r w:rsidRPr="00027EEF">
              <w:rPr>
                <w:rFonts w:ascii="Arial" w:hAnsi="Arial" w:cs="Arial"/>
              </w:rPr>
              <w:t xml:space="preserve"> (sub redacţia). </w:t>
            </w:r>
            <w:r w:rsidR="00C251A0" w:rsidRPr="00027EEF">
              <w:rPr>
                <w:rFonts w:ascii="Arial" w:hAnsi="Arial" w:cs="Arial"/>
                <w:i/>
              </w:rPr>
              <w:t>Actualită</w:t>
            </w:r>
            <w:r w:rsidRPr="00027EEF">
              <w:rPr>
                <w:rFonts w:ascii="Arial" w:hAnsi="Arial" w:cs="Arial"/>
                <w:i/>
              </w:rPr>
              <w:t>ti în anestezie, terapie intensivă şi medicină de urgenţă</w:t>
            </w:r>
            <w:r w:rsidRPr="00027EEF">
              <w:rPr>
                <w:rFonts w:ascii="Arial" w:hAnsi="Arial" w:cs="Arial"/>
              </w:rPr>
              <w:t>, editura Mirton, Timişoara, 400p., 2008.</w:t>
            </w:r>
          </w:p>
          <w:p w14:paraId="697C0503" w14:textId="77777777" w:rsidR="00EB00B1" w:rsidRPr="00027EEF" w:rsidRDefault="00EB00B1" w:rsidP="005A7A2F">
            <w:pPr>
              <w:ind w:left="138"/>
              <w:jc w:val="both"/>
              <w:rPr>
                <w:rFonts w:ascii="Arial" w:hAnsi="Arial" w:cs="Arial"/>
              </w:rPr>
            </w:pPr>
          </w:p>
          <w:p w14:paraId="55D92678" w14:textId="77777777" w:rsidR="00EB00B1" w:rsidRPr="00F1485C" w:rsidRDefault="00EB00B1" w:rsidP="00F1485C">
            <w:pPr>
              <w:pStyle w:val="ListParagraph"/>
              <w:spacing w:line="240" w:lineRule="auto"/>
              <w:ind w:left="0"/>
              <w:jc w:val="both"/>
              <w:rPr>
                <w:rFonts w:ascii="Arial" w:hAnsi="Arial" w:cs="Arial"/>
                <w:bCs/>
                <w:sz w:val="20"/>
                <w:szCs w:val="20"/>
              </w:rPr>
            </w:pPr>
            <w:r w:rsidRPr="00027EEF">
              <w:rPr>
                <w:rFonts w:ascii="Arial" w:hAnsi="Arial" w:cs="Arial"/>
                <w:bCs/>
                <w:sz w:val="20"/>
                <w:szCs w:val="20"/>
              </w:rPr>
              <w:t xml:space="preserve">Dan Corneci, OH. Bederag, </w:t>
            </w:r>
            <w:r w:rsidRPr="00027EEF">
              <w:rPr>
                <w:rFonts w:ascii="Arial" w:hAnsi="Arial" w:cs="Arial"/>
                <w:b/>
                <w:sz w:val="20"/>
                <w:szCs w:val="20"/>
              </w:rPr>
              <w:t>M.Păpurică</w:t>
            </w:r>
            <w:r w:rsidR="005A7A2F">
              <w:rPr>
                <w:rFonts w:ascii="Arial" w:hAnsi="Arial" w:cs="Arial"/>
                <w:b/>
                <w:sz w:val="20"/>
                <w:szCs w:val="20"/>
              </w:rPr>
              <w:t xml:space="preserve">, </w:t>
            </w:r>
            <w:r w:rsidRPr="00027EEF">
              <w:rPr>
                <w:rFonts w:ascii="Arial" w:hAnsi="Arial" w:cs="Arial"/>
                <w:bCs/>
                <w:sz w:val="20"/>
                <w:szCs w:val="20"/>
              </w:rPr>
              <w:t>Anaesthesia and Intensive Care for Nurses and Physicians</w:t>
            </w:r>
            <w:r w:rsidR="005A7A2F">
              <w:rPr>
                <w:rFonts w:ascii="Arial" w:hAnsi="Arial" w:cs="Arial"/>
                <w:bCs/>
                <w:sz w:val="20"/>
                <w:szCs w:val="20"/>
              </w:rPr>
              <w:t xml:space="preserve">, </w:t>
            </w:r>
            <w:r w:rsidRPr="00027EEF">
              <w:rPr>
                <w:rFonts w:ascii="Arial" w:hAnsi="Arial" w:cs="Arial"/>
                <w:bCs/>
                <w:sz w:val="20"/>
                <w:szCs w:val="20"/>
              </w:rPr>
              <w:t xml:space="preserve">Lamber Academic Publishing., 2015 ISBN </w:t>
            </w:r>
            <w:r w:rsidRPr="00027EEF">
              <w:rPr>
                <w:rFonts w:ascii="Arial" w:hAnsi="Arial" w:cs="Arial"/>
                <w:sz w:val="20"/>
                <w:szCs w:val="20"/>
              </w:rPr>
              <w:t>978-3-659-81275-0</w:t>
            </w:r>
          </w:p>
          <w:p w14:paraId="06A5B665" w14:textId="77777777" w:rsidR="00EB00B1" w:rsidRPr="00027EEF" w:rsidRDefault="00EB00B1" w:rsidP="005A7A2F">
            <w:pPr>
              <w:pStyle w:val="ListParagraph"/>
              <w:spacing w:line="240" w:lineRule="auto"/>
              <w:ind w:left="0"/>
              <w:jc w:val="both"/>
              <w:rPr>
                <w:rFonts w:ascii="Arial" w:hAnsi="Arial" w:cs="Arial"/>
                <w:sz w:val="20"/>
                <w:szCs w:val="20"/>
              </w:rPr>
            </w:pPr>
            <w:r w:rsidRPr="00027EEF">
              <w:rPr>
                <w:rFonts w:ascii="Arial" w:hAnsi="Arial" w:cs="Arial"/>
                <w:sz w:val="20"/>
                <w:szCs w:val="20"/>
              </w:rPr>
              <w:t xml:space="preserve">A.F.Rogobete, O.H.Bedreag, </w:t>
            </w:r>
            <w:r w:rsidRPr="00027EEF">
              <w:rPr>
                <w:rFonts w:ascii="Arial" w:hAnsi="Arial" w:cs="Arial"/>
                <w:b/>
                <w:bCs/>
                <w:sz w:val="20"/>
                <w:szCs w:val="20"/>
              </w:rPr>
              <w:t>M.Păpurică</w:t>
            </w:r>
            <w:r w:rsidR="00F1485C">
              <w:rPr>
                <w:rFonts w:ascii="Arial" w:hAnsi="Arial" w:cs="Arial"/>
                <w:b/>
                <w:bCs/>
                <w:sz w:val="20"/>
                <w:szCs w:val="20"/>
              </w:rPr>
              <w:t xml:space="preserve">, </w:t>
            </w:r>
            <w:r w:rsidRPr="00027EEF">
              <w:rPr>
                <w:rFonts w:ascii="Arial" w:hAnsi="Arial" w:cs="Arial"/>
                <w:bCs/>
                <w:sz w:val="20"/>
                <w:szCs w:val="20"/>
              </w:rPr>
              <w:t>Advance in anethesia monitoring</w:t>
            </w:r>
            <w:r w:rsidR="00F1485C">
              <w:rPr>
                <w:rFonts w:ascii="Arial" w:hAnsi="Arial" w:cs="Arial"/>
                <w:bCs/>
                <w:sz w:val="20"/>
                <w:szCs w:val="20"/>
              </w:rPr>
              <w:t xml:space="preserve">. </w:t>
            </w:r>
            <w:r w:rsidRPr="00027EEF">
              <w:rPr>
                <w:rFonts w:ascii="Arial" w:hAnsi="Arial" w:cs="Arial"/>
                <w:bCs/>
                <w:sz w:val="20"/>
                <w:szCs w:val="20"/>
              </w:rPr>
              <w:t xml:space="preserve">Lamber Academic Publishing., 2016, ISBN </w:t>
            </w:r>
            <w:r w:rsidRPr="00027EEF">
              <w:rPr>
                <w:rFonts w:ascii="Arial" w:hAnsi="Arial" w:cs="Arial"/>
                <w:sz w:val="20"/>
                <w:szCs w:val="20"/>
              </w:rPr>
              <w:t>978-3-330-00087-2</w:t>
            </w:r>
          </w:p>
          <w:p w14:paraId="1E52EA47" w14:textId="77777777" w:rsidR="00EB00B1" w:rsidRPr="00027EEF" w:rsidRDefault="00EB00B1" w:rsidP="00F1485C">
            <w:pPr>
              <w:pStyle w:val="ListParagraph"/>
              <w:spacing w:line="240" w:lineRule="auto"/>
              <w:ind w:left="0"/>
              <w:jc w:val="both"/>
              <w:rPr>
                <w:rFonts w:ascii="Arial" w:hAnsi="Arial" w:cs="Arial"/>
                <w:bCs/>
                <w:sz w:val="20"/>
                <w:szCs w:val="20"/>
              </w:rPr>
            </w:pPr>
            <w:r w:rsidRPr="00027EEF">
              <w:rPr>
                <w:rFonts w:ascii="Arial" w:hAnsi="Arial" w:cs="Arial"/>
                <w:bCs/>
                <w:sz w:val="20"/>
                <w:szCs w:val="20"/>
              </w:rPr>
              <w:t xml:space="preserve">O.H.Bedreag, </w:t>
            </w:r>
            <w:r w:rsidRPr="00027EEF">
              <w:rPr>
                <w:rFonts w:ascii="Arial" w:hAnsi="Arial" w:cs="Arial"/>
                <w:b/>
                <w:sz w:val="20"/>
                <w:szCs w:val="20"/>
              </w:rPr>
              <w:t>M.Păpurică</w:t>
            </w:r>
            <w:r w:rsidRPr="00027EEF">
              <w:rPr>
                <w:rFonts w:ascii="Arial" w:hAnsi="Arial" w:cs="Arial"/>
                <w:bCs/>
                <w:sz w:val="20"/>
                <w:szCs w:val="20"/>
              </w:rPr>
              <w:t>, D.Săndesc (editori versiune limba română)</w:t>
            </w:r>
            <w:r w:rsidR="00F1485C">
              <w:rPr>
                <w:rFonts w:ascii="Arial" w:hAnsi="Arial" w:cs="Arial"/>
                <w:bCs/>
                <w:sz w:val="20"/>
                <w:szCs w:val="20"/>
              </w:rPr>
              <w:t xml:space="preserve">, </w:t>
            </w:r>
            <w:r w:rsidRPr="00027EEF">
              <w:rPr>
                <w:rFonts w:ascii="Arial" w:hAnsi="Arial" w:cs="Arial"/>
                <w:bCs/>
                <w:sz w:val="20"/>
                <w:szCs w:val="20"/>
              </w:rPr>
              <w:t>Oxford ghid practic de Anestezie</w:t>
            </w:r>
            <w:r w:rsidR="00F1485C">
              <w:rPr>
                <w:rFonts w:ascii="Arial" w:hAnsi="Arial" w:cs="Arial"/>
                <w:bCs/>
                <w:sz w:val="20"/>
                <w:szCs w:val="20"/>
              </w:rPr>
              <w:t xml:space="preserve">, </w:t>
            </w:r>
            <w:r w:rsidRPr="00027EEF">
              <w:rPr>
                <w:rFonts w:ascii="Arial" w:hAnsi="Arial" w:cs="Arial"/>
                <w:bCs/>
                <w:sz w:val="20"/>
                <w:szCs w:val="20"/>
              </w:rPr>
              <w:t>Ed.Hipocrate, 2016, ISBN – 978-973-88372-6-3</w:t>
            </w:r>
          </w:p>
          <w:p w14:paraId="6DF2785D" w14:textId="77777777" w:rsidR="00EB00B1" w:rsidRPr="00F1485C" w:rsidRDefault="00EB00B1" w:rsidP="00F1485C">
            <w:pPr>
              <w:pStyle w:val="ListParagraph"/>
              <w:spacing w:line="240" w:lineRule="auto"/>
              <w:ind w:left="0"/>
              <w:jc w:val="both"/>
              <w:rPr>
                <w:rFonts w:ascii="Arial" w:hAnsi="Arial" w:cs="Arial"/>
                <w:bCs/>
                <w:sz w:val="20"/>
                <w:szCs w:val="20"/>
              </w:rPr>
            </w:pPr>
            <w:r w:rsidRPr="00027EEF">
              <w:rPr>
                <w:rFonts w:ascii="Arial" w:hAnsi="Arial" w:cs="Arial"/>
                <w:bCs/>
                <w:sz w:val="20"/>
                <w:szCs w:val="20"/>
              </w:rPr>
              <w:t xml:space="preserve">D.Săndesc, O.H.Bedreag, </w:t>
            </w:r>
            <w:r w:rsidRPr="00027EEF">
              <w:rPr>
                <w:rFonts w:ascii="Arial" w:hAnsi="Arial" w:cs="Arial"/>
                <w:b/>
                <w:sz w:val="20"/>
                <w:szCs w:val="20"/>
              </w:rPr>
              <w:t>M.Păpurică</w:t>
            </w:r>
            <w:r w:rsidRPr="00027EEF">
              <w:rPr>
                <w:rFonts w:ascii="Arial" w:hAnsi="Arial" w:cs="Arial"/>
                <w:bCs/>
                <w:sz w:val="20"/>
                <w:szCs w:val="20"/>
              </w:rPr>
              <w:t xml:space="preserve"> et.all (autori traducători)</w:t>
            </w:r>
            <w:r w:rsidR="00F1485C">
              <w:rPr>
                <w:rFonts w:ascii="Arial" w:hAnsi="Arial" w:cs="Arial"/>
                <w:bCs/>
                <w:sz w:val="20"/>
                <w:szCs w:val="20"/>
              </w:rPr>
              <w:t xml:space="preserve">, </w:t>
            </w:r>
            <w:r w:rsidRPr="00F1485C">
              <w:rPr>
                <w:rFonts w:ascii="Arial" w:hAnsi="Arial" w:cs="Arial"/>
                <w:bCs/>
                <w:sz w:val="20"/>
                <w:szCs w:val="20"/>
              </w:rPr>
              <w:t>600 de teste din anestezie, partea I, Științe Fundamentale</w:t>
            </w:r>
            <w:r w:rsidR="00F1485C">
              <w:rPr>
                <w:rFonts w:ascii="Arial" w:hAnsi="Arial" w:cs="Arial"/>
                <w:bCs/>
                <w:sz w:val="20"/>
                <w:szCs w:val="20"/>
              </w:rPr>
              <w:t xml:space="preserve">, </w:t>
            </w:r>
            <w:r w:rsidRPr="00F1485C">
              <w:rPr>
                <w:rFonts w:ascii="Arial" w:hAnsi="Arial" w:cs="Arial"/>
                <w:bCs/>
                <w:sz w:val="20"/>
                <w:szCs w:val="20"/>
              </w:rPr>
              <w:t>Ed.Mirton, colecția Medica, 2011, ISBN 978-973-52-1039-7</w:t>
            </w:r>
          </w:p>
          <w:p w14:paraId="0A006812" w14:textId="77777777" w:rsidR="00EB00B1" w:rsidRPr="00F1485C" w:rsidRDefault="00EB00B1" w:rsidP="005A7A2F">
            <w:pPr>
              <w:pStyle w:val="ListParagraph"/>
              <w:spacing w:line="240" w:lineRule="auto"/>
              <w:ind w:left="0"/>
              <w:jc w:val="both"/>
              <w:rPr>
                <w:rFonts w:ascii="Arial" w:hAnsi="Arial" w:cs="Arial"/>
                <w:bCs/>
                <w:sz w:val="20"/>
                <w:szCs w:val="20"/>
              </w:rPr>
            </w:pPr>
            <w:r w:rsidRPr="00F1485C">
              <w:rPr>
                <w:rFonts w:ascii="Arial" w:hAnsi="Arial" w:cs="Arial"/>
                <w:bCs/>
                <w:sz w:val="20"/>
                <w:szCs w:val="20"/>
              </w:rPr>
              <w:t xml:space="preserve">D.Săndesc, O.H.Bedreag. </w:t>
            </w:r>
            <w:r w:rsidRPr="00F1485C">
              <w:rPr>
                <w:rFonts w:ascii="Arial" w:hAnsi="Arial" w:cs="Arial"/>
                <w:b/>
                <w:sz w:val="20"/>
                <w:szCs w:val="20"/>
              </w:rPr>
              <w:t>M.Păpurică</w:t>
            </w:r>
            <w:r w:rsidRPr="00F1485C">
              <w:rPr>
                <w:rFonts w:ascii="Arial" w:hAnsi="Arial" w:cs="Arial"/>
                <w:bCs/>
                <w:sz w:val="20"/>
                <w:szCs w:val="20"/>
              </w:rPr>
              <w:t xml:space="preserve"> et.all (traducere și adaptare)</w:t>
            </w:r>
            <w:r w:rsidR="00F1485C" w:rsidRPr="00F1485C">
              <w:rPr>
                <w:rFonts w:ascii="Arial" w:hAnsi="Arial" w:cs="Arial"/>
                <w:bCs/>
                <w:sz w:val="20"/>
                <w:szCs w:val="20"/>
              </w:rPr>
              <w:t>,</w:t>
            </w:r>
            <w:r w:rsidR="00F1485C">
              <w:rPr>
                <w:rFonts w:ascii="Arial" w:hAnsi="Arial" w:cs="Arial"/>
                <w:bCs/>
                <w:sz w:val="20"/>
                <w:szCs w:val="20"/>
              </w:rPr>
              <w:t xml:space="preserve"> </w:t>
            </w:r>
            <w:r w:rsidRPr="00F1485C">
              <w:rPr>
                <w:rFonts w:ascii="Arial" w:hAnsi="Arial" w:cs="Arial"/>
                <w:bCs/>
                <w:sz w:val="20"/>
                <w:szCs w:val="20"/>
              </w:rPr>
              <w:t>Ghidul de management a situațiilor de criză în anestezie</w:t>
            </w:r>
            <w:r w:rsidR="00F1485C">
              <w:rPr>
                <w:rFonts w:ascii="Arial" w:hAnsi="Arial" w:cs="Arial"/>
                <w:bCs/>
                <w:sz w:val="20"/>
                <w:szCs w:val="20"/>
              </w:rPr>
              <w:t xml:space="preserve">, </w:t>
            </w:r>
            <w:r w:rsidRPr="00F1485C">
              <w:rPr>
                <w:rFonts w:ascii="Arial" w:hAnsi="Arial" w:cs="Arial"/>
                <w:bCs/>
                <w:sz w:val="20"/>
                <w:szCs w:val="20"/>
              </w:rPr>
              <w:t>Editura Brumar, 2007, ISBN 978-973-602-310-1</w:t>
            </w:r>
          </w:p>
          <w:p w14:paraId="4CA53DC0" w14:textId="77777777" w:rsidR="00B07972" w:rsidRPr="00F1485C" w:rsidRDefault="00EB00B1" w:rsidP="005A7A2F">
            <w:pPr>
              <w:pStyle w:val="ListParagraph"/>
              <w:spacing w:line="240" w:lineRule="auto"/>
              <w:ind w:left="0"/>
              <w:jc w:val="both"/>
              <w:rPr>
                <w:rFonts w:ascii="Arial" w:hAnsi="Arial" w:cs="Arial"/>
                <w:bCs/>
                <w:sz w:val="20"/>
                <w:szCs w:val="20"/>
              </w:rPr>
            </w:pPr>
            <w:r w:rsidRPr="00F1485C">
              <w:rPr>
                <w:rFonts w:ascii="Arial" w:hAnsi="Arial" w:cs="Arial"/>
                <w:bCs/>
                <w:sz w:val="20"/>
                <w:szCs w:val="20"/>
              </w:rPr>
              <w:t xml:space="preserve">D.Săndesc, O.H.Bedreag. </w:t>
            </w:r>
            <w:r w:rsidRPr="00F1485C">
              <w:rPr>
                <w:rFonts w:ascii="Arial" w:hAnsi="Arial" w:cs="Arial"/>
                <w:b/>
                <w:sz w:val="20"/>
                <w:szCs w:val="20"/>
              </w:rPr>
              <w:t>M.Păpurică</w:t>
            </w:r>
            <w:r w:rsidRPr="00F1485C">
              <w:rPr>
                <w:rFonts w:ascii="Arial" w:hAnsi="Arial" w:cs="Arial"/>
                <w:bCs/>
                <w:sz w:val="20"/>
                <w:szCs w:val="20"/>
              </w:rPr>
              <w:t xml:space="preserve"> et.all (traducere și adaptare)</w:t>
            </w:r>
            <w:r w:rsidR="00F1485C" w:rsidRPr="00F1485C">
              <w:rPr>
                <w:rFonts w:ascii="Arial" w:hAnsi="Arial" w:cs="Arial"/>
                <w:bCs/>
                <w:sz w:val="20"/>
                <w:szCs w:val="20"/>
              </w:rPr>
              <w:t>,</w:t>
            </w:r>
            <w:r w:rsidR="00F1485C">
              <w:rPr>
                <w:rFonts w:ascii="Arial" w:hAnsi="Arial" w:cs="Arial"/>
                <w:bCs/>
                <w:sz w:val="20"/>
                <w:szCs w:val="20"/>
              </w:rPr>
              <w:t xml:space="preserve"> </w:t>
            </w:r>
            <w:r w:rsidRPr="00F1485C">
              <w:rPr>
                <w:rFonts w:ascii="Arial" w:hAnsi="Arial" w:cs="Arial"/>
                <w:bCs/>
                <w:sz w:val="20"/>
                <w:szCs w:val="20"/>
              </w:rPr>
              <w:t>Algoritmi de management al situațiilor de criză în anestezie și terapie intensivă, Ed.Mirton, colecția Medica, 2011, ISBN 978-973-52-0528-7</w:t>
            </w:r>
          </w:p>
          <w:p w14:paraId="7A3EC5F7" w14:textId="77777777" w:rsidR="00B07972" w:rsidRPr="00027EEF" w:rsidRDefault="00533267" w:rsidP="005A7A2F">
            <w:pPr>
              <w:pStyle w:val="ListParagraph"/>
              <w:spacing w:line="240" w:lineRule="auto"/>
              <w:ind w:left="0"/>
              <w:jc w:val="both"/>
              <w:rPr>
                <w:rFonts w:ascii="Arial" w:hAnsi="Arial" w:cs="Arial"/>
                <w:bCs/>
                <w:sz w:val="20"/>
                <w:szCs w:val="20"/>
              </w:rPr>
            </w:pPr>
            <w:r w:rsidRPr="00027EEF">
              <w:rPr>
                <w:rFonts w:ascii="Arial" w:hAnsi="Arial" w:cs="Arial"/>
                <w:sz w:val="20"/>
                <w:szCs w:val="20"/>
              </w:rPr>
              <w:t>Flore Varcus , Nodulul tiroidian , etiopatogenie, diagnostic, tratament ; M.Păpurică, Cap.</w:t>
            </w:r>
            <w:r w:rsidR="00EB00B1" w:rsidRPr="00027EEF">
              <w:rPr>
                <w:rFonts w:ascii="Arial" w:hAnsi="Arial" w:cs="Arial"/>
                <w:sz w:val="20"/>
                <w:szCs w:val="20"/>
              </w:rPr>
              <w:t xml:space="preserve"> </w:t>
            </w:r>
            <w:r w:rsidRPr="00027EEF">
              <w:rPr>
                <w:rFonts w:ascii="Arial" w:hAnsi="Arial" w:cs="Arial"/>
                <w:sz w:val="20"/>
                <w:szCs w:val="20"/>
              </w:rPr>
              <w:t>Particularitatile anesteziei in interventiile pe glanda tiroida, Editura ArtPress, Timisoara, 2008</w:t>
            </w:r>
            <w:r w:rsidR="00B07972" w:rsidRPr="00027EEF">
              <w:rPr>
                <w:rFonts w:ascii="Arial" w:hAnsi="Arial" w:cs="Arial"/>
                <w:bCs/>
                <w:sz w:val="20"/>
                <w:szCs w:val="20"/>
              </w:rPr>
              <w:t xml:space="preserve"> </w:t>
            </w:r>
          </w:p>
          <w:p w14:paraId="553D7F0E" w14:textId="77777777" w:rsidR="00B07972" w:rsidRPr="00F1485C" w:rsidRDefault="00B07972" w:rsidP="00F1485C">
            <w:pPr>
              <w:pStyle w:val="ListParagraph"/>
              <w:spacing w:line="240" w:lineRule="auto"/>
              <w:ind w:left="0"/>
              <w:jc w:val="both"/>
              <w:rPr>
                <w:rFonts w:ascii="Arial" w:hAnsi="Arial" w:cs="Arial"/>
                <w:bCs/>
                <w:sz w:val="20"/>
                <w:szCs w:val="20"/>
              </w:rPr>
            </w:pPr>
            <w:r w:rsidRPr="00027EEF">
              <w:rPr>
                <w:rFonts w:ascii="Arial" w:hAnsi="Arial" w:cs="Arial"/>
                <w:bCs/>
                <w:sz w:val="20"/>
                <w:szCs w:val="20"/>
              </w:rPr>
              <w:t>C.Duță</w:t>
            </w:r>
            <w:r w:rsidR="00F1485C">
              <w:rPr>
                <w:rFonts w:ascii="Arial" w:hAnsi="Arial" w:cs="Arial"/>
                <w:bCs/>
                <w:sz w:val="20"/>
                <w:szCs w:val="20"/>
              </w:rPr>
              <w:t xml:space="preserve">, </w:t>
            </w:r>
            <w:r w:rsidRPr="00F1485C">
              <w:rPr>
                <w:rFonts w:ascii="Arial" w:hAnsi="Arial" w:cs="Arial"/>
                <w:bCs/>
                <w:sz w:val="20"/>
                <w:szCs w:val="20"/>
              </w:rPr>
              <w:t>Tratamentul minim invazival chistului hidatic hepatic</w:t>
            </w:r>
            <w:r w:rsidR="00F1485C" w:rsidRPr="00F1485C">
              <w:rPr>
                <w:rFonts w:ascii="Arial" w:hAnsi="Arial" w:cs="Arial"/>
                <w:bCs/>
                <w:sz w:val="20"/>
                <w:szCs w:val="20"/>
              </w:rPr>
              <w:t>:</w:t>
            </w:r>
            <w:r w:rsidR="00F1485C">
              <w:rPr>
                <w:rFonts w:ascii="Arial" w:hAnsi="Arial" w:cs="Arial"/>
                <w:bCs/>
                <w:sz w:val="20"/>
                <w:szCs w:val="20"/>
              </w:rPr>
              <w:t xml:space="preserve"> </w:t>
            </w:r>
            <w:r w:rsidRPr="00F1485C">
              <w:rPr>
                <w:rFonts w:ascii="Arial" w:hAnsi="Arial" w:cs="Arial"/>
                <w:b/>
                <w:sz w:val="20"/>
                <w:szCs w:val="20"/>
              </w:rPr>
              <w:t>M.Păpurică</w:t>
            </w:r>
            <w:r w:rsidRPr="00F1485C">
              <w:rPr>
                <w:rFonts w:ascii="Arial" w:hAnsi="Arial" w:cs="Arial"/>
                <w:bCs/>
                <w:sz w:val="20"/>
                <w:szCs w:val="20"/>
              </w:rPr>
              <w:t xml:space="preserve">, Cap.8. </w:t>
            </w:r>
            <w:r w:rsidRPr="008B244C">
              <w:rPr>
                <w:rFonts w:ascii="Arial" w:hAnsi="Arial" w:cs="Arial"/>
                <w:bCs/>
                <w:sz w:val="20"/>
                <w:szCs w:val="20"/>
              </w:rPr>
              <w:t>Tratamentul conservator al chistului hidatic hepati</w:t>
            </w:r>
            <w:r w:rsidR="00F1485C" w:rsidRPr="008B244C">
              <w:rPr>
                <w:rFonts w:ascii="Arial" w:hAnsi="Arial" w:cs="Arial"/>
                <w:bCs/>
                <w:sz w:val="20"/>
                <w:szCs w:val="20"/>
              </w:rPr>
              <w:t xml:space="preserve">c; </w:t>
            </w:r>
            <w:r w:rsidRPr="008B244C">
              <w:rPr>
                <w:rFonts w:ascii="Arial" w:hAnsi="Arial" w:cs="Arial"/>
                <w:bCs/>
                <w:sz w:val="20"/>
                <w:szCs w:val="20"/>
              </w:rPr>
              <w:t>Ed.Marineasa, 2011, 99-123, ISBN 978-973-631-447-6</w:t>
            </w:r>
          </w:p>
          <w:p w14:paraId="33400C56" w14:textId="77777777" w:rsidR="00B07972" w:rsidRPr="00F1485C" w:rsidRDefault="00B07972" w:rsidP="00F1485C">
            <w:pPr>
              <w:pStyle w:val="ListParagraph"/>
              <w:spacing w:line="240" w:lineRule="auto"/>
              <w:ind w:left="0"/>
              <w:jc w:val="both"/>
              <w:rPr>
                <w:rFonts w:ascii="Arial" w:hAnsi="Arial" w:cs="Arial"/>
                <w:bCs/>
                <w:i/>
                <w:iCs/>
                <w:sz w:val="20"/>
                <w:szCs w:val="20"/>
              </w:rPr>
            </w:pPr>
            <w:r w:rsidRPr="00F1485C">
              <w:rPr>
                <w:rFonts w:ascii="Arial" w:hAnsi="Arial" w:cs="Arial"/>
                <w:bCs/>
                <w:sz w:val="20"/>
                <w:szCs w:val="20"/>
              </w:rPr>
              <w:t>Săndesc Dorel, Bedreag Ovidiu</w:t>
            </w:r>
            <w:r w:rsidRPr="00F1485C">
              <w:rPr>
                <w:rFonts w:ascii="Arial" w:hAnsi="Arial" w:cs="Arial"/>
                <w:b/>
                <w:i/>
                <w:iCs/>
                <w:sz w:val="20"/>
                <w:szCs w:val="20"/>
              </w:rPr>
              <w:t xml:space="preserve">, Păpurică Marius </w:t>
            </w:r>
            <w:r w:rsidRPr="00F1485C">
              <w:rPr>
                <w:rFonts w:ascii="Arial" w:hAnsi="Arial" w:cs="Arial"/>
                <w:bCs/>
                <w:sz w:val="20"/>
                <w:szCs w:val="20"/>
              </w:rPr>
              <w:t>(editor, autor)</w:t>
            </w:r>
            <w:r w:rsidR="00F1485C" w:rsidRPr="00F1485C">
              <w:rPr>
                <w:rFonts w:ascii="Arial" w:hAnsi="Arial" w:cs="Arial"/>
                <w:bCs/>
                <w:sz w:val="20"/>
                <w:szCs w:val="20"/>
              </w:rPr>
              <w:t xml:space="preserve">, </w:t>
            </w:r>
            <w:r w:rsidRPr="00F1485C">
              <w:rPr>
                <w:rFonts w:ascii="Arial" w:hAnsi="Arial" w:cs="Arial"/>
                <w:bCs/>
                <w:sz w:val="20"/>
                <w:szCs w:val="20"/>
              </w:rPr>
              <w:t>Recomandări și Protocoale anestezie în terapie intensivă și medicină de urgență</w:t>
            </w:r>
            <w:r w:rsidR="00F1485C" w:rsidRPr="00F1485C">
              <w:rPr>
                <w:rFonts w:ascii="Arial" w:hAnsi="Arial" w:cs="Arial"/>
                <w:bCs/>
                <w:sz w:val="20"/>
                <w:szCs w:val="20"/>
              </w:rPr>
              <w:t xml:space="preserve">: </w:t>
            </w:r>
            <w:r w:rsidRPr="00F1485C">
              <w:rPr>
                <w:rFonts w:ascii="Arial" w:hAnsi="Arial" w:cs="Arial"/>
                <w:b/>
                <w:sz w:val="20"/>
                <w:szCs w:val="20"/>
              </w:rPr>
              <w:t>M.Păpurică,</w:t>
            </w:r>
            <w:r w:rsidRPr="00F1485C">
              <w:rPr>
                <w:rFonts w:ascii="Arial" w:hAnsi="Arial" w:cs="Arial"/>
                <w:bCs/>
                <w:sz w:val="20"/>
                <w:szCs w:val="20"/>
              </w:rPr>
              <w:t xml:space="preserve"> Recomandări pentru prevenirea infecțiilor asociate cateterului venos central</w:t>
            </w:r>
            <w:r w:rsidR="00F1485C" w:rsidRPr="00F1485C">
              <w:rPr>
                <w:rFonts w:ascii="Arial" w:hAnsi="Arial" w:cs="Arial"/>
                <w:bCs/>
                <w:sz w:val="20"/>
                <w:szCs w:val="20"/>
              </w:rPr>
              <w:t xml:space="preserve">, </w:t>
            </w:r>
            <w:r w:rsidRPr="00F1485C">
              <w:rPr>
                <w:rFonts w:ascii="Arial" w:hAnsi="Arial" w:cs="Arial"/>
                <w:bCs/>
                <w:i/>
                <w:iCs/>
                <w:sz w:val="20"/>
                <w:szCs w:val="20"/>
              </w:rPr>
              <w:t>Editura Mirton, Timișoara, 2012, , 239-243, ISBN 978-973-52-1269-8</w:t>
            </w:r>
          </w:p>
          <w:p w14:paraId="3B260753" w14:textId="77777777" w:rsidR="00B07972" w:rsidRPr="00F1485C" w:rsidRDefault="00B07972" w:rsidP="00F1485C">
            <w:pPr>
              <w:pStyle w:val="ListParagraph"/>
              <w:spacing w:line="240" w:lineRule="auto"/>
              <w:ind w:left="0"/>
              <w:jc w:val="both"/>
              <w:rPr>
                <w:rFonts w:ascii="Arial" w:hAnsi="Arial" w:cs="Arial"/>
                <w:bCs/>
                <w:sz w:val="20"/>
                <w:szCs w:val="20"/>
              </w:rPr>
            </w:pPr>
            <w:r w:rsidRPr="00F1485C">
              <w:rPr>
                <w:rFonts w:ascii="Arial" w:hAnsi="Arial" w:cs="Arial"/>
                <w:bCs/>
                <w:sz w:val="20"/>
                <w:szCs w:val="20"/>
              </w:rPr>
              <w:t>S-M. Coptoiu, L.Azamfirei (editori)</w:t>
            </w:r>
            <w:r w:rsidR="00F1485C" w:rsidRPr="00F1485C">
              <w:rPr>
                <w:rFonts w:ascii="Arial" w:hAnsi="Arial" w:cs="Arial"/>
                <w:bCs/>
                <w:sz w:val="20"/>
                <w:szCs w:val="20"/>
              </w:rPr>
              <w:t xml:space="preserve">, </w:t>
            </w:r>
            <w:r w:rsidRPr="00F1485C">
              <w:rPr>
                <w:rFonts w:ascii="Arial" w:hAnsi="Arial" w:cs="Arial"/>
                <w:bCs/>
                <w:sz w:val="20"/>
                <w:szCs w:val="20"/>
              </w:rPr>
              <w:t>Actualități în anestezie, terapie intensivă și medicină de urgență</w:t>
            </w:r>
            <w:r w:rsidR="00F1485C" w:rsidRPr="00F1485C">
              <w:rPr>
                <w:rFonts w:ascii="Arial" w:hAnsi="Arial" w:cs="Arial"/>
                <w:bCs/>
                <w:sz w:val="20"/>
                <w:szCs w:val="20"/>
              </w:rPr>
              <w:t xml:space="preserve">: </w:t>
            </w:r>
            <w:r w:rsidRPr="00F1485C">
              <w:rPr>
                <w:rFonts w:ascii="Arial" w:hAnsi="Arial" w:cs="Arial"/>
                <w:b/>
                <w:sz w:val="20"/>
                <w:szCs w:val="20"/>
              </w:rPr>
              <w:t>M.Păpurică</w:t>
            </w:r>
            <w:r w:rsidRPr="00F1485C">
              <w:rPr>
                <w:rFonts w:ascii="Arial" w:hAnsi="Arial" w:cs="Arial"/>
                <w:bCs/>
                <w:sz w:val="20"/>
                <w:szCs w:val="20"/>
              </w:rPr>
              <w:t>, Seleniu și rolul lui în organism</w:t>
            </w:r>
            <w:r w:rsidR="00F1485C" w:rsidRPr="00F1485C">
              <w:rPr>
                <w:rFonts w:ascii="Arial" w:hAnsi="Arial" w:cs="Arial"/>
                <w:bCs/>
                <w:sz w:val="20"/>
                <w:szCs w:val="20"/>
              </w:rPr>
              <w:t xml:space="preserve">, </w:t>
            </w:r>
            <w:r w:rsidRPr="00027EEF">
              <w:rPr>
                <w:rFonts w:ascii="Arial" w:hAnsi="Arial" w:cs="Arial"/>
                <w:bCs/>
                <w:i/>
                <w:iCs/>
                <w:sz w:val="20"/>
                <w:szCs w:val="20"/>
              </w:rPr>
              <w:t>Ed.University Press, Târgu-Mureș, 2014, 232, ISBN 978-973-169-304-0</w:t>
            </w:r>
          </w:p>
          <w:p w14:paraId="3CF3CAF4" w14:textId="77777777" w:rsidR="00B07972" w:rsidRPr="00027EEF" w:rsidRDefault="00B07972" w:rsidP="00F1485C">
            <w:pPr>
              <w:pStyle w:val="ListParagraph"/>
              <w:spacing w:line="240" w:lineRule="auto"/>
              <w:ind w:left="0"/>
              <w:jc w:val="both"/>
              <w:rPr>
                <w:rFonts w:ascii="Arial" w:hAnsi="Arial" w:cs="Arial"/>
                <w:bCs/>
                <w:sz w:val="20"/>
                <w:szCs w:val="20"/>
              </w:rPr>
            </w:pPr>
            <w:r w:rsidRPr="00F1485C">
              <w:rPr>
                <w:rFonts w:ascii="Arial" w:hAnsi="Arial" w:cs="Arial"/>
                <w:bCs/>
                <w:sz w:val="20"/>
                <w:szCs w:val="20"/>
              </w:rPr>
              <w:t>S-M. Coptoiu, L.Azamfirei (editori)</w:t>
            </w:r>
            <w:r w:rsidR="00F1485C" w:rsidRPr="00F1485C">
              <w:rPr>
                <w:rFonts w:ascii="Arial" w:hAnsi="Arial" w:cs="Arial"/>
                <w:bCs/>
                <w:sz w:val="20"/>
                <w:szCs w:val="20"/>
              </w:rPr>
              <w:t xml:space="preserve">; </w:t>
            </w:r>
            <w:r w:rsidRPr="00F1485C">
              <w:rPr>
                <w:rFonts w:ascii="Arial" w:hAnsi="Arial" w:cs="Arial"/>
                <w:bCs/>
                <w:sz w:val="20"/>
                <w:szCs w:val="20"/>
              </w:rPr>
              <w:t>Actualități în anestezie, terapie intensivă și medicină de urgență</w:t>
            </w:r>
            <w:r w:rsidR="00F1485C" w:rsidRPr="00F1485C">
              <w:rPr>
                <w:rFonts w:ascii="Arial" w:hAnsi="Arial" w:cs="Arial"/>
                <w:bCs/>
                <w:sz w:val="20"/>
                <w:szCs w:val="20"/>
              </w:rPr>
              <w:t>,</w:t>
            </w:r>
            <w:r w:rsidR="00F1485C">
              <w:rPr>
                <w:rFonts w:ascii="Arial" w:hAnsi="Arial" w:cs="Arial"/>
                <w:bCs/>
                <w:sz w:val="20"/>
                <w:szCs w:val="20"/>
              </w:rPr>
              <w:t xml:space="preserve"> </w:t>
            </w:r>
            <w:r w:rsidRPr="00F1485C">
              <w:rPr>
                <w:rFonts w:ascii="Arial" w:hAnsi="Arial" w:cs="Arial"/>
                <w:b/>
                <w:sz w:val="20"/>
                <w:szCs w:val="20"/>
              </w:rPr>
              <w:t>M.Păpurică</w:t>
            </w:r>
            <w:r w:rsidRPr="00F1485C">
              <w:rPr>
                <w:rFonts w:ascii="Arial" w:hAnsi="Arial" w:cs="Arial"/>
                <w:bCs/>
                <w:sz w:val="20"/>
                <w:szCs w:val="20"/>
              </w:rPr>
              <w:t>, Cefaleea secundară puncției durale</w:t>
            </w:r>
            <w:r w:rsidR="00F1485C">
              <w:rPr>
                <w:rFonts w:ascii="Arial" w:hAnsi="Arial" w:cs="Arial"/>
                <w:bCs/>
                <w:sz w:val="20"/>
                <w:szCs w:val="20"/>
              </w:rPr>
              <w:t xml:space="preserve">: </w:t>
            </w:r>
            <w:r w:rsidRPr="00027EEF">
              <w:rPr>
                <w:rFonts w:ascii="Arial" w:hAnsi="Arial" w:cs="Arial"/>
                <w:bCs/>
                <w:i/>
                <w:iCs/>
                <w:sz w:val="20"/>
                <w:szCs w:val="20"/>
              </w:rPr>
              <w:t>Ed.University Press, Târgu-Mureș, 2023, 21-37, ISBN 978-973-169-809-0</w:t>
            </w:r>
          </w:p>
          <w:p w14:paraId="6FBDB746" w14:textId="77777777" w:rsidR="00B07972" w:rsidRPr="00027EEF" w:rsidRDefault="00B07972" w:rsidP="00F1485C">
            <w:pPr>
              <w:pStyle w:val="ListParagraph"/>
              <w:spacing w:line="240" w:lineRule="auto"/>
              <w:ind w:left="0"/>
              <w:jc w:val="both"/>
              <w:rPr>
                <w:rFonts w:ascii="Arial" w:hAnsi="Arial" w:cs="Arial"/>
                <w:bCs/>
                <w:sz w:val="20"/>
                <w:szCs w:val="20"/>
              </w:rPr>
            </w:pPr>
            <w:r w:rsidRPr="00F1485C">
              <w:rPr>
                <w:rFonts w:ascii="Arial" w:hAnsi="Arial" w:cs="Arial"/>
                <w:bCs/>
                <w:sz w:val="20"/>
                <w:szCs w:val="20"/>
              </w:rPr>
              <w:t>S-M. Coptoiu, L.Azamfirei (editori</w:t>
            </w:r>
            <w:r w:rsidR="00F1485C" w:rsidRPr="00F1485C">
              <w:rPr>
                <w:rFonts w:ascii="Arial" w:hAnsi="Arial" w:cs="Arial"/>
                <w:bCs/>
                <w:sz w:val="20"/>
                <w:szCs w:val="20"/>
              </w:rPr>
              <w:t xml:space="preserve">, </w:t>
            </w:r>
            <w:r w:rsidRPr="00F1485C">
              <w:rPr>
                <w:rFonts w:ascii="Arial" w:hAnsi="Arial" w:cs="Arial"/>
                <w:bCs/>
                <w:sz w:val="20"/>
                <w:szCs w:val="20"/>
              </w:rPr>
              <w:t>Actualități în anestezie, terapie intensivă și medicină de urgență</w:t>
            </w:r>
            <w:r w:rsidR="00F1485C" w:rsidRPr="00F1485C">
              <w:rPr>
                <w:rFonts w:ascii="Arial" w:hAnsi="Arial" w:cs="Arial"/>
                <w:bCs/>
                <w:sz w:val="20"/>
                <w:szCs w:val="20"/>
              </w:rPr>
              <w:t>;</w:t>
            </w:r>
            <w:r w:rsidR="00F1485C">
              <w:rPr>
                <w:rFonts w:ascii="Arial" w:hAnsi="Arial" w:cs="Arial"/>
                <w:bCs/>
                <w:sz w:val="20"/>
                <w:szCs w:val="20"/>
              </w:rPr>
              <w:t xml:space="preserve"> </w:t>
            </w:r>
            <w:r w:rsidRPr="00F1485C">
              <w:rPr>
                <w:rFonts w:ascii="Arial" w:hAnsi="Arial" w:cs="Arial"/>
                <w:b/>
                <w:sz w:val="20"/>
                <w:szCs w:val="20"/>
              </w:rPr>
              <w:t>M.Păpurică</w:t>
            </w:r>
            <w:r w:rsidRPr="00F1485C">
              <w:rPr>
                <w:rFonts w:ascii="Arial" w:hAnsi="Arial" w:cs="Arial"/>
                <w:bCs/>
                <w:sz w:val="20"/>
                <w:szCs w:val="20"/>
              </w:rPr>
              <w:t>, Modidicări fiziologice în timpul sarcinii</w:t>
            </w:r>
            <w:r w:rsidR="00F1485C">
              <w:rPr>
                <w:rFonts w:ascii="Arial" w:hAnsi="Arial" w:cs="Arial"/>
                <w:bCs/>
                <w:sz w:val="20"/>
                <w:szCs w:val="20"/>
              </w:rPr>
              <w:t xml:space="preserve">: </w:t>
            </w:r>
            <w:r w:rsidRPr="00027EEF">
              <w:rPr>
                <w:rFonts w:ascii="Arial" w:hAnsi="Arial" w:cs="Arial"/>
                <w:bCs/>
                <w:i/>
                <w:iCs/>
                <w:sz w:val="20"/>
                <w:szCs w:val="20"/>
              </w:rPr>
              <w:t>Ed.University Press, Târgu-Mureș, 2022, 121-131, ISBN 978-973-169-746-8</w:t>
            </w:r>
          </w:p>
          <w:p w14:paraId="5C2CE0F4" w14:textId="77777777" w:rsidR="00006C00" w:rsidRDefault="00B07972" w:rsidP="00006C00">
            <w:pPr>
              <w:pStyle w:val="ListParagraph"/>
              <w:spacing w:line="240" w:lineRule="auto"/>
              <w:ind w:left="0"/>
              <w:jc w:val="both"/>
              <w:rPr>
                <w:rFonts w:ascii="Arial" w:hAnsi="Arial" w:cs="Arial"/>
                <w:bCs/>
                <w:sz w:val="20"/>
                <w:szCs w:val="20"/>
              </w:rPr>
            </w:pPr>
            <w:r w:rsidRPr="00027EEF">
              <w:rPr>
                <w:rFonts w:ascii="Arial" w:hAnsi="Arial" w:cs="Arial"/>
                <w:bCs/>
                <w:sz w:val="20"/>
                <w:szCs w:val="20"/>
              </w:rPr>
              <w:t>C.Oancea, O.Fira-Mlădinescu, V.Tudorache</w:t>
            </w:r>
            <w:r w:rsidR="00F1485C">
              <w:rPr>
                <w:rFonts w:ascii="Arial" w:hAnsi="Arial" w:cs="Arial"/>
                <w:bCs/>
                <w:sz w:val="20"/>
                <w:szCs w:val="20"/>
              </w:rPr>
              <w:t xml:space="preserve">, </w:t>
            </w:r>
            <w:r w:rsidRPr="00027EEF">
              <w:rPr>
                <w:rFonts w:ascii="Arial" w:hAnsi="Arial" w:cs="Arial"/>
                <w:bCs/>
                <w:sz w:val="20"/>
                <w:szCs w:val="20"/>
              </w:rPr>
              <w:t>TRATA</w:t>
            </w:r>
            <w:r w:rsidR="00F1485C">
              <w:rPr>
                <w:rFonts w:ascii="Arial" w:hAnsi="Arial" w:cs="Arial"/>
                <w:bCs/>
                <w:sz w:val="20"/>
                <w:szCs w:val="20"/>
              </w:rPr>
              <w:t>T</w:t>
            </w:r>
            <w:r w:rsidRPr="00027EEF">
              <w:rPr>
                <w:rFonts w:ascii="Arial" w:hAnsi="Arial" w:cs="Arial"/>
                <w:bCs/>
                <w:sz w:val="20"/>
                <w:szCs w:val="20"/>
              </w:rPr>
              <w:t xml:space="preserve"> de Pneumologie</w:t>
            </w:r>
            <w:r w:rsidR="00F1485C">
              <w:rPr>
                <w:rFonts w:ascii="Arial" w:hAnsi="Arial" w:cs="Arial"/>
                <w:bCs/>
                <w:sz w:val="20"/>
                <w:szCs w:val="20"/>
              </w:rPr>
              <w:t xml:space="preserve">; </w:t>
            </w:r>
            <w:r w:rsidRPr="00027EEF">
              <w:rPr>
                <w:rFonts w:ascii="Arial" w:hAnsi="Arial" w:cs="Arial"/>
                <w:b/>
                <w:sz w:val="20"/>
                <w:szCs w:val="20"/>
              </w:rPr>
              <w:t>M.Păpurică,</w:t>
            </w:r>
            <w:r w:rsidRPr="00027EEF">
              <w:rPr>
                <w:rFonts w:ascii="Arial" w:hAnsi="Arial" w:cs="Arial"/>
                <w:bCs/>
                <w:sz w:val="20"/>
                <w:szCs w:val="20"/>
              </w:rPr>
              <w:t xml:space="preserve"> Cap.Sindromul de detresă respiratorie acută (ARDS)</w:t>
            </w:r>
            <w:r w:rsidR="00F1485C">
              <w:rPr>
                <w:rFonts w:ascii="Arial" w:hAnsi="Arial" w:cs="Arial"/>
                <w:bCs/>
                <w:sz w:val="20"/>
                <w:szCs w:val="20"/>
              </w:rPr>
              <w:t xml:space="preserve">: </w:t>
            </w:r>
            <w:r w:rsidRPr="00027EEF">
              <w:rPr>
                <w:rFonts w:ascii="Arial" w:hAnsi="Arial" w:cs="Arial"/>
                <w:bCs/>
                <w:sz w:val="20"/>
                <w:szCs w:val="20"/>
              </w:rPr>
              <w:t>Editura Victor Babeș, Timișoara, 2021, 466-477, ISBN 978-606-786-226-3</w:t>
            </w:r>
          </w:p>
          <w:p w14:paraId="40BED977" w14:textId="77777777" w:rsidR="00006C00" w:rsidRPr="00006C00" w:rsidRDefault="00006C00" w:rsidP="00006C00">
            <w:pPr>
              <w:pStyle w:val="ListParagraph"/>
              <w:spacing w:line="240" w:lineRule="auto"/>
              <w:ind w:left="0"/>
              <w:jc w:val="both"/>
              <w:rPr>
                <w:rFonts w:ascii="Arial" w:hAnsi="Arial" w:cs="Arial"/>
                <w:bCs/>
                <w:sz w:val="16"/>
                <w:szCs w:val="16"/>
              </w:rPr>
            </w:pPr>
            <w:r w:rsidRPr="00006C00">
              <w:rPr>
                <w:rFonts w:ascii="Arial" w:hAnsi="Arial" w:cs="Arial"/>
                <w:bCs/>
                <w:sz w:val="20"/>
                <w:szCs w:val="20"/>
              </w:rPr>
              <w:t xml:space="preserve">Carmen-Diana Cimpoeșu; Esențial, multimodal, integrat în Medicina de Urgență, </w:t>
            </w:r>
            <w:r w:rsidRPr="00006C00">
              <w:rPr>
                <w:rFonts w:ascii="Arial" w:hAnsi="Arial" w:cs="Arial"/>
                <w:b/>
                <w:sz w:val="20"/>
                <w:szCs w:val="20"/>
              </w:rPr>
              <w:t>M.Păpurică</w:t>
            </w:r>
            <w:r w:rsidRPr="00006C00">
              <w:rPr>
                <w:rFonts w:ascii="Arial" w:hAnsi="Arial" w:cs="Arial"/>
                <w:bCs/>
                <w:sz w:val="20"/>
                <w:szCs w:val="20"/>
              </w:rPr>
              <w:t>, Cap.Managementul infecțiilo</w:t>
            </w:r>
            <w:r>
              <w:rPr>
                <w:rFonts w:ascii="Arial" w:hAnsi="Arial" w:cs="Arial"/>
                <w:bCs/>
                <w:sz w:val="20"/>
                <w:szCs w:val="20"/>
              </w:rPr>
              <w:t xml:space="preserve"> </w:t>
            </w:r>
            <w:r w:rsidRPr="00006C00">
              <w:rPr>
                <w:rFonts w:ascii="Arial" w:hAnsi="Arial" w:cs="Arial"/>
                <w:bCs/>
                <w:sz w:val="20"/>
                <w:szCs w:val="20"/>
              </w:rPr>
              <w:t>rcauzate de germeni</w:t>
            </w:r>
            <w:r>
              <w:rPr>
                <w:rFonts w:ascii="Arial" w:hAnsi="Arial" w:cs="Arial"/>
                <w:bCs/>
                <w:sz w:val="20"/>
                <w:szCs w:val="20"/>
              </w:rPr>
              <w:t xml:space="preserve"> </w:t>
            </w:r>
            <w:r w:rsidRPr="00006C00">
              <w:rPr>
                <w:rFonts w:ascii="Arial" w:hAnsi="Arial" w:cs="Arial"/>
                <w:bCs/>
                <w:sz w:val="20"/>
                <w:szCs w:val="20"/>
              </w:rPr>
              <w:t>cu rezistență  multiplă în departamentul de urgnță; Editura ”Gr.T.Popa”, Iași, 2025, 87- 100, ISBN 978-630-345-078-0</w:t>
            </w:r>
          </w:p>
          <w:p w14:paraId="74A9887D" w14:textId="77777777" w:rsidR="00006C00" w:rsidRPr="00006C00" w:rsidRDefault="00006C00" w:rsidP="005A7A2F">
            <w:pPr>
              <w:pStyle w:val="ListParagraph"/>
              <w:spacing w:line="240" w:lineRule="auto"/>
              <w:ind w:left="0"/>
              <w:jc w:val="both"/>
              <w:rPr>
                <w:rFonts w:ascii="Arial" w:hAnsi="Arial" w:cs="Arial"/>
                <w:bCs/>
                <w:sz w:val="20"/>
                <w:szCs w:val="20"/>
              </w:rPr>
            </w:pPr>
          </w:p>
          <w:p w14:paraId="26E61095" w14:textId="77777777" w:rsidR="00533267" w:rsidRPr="00027EEF" w:rsidRDefault="00533267" w:rsidP="005A7A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138"/>
              <w:jc w:val="both"/>
              <w:rPr>
                <w:rFonts w:ascii="Arial" w:hAnsi="Arial" w:cs="Arial"/>
                <w:b/>
                <w:bCs/>
              </w:rPr>
            </w:pPr>
          </w:p>
          <w:p w14:paraId="6316F0A1" w14:textId="77777777" w:rsidR="00042546" w:rsidRPr="00027EEF" w:rsidRDefault="00042546" w:rsidP="005A7A2F">
            <w:pPr>
              <w:ind w:left="138"/>
              <w:jc w:val="both"/>
              <w:rPr>
                <w:rFonts w:ascii="Arial" w:hAnsi="Arial" w:cs="Arial"/>
              </w:rPr>
            </w:pPr>
          </w:p>
        </w:tc>
      </w:tr>
      <w:tr w:rsidR="00027EEF" w:rsidRPr="00027EEF" w14:paraId="16955ED5" w14:textId="77777777" w:rsidTr="00000839">
        <w:trPr>
          <w:gridAfter w:val="1"/>
          <w:wAfter w:w="180" w:type="dxa"/>
          <w:cantSplit/>
        </w:trPr>
        <w:tc>
          <w:tcPr>
            <w:tcW w:w="1985" w:type="dxa"/>
          </w:tcPr>
          <w:p w14:paraId="43746C0E" w14:textId="77777777" w:rsidR="0049176E" w:rsidRPr="00027EEF" w:rsidRDefault="0049176E" w:rsidP="00027EEF">
            <w:pPr>
              <w:pStyle w:val="CVHeading1"/>
              <w:spacing w:before="0"/>
              <w:ind w:left="0" w:right="200"/>
              <w:jc w:val="both"/>
              <w:rPr>
                <w:rFonts w:ascii="Arial" w:hAnsi="Arial" w:cs="Arial"/>
                <w:bCs/>
                <w:sz w:val="20"/>
              </w:rPr>
            </w:pPr>
            <w:r w:rsidRPr="00027EEF">
              <w:rPr>
                <w:rFonts w:ascii="Arial" w:hAnsi="Arial" w:cs="Arial"/>
                <w:bCs/>
                <w:sz w:val="20"/>
              </w:rPr>
              <w:lastRenderedPageBreak/>
              <w:t>Lucră</w:t>
            </w:r>
            <w:r w:rsidR="00042546" w:rsidRPr="00027EEF">
              <w:rPr>
                <w:rFonts w:ascii="Arial" w:hAnsi="Arial" w:cs="Arial"/>
                <w:bCs/>
                <w:sz w:val="20"/>
              </w:rPr>
              <w:t>ri</w:t>
            </w:r>
            <w:r w:rsidRPr="00027EEF">
              <w:rPr>
                <w:rFonts w:ascii="Arial" w:hAnsi="Arial" w:cs="Arial"/>
                <w:bCs/>
                <w:sz w:val="20"/>
              </w:rPr>
              <w:t xml:space="preserve"> științ</w:t>
            </w:r>
            <w:r w:rsidR="00042546" w:rsidRPr="00027EEF">
              <w:rPr>
                <w:rFonts w:ascii="Arial" w:hAnsi="Arial" w:cs="Arial"/>
                <w:bCs/>
                <w:sz w:val="20"/>
              </w:rPr>
              <w:t>ifice în extenso</w:t>
            </w:r>
          </w:p>
          <w:p w14:paraId="64622D5A" w14:textId="77777777" w:rsidR="00042546" w:rsidRPr="00027EEF" w:rsidRDefault="00042546" w:rsidP="00027EEF">
            <w:pPr>
              <w:pStyle w:val="CVHeading1"/>
              <w:spacing w:before="0"/>
              <w:ind w:left="0" w:right="200"/>
              <w:jc w:val="both"/>
              <w:rPr>
                <w:rFonts w:ascii="Arial" w:hAnsi="Arial" w:cs="Arial"/>
                <w:b w:val="0"/>
                <w:sz w:val="20"/>
              </w:rPr>
            </w:pPr>
            <w:r w:rsidRPr="00027EEF">
              <w:rPr>
                <w:rFonts w:ascii="Arial" w:hAnsi="Arial" w:cs="Arial"/>
                <w:b w:val="0"/>
                <w:sz w:val="20"/>
              </w:rPr>
              <w:t>(</w:t>
            </w:r>
            <w:r w:rsidR="00EB00B1" w:rsidRPr="00027EEF">
              <w:rPr>
                <w:rFonts w:ascii="Arial" w:hAnsi="Arial" w:cs="Arial"/>
                <w:b w:val="0"/>
                <w:sz w:val="20"/>
              </w:rPr>
              <w:t>1</w:t>
            </w:r>
            <w:r w:rsidR="009E2CA7">
              <w:rPr>
                <w:rFonts w:ascii="Arial" w:hAnsi="Arial" w:cs="Arial"/>
                <w:b w:val="0"/>
                <w:sz w:val="20"/>
              </w:rPr>
              <w:t>0</w:t>
            </w:r>
            <w:r w:rsidR="00EB00B1" w:rsidRPr="00027EEF">
              <w:rPr>
                <w:rFonts w:ascii="Arial" w:hAnsi="Arial" w:cs="Arial"/>
                <w:b w:val="0"/>
                <w:sz w:val="20"/>
              </w:rPr>
              <w:t>. articole</w:t>
            </w:r>
            <w:r w:rsidR="000F1550" w:rsidRPr="00027EEF">
              <w:rPr>
                <w:rFonts w:ascii="Arial" w:hAnsi="Arial" w:cs="Arial"/>
                <w:b w:val="0"/>
                <w:sz w:val="20"/>
              </w:rPr>
              <w:t xml:space="preserve"> autor principal</w:t>
            </w:r>
            <w:r w:rsidR="00EB00B1" w:rsidRPr="00027EEF">
              <w:rPr>
                <w:rFonts w:ascii="Arial" w:hAnsi="Arial" w:cs="Arial"/>
                <w:b w:val="0"/>
                <w:sz w:val="20"/>
              </w:rPr>
              <w:t xml:space="preserve"> ISI WOS</w:t>
            </w:r>
            <w:r w:rsidRPr="00027EEF">
              <w:rPr>
                <w:rFonts w:ascii="Arial" w:hAnsi="Arial" w:cs="Arial"/>
                <w:b w:val="0"/>
                <w:sz w:val="20"/>
              </w:rPr>
              <w:t>)</w:t>
            </w:r>
          </w:p>
        </w:tc>
        <w:tc>
          <w:tcPr>
            <w:tcW w:w="8607" w:type="dxa"/>
            <w:gridSpan w:val="3"/>
          </w:tcPr>
          <w:p w14:paraId="765778F7" w14:textId="77777777" w:rsidR="00EB2B2D" w:rsidRPr="00EB2B2D" w:rsidRDefault="00EB2B2D" w:rsidP="00EB2B2D">
            <w:pPr>
              <w:ind w:left="142"/>
              <w:rPr>
                <w:rFonts w:ascii="Arial" w:hAnsi="Arial" w:cs="Arial"/>
              </w:rPr>
            </w:pPr>
            <w:r w:rsidRPr="00EB2B2D">
              <w:rPr>
                <w:rFonts w:ascii="Arial" w:hAnsi="Arial" w:cs="Arial"/>
                <w:lang w:val="it-IT"/>
              </w:rPr>
              <w:t xml:space="preserve">Barbura, N., Porosnicu, T. M., </w:t>
            </w:r>
            <w:r w:rsidRPr="00EB2B2D">
              <w:rPr>
                <w:rFonts w:ascii="Arial" w:hAnsi="Arial" w:cs="Arial"/>
                <w:b/>
                <w:bCs/>
                <w:lang w:val="it-IT"/>
              </w:rPr>
              <w:t>Papurica, M</w:t>
            </w:r>
            <w:r w:rsidRPr="00EB2B2D">
              <w:rPr>
                <w:rFonts w:ascii="Arial" w:hAnsi="Arial" w:cs="Arial"/>
                <w:lang w:val="it-IT"/>
              </w:rPr>
              <w:t xml:space="preserve">., Badea, M.-A., Bedreag, O., Bratosin, F., &amp; Lazureanu, V. E. (2025). </w:t>
            </w:r>
            <w:r w:rsidRPr="00EB2B2D">
              <w:rPr>
                <w:rFonts w:ascii="Arial" w:hAnsi="Arial" w:cs="Arial"/>
              </w:rPr>
              <w:t xml:space="preserve">Continuous Hemofiltration During Extracorporeal Membrane Oxygenation in Adult Septic Shock: A Comparative Cohort Analysis. Biomedicines, 2025, 13(8), 1829. </w:t>
            </w:r>
            <w:hyperlink r:id="rId9" w:history="1">
              <w:r w:rsidRPr="00EB2B2D">
                <w:rPr>
                  <w:rStyle w:val="Hyperlink"/>
                  <w:rFonts w:ascii="Arial" w:hAnsi="Arial" w:cs="Arial"/>
                  <w:color w:val="auto"/>
                  <w:u w:val="none"/>
                </w:rPr>
                <w:t>https://doi.org/10.3390/biomedicines13081829</w:t>
              </w:r>
            </w:hyperlink>
          </w:p>
          <w:p w14:paraId="2327339E" w14:textId="77777777" w:rsidR="00673AF2" w:rsidRDefault="00673AF2" w:rsidP="00EB2B2D">
            <w:pPr>
              <w:ind w:left="142"/>
              <w:rPr>
                <w:rFonts w:ascii="Arial" w:hAnsi="Arial" w:cs="Arial"/>
              </w:rPr>
            </w:pPr>
          </w:p>
          <w:p w14:paraId="14C88947" w14:textId="40F21BF4" w:rsidR="00EB2B2D" w:rsidRPr="00EB2B2D" w:rsidRDefault="00EB2B2D" w:rsidP="00EB2B2D">
            <w:pPr>
              <w:ind w:left="142"/>
              <w:rPr>
                <w:rFonts w:ascii="Arial" w:hAnsi="Arial" w:cs="Arial"/>
              </w:rPr>
            </w:pPr>
            <w:r w:rsidRPr="00EB2B2D">
              <w:rPr>
                <w:rFonts w:ascii="Arial" w:hAnsi="Arial" w:cs="Arial"/>
              </w:rPr>
              <w:t xml:space="preserve">Toma, D.; </w:t>
            </w:r>
            <w:r w:rsidRPr="00EB2B2D">
              <w:rPr>
                <w:rFonts w:ascii="Arial" w:hAnsi="Arial" w:cs="Arial"/>
                <w:b/>
                <w:bCs/>
              </w:rPr>
              <w:t>Păpurică, M</w:t>
            </w:r>
            <w:r w:rsidRPr="00EB2B2D">
              <w:rPr>
                <w:rFonts w:ascii="Arial" w:hAnsi="Arial" w:cs="Arial"/>
              </w:rPr>
              <w:t>.; Rogobete, A.; Ghenciu, L.A.; Băloi, A.; Bârsac, C.R.; Bedreag, O.H.; Gizea,C.A.; Ha¸tegan, O.A.; Săndesc, D. Integrated Multimodal Strategy to Reduce Healthcare-Associated Infections in a Trauma ICU: Impact of a Quality Improvement Project. J. Clin. Med. 2025, 14, 5826. https://doi.org/ 10.3390/jcm14165826</w:t>
            </w:r>
          </w:p>
          <w:p w14:paraId="7676D693" w14:textId="77777777" w:rsidR="00EB2B2D" w:rsidRDefault="00EB2B2D" w:rsidP="00EB2B2D">
            <w:pPr>
              <w:ind w:left="142"/>
              <w:jc w:val="both"/>
              <w:rPr>
                <w:rFonts w:ascii="Arial" w:hAnsi="Arial" w:cs="Arial"/>
              </w:rPr>
            </w:pPr>
          </w:p>
          <w:p w14:paraId="2572C57E" w14:textId="5134ED0C" w:rsidR="00EB00B1" w:rsidRDefault="009E2CA7" w:rsidP="00EB2B2D">
            <w:pPr>
              <w:ind w:left="142"/>
              <w:jc w:val="both"/>
              <w:rPr>
                <w:rFonts w:ascii="Arial" w:hAnsi="Arial" w:cs="Arial"/>
              </w:rPr>
            </w:pPr>
            <w:r w:rsidRPr="00967603">
              <w:rPr>
                <w:rFonts w:ascii="Arial" w:hAnsi="Arial" w:cs="Arial"/>
              </w:rPr>
              <w:t>Mihai Sorin Iacob, Nilima Rajpal Kundnani, Abhinav Sharma</w:t>
            </w:r>
            <w:r>
              <w:rPr>
                <w:rFonts w:ascii="Arial" w:hAnsi="Arial" w:cs="Arial"/>
              </w:rPr>
              <w:t xml:space="preserve">, </w:t>
            </w:r>
            <w:r w:rsidRPr="00967603">
              <w:rPr>
                <w:rFonts w:ascii="Arial" w:hAnsi="Arial" w:cs="Arial"/>
              </w:rPr>
              <w:t xml:space="preserve">Vlad Meche, Paul Ciobotaru,Ovidiu Bedreag, Dorel Sandesc, Simona Ruxanda Dragan, </w:t>
            </w:r>
            <w:r w:rsidRPr="00967603">
              <w:rPr>
                <w:rFonts w:ascii="Arial" w:hAnsi="Arial" w:cs="Arial"/>
                <w:b/>
                <w:bCs/>
              </w:rPr>
              <w:t>Marius Papurica</w:t>
            </w:r>
            <w:r w:rsidRPr="007D50F7">
              <w:rPr>
                <w:rFonts w:ascii="Arial" w:hAnsi="Arial" w:cs="Arial"/>
                <w:b/>
                <w:bCs/>
              </w:rPr>
              <w:t>*</w:t>
            </w:r>
            <w:r w:rsidRPr="00967603">
              <w:rPr>
                <w:rFonts w:ascii="Arial" w:hAnsi="Arial" w:cs="Arial"/>
                <w:b/>
                <w:bCs/>
              </w:rPr>
              <w:t>,</w:t>
            </w:r>
            <w:r>
              <w:rPr>
                <w:rFonts w:ascii="Arial" w:hAnsi="Arial" w:cs="Arial"/>
              </w:rPr>
              <w:t xml:space="preserve"> </w:t>
            </w:r>
            <w:r w:rsidRPr="00967603">
              <w:rPr>
                <w:rFonts w:ascii="Arial" w:hAnsi="Arial" w:cs="Arial"/>
              </w:rPr>
              <w:t>Livia Claudia Stanga</w:t>
            </w:r>
            <w:r>
              <w:rPr>
                <w:rFonts w:ascii="Arial" w:hAnsi="Arial" w:cs="Arial"/>
              </w:rPr>
              <w:t xml:space="preserve">. </w:t>
            </w:r>
            <w:r w:rsidRPr="009E2CA7">
              <w:rPr>
                <w:rFonts w:ascii="Arial" w:hAnsi="Arial" w:cs="Arial"/>
                <w:i/>
                <w:iCs/>
              </w:rPr>
              <w:t>Multifactorial Risk Stratification in Patients with Heart Failure,Chronic Kidney Disease, and Atrial Fibrillation:A Comprehensive Analysis</w:t>
            </w:r>
            <w:r>
              <w:rPr>
                <w:rFonts w:ascii="Arial" w:hAnsi="Arial" w:cs="Arial"/>
              </w:rPr>
              <w:t xml:space="preserve">. </w:t>
            </w:r>
            <w:r w:rsidRPr="00967603">
              <w:rPr>
                <w:rFonts w:ascii="Arial" w:hAnsi="Arial" w:cs="Arial"/>
                <w:i/>
                <w:iCs/>
              </w:rPr>
              <w:t>Life</w:t>
            </w:r>
            <w:r w:rsidRPr="00967603">
              <w:rPr>
                <w:rFonts w:ascii="Arial" w:hAnsi="Arial" w:cs="Arial"/>
              </w:rPr>
              <w:t> </w:t>
            </w:r>
            <w:r w:rsidRPr="00967603">
              <w:rPr>
                <w:rFonts w:ascii="Arial" w:hAnsi="Arial" w:cs="Arial"/>
                <w:b/>
                <w:bCs/>
              </w:rPr>
              <w:t>2025</w:t>
            </w:r>
            <w:r w:rsidRPr="00967603">
              <w:rPr>
                <w:rFonts w:ascii="Arial" w:hAnsi="Arial" w:cs="Arial"/>
              </w:rPr>
              <w:t>, </w:t>
            </w:r>
            <w:r w:rsidRPr="00967603">
              <w:rPr>
                <w:rFonts w:ascii="Arial" w:hAnsi="Arial" w:cs="Arial"/>
                <w:i/>
                <w:iCs/>
              </w:rPr>
              <w:t>15</w:t>
            </w:r>
            <w:r w:rsidRPr="00967603">
              <w:rPr>
                <w:rFonts w:ascii="Arial" w:hAnsi="Arial" w:cs="Arial"/>
              </w:rPr>
              <w:t xml:space="preserve">, 786. </w:t>
            </w:r>
            <w:hyperlink r:id="rId10" w:history="1">
              <w:r w:rsidRPr="009E2CA7">
                <w:rPr>
                  <w:rStyle w:val="Hyperlink"/>
                  <w:rFonts w:ascii="Arial" w:hAnsi="Arial" w:cs="Arial"/>
                  <w:color w:val="auto"/>
                  <w:u w:val="none"/>
                </w:rPr>
                <w:t>https://doi.org/10.3390/life15050786</w:t>
              </w:r>
            </w:hyperlink>
          </w:p>
          <w:p w14:paraId="3F0F268D" w14:textId="77777777" w:rsidR="009E2CA7" w:rsidRDefault="009E2CA7" w:rsidP="00EB2B2D">
            <w:pPr>
              <w:ind w:left="142"/>
              <w:jc w:val="both"/>
              <w:rPr>
                <w:rFonts w:ascii="Arial" w:hAnsi="Arial" w:cs="Arial"/>
              </w:rPr>
            </w:pPr>
          </w:p>
          <w:p w14:paraId="4346B668" w14:textId="77777777" w:rsidR="00943D81" w:rsidRPr="00943D81" w:rsidRDefault="00943D81" w:rsidP="00EB2B2D">
            <w:pPr>
              <w:ind w:left="142"/>
              <w:jc w:val="both"/>
              <w:rPr>
                <w:rFonts w:ascii="Arial" w:hAnsi="Arial" w:cs="Arial"/>
                <w:b/>
                <w:bCs/>
              </w:rPr>
            </w:pPr>
            <w:r w:rsidRPr="00943D81">
              <w:rPr>
                <w:rFonts w:ascii="Arial" w:hAnsi="Arial" w:cs="Arial"/>
              </w:rPr>
              <w:t>Nicoleta Barbura, Tamara Mirela Porosnicu, Cristian Oancea, Dorel Sandesc</w:t>
            </w:r>
            <w:r w:rsidRPr="00943D81">
              <w:rPr>
                <w:rFonts w:ascii="Arial" w:hAnsi="Arial" w:cs="Arial"/>
                <w:b/>
                <w:bCs/>
              </w:rPr>
              <w:t xml:space="preserve">, Marius </w:t>
            </w:r>
            <w:r w:rsidRPr="00967603">
              <w:rPr>
                <w:rFonts w:ascii="Arial" w:hAnsi="Arial" w:cs="Arial"/>
                <w:b/>
                <w:bCs/>
              </w:rPr>
              <w:t>Papurica</w:t>
            </w:r>
            <w:r w:rsidRPr="007D50F7">
              <w:rPr>
                <w:rFonts w:ascii="Arial" w:hAnsi="Arial" w:cs="Arial"/>
                <w:b/>
                <w:bCs/>
              </w:rPr>
              <w:t>*</w:t>
            </w:r>
            <w:r w:rsidRPr="00943D81">
              <w:rPr>
                <w:rFonts w:ascii="Arial" w:hAnsi="Arial" w:cs="Arial"/>
                <w:b/>
                <w:bCs/>
              </w:rPr>
              <w:t>,</w:t>
            </w:r>
            <w:r>
              <w:rPr>
                <w:rFonts w:ascii="Arial" w:hAnsi="Arial" w:cs="Arial"/>
                <w:b/>
                <w:bCs/>
              </w:rPr>
              <w:t xml:space="preserve"> </w:t>
            </w:r>
            <w:r w:rsidRPr="00943D81">
              <w:rPr>
                <w:rFonts w:ascii="Arial" w:hAnsi="Arial" w:cs="Arial"/>
              </w:rPr>
              <w:t>Ovidiu Bedreag, Ciprian Gindac, Adelina Raluca Marinescu, Ruxandra Lazaa, Voichita Elena Lazureanu</w:t>
            </w:r>
            <w:r>
              <w:rPr>
                <w:rFonts w:ascii="Arial" w:hAnsi="Arial" w:cs="Arial"/>
              </w:rPr>
              <w:t xml:space="preserve">; </w:t>
            </w:r>
            <w:r w:rsidRPr="00943D81">
              <w:rPr>
                <w:rFonts w:ascii="Arial" w:hAnsi="Arial" w:cs="Arial"/>
                <w:i/>
                <w:iCs/>
              </w:rPr>
              <w:t>Extracorporeal Membrane Oxygenation Modulates the Inflammatory Milieu and Organ Failure Trajectory in Severe COVID-19 and Sepsis</w:t>
            </w:r>
            <w:r>
              <w:rPr>
                <w:rFonts w:ascii="Arial" w:hAnsi="Arial" w:cs="Arial"/>
                <w:i/>
                <w:iCs/>
              </w:rPr>
              <w:t>,</w:t>
            </w:r>
          </w:p>
          <w:p w14:paraId="0AD07CB1" w14:textId="77777777" w:rsidR="009E2CA7" w:rsidRPr="00943D81" w:rsidRDefault="009E2CA7" w:rsidP="00EB2B2D">
            <w:pPr>
              <w:ind w:left="142"/>
              <w:jc w:val="both"/>
              <w:rPr>
                <w:rFonts w:ascii="Arial" w:hAnsi="Arial" w:cs="Arial"/>
                <w:lang w:val="sv-SE"/>
              </w:rPr>
            </w:pPr>
            <w:r w:rsidRPr="00943D81">
              <w:rPr>
                <w:rFonts w:ascii="Arial" w:hAnsi="Arial" w:cs="Arial"/>
              </w:rPr>
              <w:t xml:space="preserve"> </w:t>
            </w:r>
            <w:r w:rsidR="00943D81" w:rsidRPr="00943D81">
              <w:rPr>
                <w:rFonts w:ascii="Arial" w:hAnsi="Arial" w:cs="Arial"/>
                <w:lang w:val="sv-SE"/>
              </w:rPr>
              <w:t xml:space="preserve">J. Clin. Med. </w:t>
            </w:r>
            <w:r w:rsidR="00943D81" w:rsidRPr="00943D81">
              <w:rPr>
                <w:rFonts w:ascii="Arial" w:hAnsi="Arial" w:cs="Arial"/>
                <w:b/>
                <w:bCs/>
                <w:lang w:val="sv-SE"/>
              </w:rPr>
              <w:t>2025</w:t>
            </w:r>
            <w:r w:rsidR="00943D81" w:rsidRPr="00943D81">
              <w:rPr>
                <w:rFonts w:ascii="Arial" w:hAnsi="Arial" w:cs="Arial"/>
                <w:lang w:val="sv-SE"/>
              </w:rPr>
              <w:t>, 14, 4224</w:t>
            </w:r>
            <w:r w:rsidR="00943D81">
              <w:rPr>
                <w:rFonts w:ascii="Arial" w:hAnsi="Arial" w:cs="Arial"/>
                <w:lang w:val="sv-SE"/>
              </w:rPr>
              <w:t>;</w:t>
            </w:r>
            <w:r w:rsidR="00943D81" w:rsidRPr="00943D81">
              <w:rPr>
                <w:rFonts w:ascii="Arial" w:hAnsi="Arial" w:cs="Arial"/>
                <w:lang w:val="sv-SE"/>
              </w:rPr>
              <w:t xml:space="preserve"> https://doi.org/10.3390/jcm14124224</w:t>
            </w:r>
          </w:p>
          <w:p w14:paraId="7B4C3BA8" w14:textId="77777777" w:rsidR="009E2CA7" w:rsidRPr="00027EEF" w:rsidRDefault="009E2CA7" w:rsidP="00EB2B2D">
            <w:pPr>
              <w:ind w:left="142"/>
              <w:jc w:val="both"/>
              <w:rPr>
                <w:rFonts w:ascii="Arial" w:hAnsi="Arial" w:cs="Arial"/>
              </w:rPr>
            </w:pPr>
          </w:p>
          <w:p w14:paraId="3699A66D" w14:textId="77777777" w:rsidR="00EB00B1" w:rsidRPr="00027EEF" w:rsidRDefault="000F1550" w:rsidP="00EB2B2D">
            <w:pPr>
              <w:ind w:left="142"/>
              <w:jc w:val="both"/>
              <w:rPr>
                <w:rFonts w:ascii="Arial" w:hAnsi="Arial" w:cs="Arial"/>
              </w:rPr>
            </w:pPr>
            <w:r w:rsidRPr="00027EEF">
              <w:rPr>
                <w:rFonts w:ascii="Arial" w:hAnsi="Arial" w:cs="Arial"/>
                <w:bCs/>
                <w:iCs/>
              </w:rPr>
              <w:t>Bedreag Ovidiu Horea,</w:t>
            </w:r>
            <w:r w:rsidRPr="00027EEF">
              <w:rPr>
                <w:rFonts w:ascii="Arial" w:hAnsi="Arial" w:cs="Arial"/>
              </w:rPr>
              <w:t xml:space="preserve"> Rogobete Alexandru Florin</w:t>
            </w:r>
            <w:r w:rsidR="00F1485C">
              <w:rPr>
                <w:rFonts w:ascii="Arial" w:hAnsi="Arial" w:cs="Arial"/>
              </w:rPr>
              <w:t xml:space="preserve"> ...</w:t>
            </w:r>
            <w:r w:rsidRPr="00027EEF">
              <w:rPr>
                <w:rFonts w:ascii="Arial" w:hAnsi="Arial" w:cs="Arial"/>
                <w:b/>
                <w:bCs/>
              </w:rPr>
              <w:t xml:space="preserve">Papurica Marius, </w:t>
            </w:r>
            <w:r w:rsidRPr="00027EEF">
              <w:rPr>
                <w:rFonts w:ascii="Arial" w:hAnsi="Arial" w:cs="Arial"/>
                <w:i/>
                <w:iCs/>
              </w:rPr>
              <w:t xml:space="preserve">A novel evaluation of microvascular damage in critically ill polytrauma patients by using circulating microRNAs., </w:t>
            </w:r>
            <w:r w:rsidRPr="00027EEF">
              <w:rPr>
                <w:rFonts w:ascii="Arial" w:hAnsi="Arial" w:cs="Arial"/>
                <w:b/>
                <w:bCs/>
              </w:rPr>
              <w:t xml:space="preserve">Revista Romana de Medicina de Laborator </w:t>
            </w:r>
            <w:r w:rsidRPr="00027EEF">
              <w:rPr>
                <w:rFonts w:ascii="Arial" w:hAnsi="Arial" w:cs="Arial"/>
              </w:rPr>
              <w:t>2016; 24 (1): 21-30</w:t>
            </w:r>
          </w:p>
          <w:p w14:paraId="3F9269F5" w14:textId="77777777" w:rsidR="000F1550" w:rsidRPr="00027EEF" w:rsidRDefault="000F1550" w:rsidP="00EB2B2D">
            <w:pPr>
              <w:ind w:left="142"/>
              <w:jc w:val="both"/>
              <w:rPr>
                <w:rFonts w:ascii="Arial" w:hAnsi="Arial" w:cs="Arial"/>
              </w:rPr>
            </w:pPr>
          </w:p>
          <w:p w14:paraId="6EF7A4FB" w14:textId="77777777" w:rsidR="000F1550" w:rsidRPr="00027EEF" w:rsidRDefault="000F1550" w:rsidP="00EB2B2D">
            <w:pPr>
              <w:ind w:left="142"/>
              <w:jc w:val="both"/>
              <w:rPr>
                <w:rFonts w:ascii="Arial" w:hAnsi="Arial" w:cs="Arial"/>
              </w:rPr>
            </w:pPr>
            <w:bookmarkStart w:id="1" w:name="_Hlk190030005"/>
            <w:r w:rsidRPr="00027EEF">
              <w:rPr>
                <w:rFonts w:ascii="Arial" w:hAnsi="Arial" w:cs="Arial"/>
                <w:b/>
                <w:bCs/>
              </w:rPr>
              <w:t>Papurica Marius,</w:t>
            </w:r>
            <w:r w:rsidRPr="00027EEF">
              <w:rPr>
                <w:rFonts w:ascii="Arial" w:hAnsi="Arial" w:cs="Arial"/>
              </w:rPr>
              <w:t xml:space="preserve"> Rogobete Alexandru F, Sandesc Dorel,</w:t>
            </w:r>
            <w:r w:rsidR="00F1485C">
              <w:rPr>
                <w:rFonts w:ascii="Arial" w:hAnsi="Arial" w:cs="Arial"/>
              </w:rPr>
              <w:t>....</w:t>
            </w:r>
            <w:r w:rsidRPr="00027EEF">
              <w:rPr>
                <w:rFonts w:ascii="Arial" w:hAnsi="Arial" w:cs="Arial"/>
              </w:rPr>
              <w:t xml:space="preserve">, </w:t>
            </w:r>
            <w:r w:rsidRPr="00027EEF">
              <w:rPr>
                <w:rFonts w:ascii="Arial" w:hAnsi="Arial" w:cs="Arial"/>
                <w:bCs/>
                <w:iCs/>
              </w:rPr>
              <w:t>Bedreag Ovidiu Horea.</w:t>
            </w:r>
            <w:r w:rsidRPr="00027EEF">
              <w:rPr>
                <w:rFonts w:ascii="Arial" w:hAnsi="Arial" w:cs="Arial"/>
              </w:rPr>
              <w:t xml:space="preserve"> </w:t>
            </w:r>
          </w:p>
          <w:p w14:paraId="2D812E3E" w14:textId="77777777" w:rsidR="000F1550" w:rsidRPr="00027EEF" w:rsidRDefault="000F1550" w:rsidP="00EB2B2D">
            <w:pPr>
              <w:ind w:left="142"/>
              <w:jc w:val="both"/>
              <w:rPr>
                <w:rFonts w:ascii="Arial" w:hAnsi="Arial" w:cs="Arial"/>
                <w:i/>
                <w:iCs/>
              </w:rPr>
            </w:pPr>
            <w:r w:rsidRPr="00027EEF">
              <w:rPr>
                <w:rFonts w:ascii="Arial" w:hAnsi="Arial" w:cs="Arial"/>
                <w:i/>
                <w:iCs/>
              </w:rPr>
              <w:t xml:space="preserve">Advances in Biomarkers in Critical Ill Polytrauma Patients, </w:t>
            </w:r>
            <w:r w:rsidRPr="00027EEF">
              <w:rPr>
                <w:rFonts w:ascii="Arial" w:hAnsi="Arial" w:cs="Arial"/>
                <w:b/>
                <w:bCs/>
              </w:rPr>
              <w:t xml:space="preserve">Clinical Laboratory </w:t>
            </w:r>
            <w:r w:rsidRPr="00027EEF">
              <w:rPr>
                <w:rFonts w:ascii="Arial" w:hAnsi="Arial" w:cs="Arial"/>
              </w:rPr>
              <w:t>2016; 62 (6): 977-986.</w:t>
            </w:r>
            <w:bookmarkEnd w:id="1"/>
          </w:p>
          <w:p w14:paraId="4FD7BA25" w14:textId="77777777" w:rsidR="000F1550" w:rsidRPr="00027EEF" w:rsidRDefault="000F1550" w:rsidP="00EB2B2D">
            <w:pPr>
              <w:ind w:left="142"/>
              <w:jc w:val="both"/>
              <w:rPr>
                <w:rFonts w:ascii="Arial" w:hAnsi="Arial" w:cs="Arial"/>
                <w:b/>
                <w:bCs/>
              </w:rPr>
            </w:pPr>
          </w:p>
          <w:p w14:paraId="220CEB12" w14:textId="77777777" w:rsidR="000F1550" w:rsidRPr="00027EEF" w:rsidRDefault="000F1550" w:rsidP="00EB2B2D">
            <w:pPr>
              <w:ind w:left="142"/>
              <w:jc w:val="both"/>
              <w:rPr>
                <w:rFonts w:ascii="Arial" w:hAnsi="Arial" w:cs="Arial"/>
              </w:rPr>
            </w:pPr>
            <w:bookmarkStart w:id="2" w:name="_Hlk190030071"/>
            <w:r w:rsidRPr="00027EEF">
              <w:rPr>
                <w:rFonts w:ascii="Arial" w:hAnsi="Arial" w:cs="Arial"/>
                <w:b/>
                <w:bCs/>
              </w:rPr>
              <w:t>Papurica Marius</w:t>
            </w:r>
            <w:r w:rsidRPr="00027EEF">
              <w:rPr>
                <w:rFonts w:ascii="Arial" w:hAnsi="Arial" w:cs="Arial"/>
              </w:rPr>
              <w:t xml:space="preserve">, Rogobete Alexandru F, Sandesc Dorel, </w:t>
            </w:r>
            <w:r w:rsidR="00F1485C">
              <w:rPr>
                <w:rFonts w:ascii="Arial" w:hAnsi="Arial" w:cs="Arial"/>
              </w:rPr>
              <w:t>......</w:t>
            </w:r>
            <w:r w:rsidRPr="00F1485C">
              <w:rPr>
                <w:rFonts w:ascii="Arial" w:hAnsi="Arial" w:cs="Arial"/>
                <w:bCs/>
              </w:rPr>
              <w:t xml:space="preserve"> </w:t>
            </w:r>
            <w:r w:rsidRPr="00F1485C">
              <w:rPr>
                <w:rFonts w:ascii="Arial" w:hAnsi="Arial" w:cs="Arial"/>
                <w:bCs/>
                <w:i/>
              </w:rPr>
              <w:t>Bedreag Ovidiu Horea</w:t>
            </w:r>
            <w:r w:rsidRPr="00027EEF">
              <w:rPr>
                <w:rFonts w:ascii="Arial" w:hAnsi="Arial" w:cs="Arial"/>
                <w:b/>
                <w:i/>
              </w:rPr>
              <w:t xml:space="preserve">. , </w:t>
            </w:r>
            <w:r w:rsidRPr="00027EEF">
              <w:rPr>
                <w:rFonts w:ascii="Arial" w:hAnsi="Arial" w:cs="Arial"/>
                <w:i/>
                <w:iCs/>
              </w:rPr>
              <w:t>Using the Expression of Damage-Associated Molecular Pattern (DAMP) for the Evaluation and Monitoring of the Critically Ill Polytrauma Patient.</w:t>
            </w:r>
          </w:p>
          <w:p w14:paraId="64A2CBE8" w14:textId="77777777" w:rsidR="000F1550" w:rsidRPr="00027EEF" w:rsidRDefault="000F1550" w:rsidP="00EB2B2D">
            <w:pPr>
              <w:ind w:left="142"/>
              <w:jc w:val="both"/>
              <w:rPr>
                <w:rFonts w:ascii="Arial" w:hAnsi="Arial" w:cs="Arial"/>
              </w:rPr>
            </w:pPr>
            <w:r w:rsidRPr="00027EEF">
              <w:rPr>
                <w:rFonts w:ascii="Arial" w:hAnsi="Arial" w:cs="Arial"/>
                <w:b/>
                <w:bCs/>
              </w:rPr>
              <w:t xml:space="preserve">Clinical Laboratory </w:t>
            </w:r>
            <w:r w:rsidRPr="00027EEF">
              <w:rPr>
                <w:rFonts w:ascii="Arial" w:hAnsi="Arial" w:cs="Arial"/>
              </w:rPr>
              <w:t>2016; 62 (10): 1829-1840.</w:t>
            </w:r>
            <w:bookmarkEnd w:id="2"/>
          </w:p>
          <w:p w14:paraId="5475703A" w14:textId="77777777" w:rsidR="000F1550" w:rsidRPr="00027EEF" w:rsidRDefault="000F1550" w:rsidP="00EB2B2D">
            <w:pPr>
              <w:ind w:left="142"/>
              <w:jc w:val="both"/>
              <w:rPr>
                <w:rFonts w:ascii="Arial" w:hAnsi="Arial" w:cs="Arial"/>
                <w:b/>
                <w:bCs/>
              </w:rPr>
            </w:pPr>
          </w:p>
          <w:p w14:paraId="385F3EF5" w14:textId="77777777" w:rsidR="000F1550" w:rsidRPr="00027EEF" w:rsidRDefault="000F1550" w:rsidP="00EB2B2D">
            <w:pPr>
              <w:ind w:left="142"/>
              <w:jc w:val="both"/>
              <w:rPr>
                <w:rFonts w:ascii="Arial" w:hAnsi="Arial" w:cs="Arial"/>
              </w:rPr>
            </w:pPr>
            <w:r w:rsidRPr="00027EEF">
              <w:rPr>
                <w:rFonts w:ascii="Arial" w:hAnsi="Arial" w:cs="Arial"/>
              </w:rPr>
              <w:t xml:space="preserve">Ovidiu Horea Bedreag, Dorel Sandesc, </w:t>
            </w:r>
            <w:r w:rsidR="00F1485C">
              <w:rPr>
                <w:rFonts w:ascii="Arial" w:hAnsi="Arial" w:cs="Arial"/>
              </w:rPr>
              <w:t>.....</w:t>
            </w:r>
            <w:r w:rsidRPr="00027EEF">
              <w:rPr>
                <w:rFonts w:ascii="Arial" w:hAnsi="Arial" w:cs="Arial"/>
              </w:rPr>
              <w:t xml:space="preserve">, </w:t>
            </w:r>
            <w:r w:rsidRPr="00027EEF">
              <w:rPr>
                <w:rFonts w:ascii="Arial" w:hAnsi="Arial" w:cs="Arial"/>
                <w:b/>
                <w:bCs/>
              </w:rPr>
              <w:t xml:space="preserve">Marius Papurica, </w:t>
            </w:r>
            <w:hyperlink r:id="rId11" w:history="1">
              <w:r w:rsidRPr="00027EEF">
                <w:rPr>
                  <w:rStyle w:val="Hyperlink"/>
                  <w:rFonts w:ascii="Arial" w:hAnsi="Arial" w:cs="Arial"/>
                  <w:color w:val="auto"/>
                  <w:u w:val="none"/>
                </w:rPr>
                <w:t>The use of circulating miRNAs as biomarkers for oxidative stress in critically ill polytrauma patients</w:t>
              </w:r>
            </w:hyperlink>
            <w:r w:rsidRPr="00027EEF">
              <w:rPr>
                <w:rFonts w:ascii="Arial" w:hAnsi="Arial" w:cs="Arial"/>
              </w:rPr>
              <w:t xml:space="preserve">., </w:t>
            </w:r>
            <w:r w:rsidRPr="00027EEF">
              <w:rPr>
                <w:rFonts w:ascii="Arial" w:hAnsi="Arial" w:cs="Arial"/>
                <w:b/>
                <w:bCs/>
              </w:rPr>
              <w:t>Clinical Laboratory</w:t>
            </w:r>
            <w:r w:rsidRPr="00027EEF">
              <w:rPr>
                <w:rFonts w:ascii="Arial" w:hAnsi="Arial" w:cs="Arial"/>
              </w:rPr>
              <w:t xml:space="preserve"> · March 2016 62 (3): 263-274.DOI: 10.7754/Clin.Lab.2015.150740</w:t>
            </w:r>
          </w:p>
          <w:p w14:paraId="38FF0755" w14:textId="77777777" w:rsidR="000F1550" w:rsidRPr="00027EEF" w:rsidRDefault="000F1550" w:rsidP="00EB2B2D">
            <w:pPr>
              <w:ind w:left="142"/>
              <w:jc w:val="both"/>
              <w:rPr>
                <w:rFonts w:ascii="Arial" w:hAnsi="Arial" w:cs="Arial"/>
              </w:rPr>
            </w:pPr>
          </w:p>
          <w:p w14:paraId="2AC928EA" w14:textId="77777777" w:rsidR="000F1550" w:rsidRPr="00027EEF" w:rsidRDefault="000F1550" w:rsidP="00EB2B2D">
            <w:pPr>
              <w:ind w:left="142"/>
              <w:jc w:val="both"/>
              <w:rPr>
                <w:rFonts w:ascii="Arial" w:hAnsi="Arial" w:cs="Arial"/>
              </w:rPr>
            </w:pPr>
            <w:r w:rsidRPr="00027EEF">
              <w:rPr>
                <w:rFonts w:ascii="Arial" w:hAnsi="Arial" w:cs="Arial"/>
              </w:rPr>
              <w:t xml:space="preserve">Dinu AR, Rogobete AF, Bratu T, Popovici SE, Bedreag OH, </w:t>
            </w:r>
            <w:r w:rsidRPr="00027EEF">
              <w:rPr>
                <w:rFonts w:ascii="Arial" w:hAnsi="Arial" w:cs="Arial"/>
                <w:b/>
                <w:bCs/>
              </w:rPr>
              <w:t>Papurica M</w:t>
            </w:r>
            <w:r w:rsidRPr="00027EEF">
              <w:rPr>
                <w:rFonts w:ascii="Arial" w:hAnsi="Arial" w:cs="Arial"/>
              </w:rPr>
              <w:t xml:space="preserve">, Bratu LM, Sandesc D., </w:t>
            </w:r>
            <w:hyperlink r:id="rId12" w:history="1">
              <w:r w:rsidRPr="00027EEF">
                <w:rPr>
                  <w:rStyle w:val="Hyperlink"/>
                  <w:rFonts w:ascii="Arial" w:hAnsi="Arial" w:cs="Arial"/>
                  <w:i/>
                  <w:iCs/>
                  <w:color w:val="auto"/>
                  <w:u w:val="none"/>
                </w:rPr>
                <w:t>Cannabis Sativa</w:t>
              </w:r>
              <w:r w:rsidRPr="00027EEF">
                <w:rPr>
                  <w:rStyle w:val="Hyperlink"/>
                  <w:rFonts w:ascii="Arial" w:hAnsi="Arial" w:cs="Arial"/>
                  <w:color w:val="auto"/>
                  <w:u w:val="none"/>
                </w:rPr>
                <w:t> Revisited-Crosstalk between microRNA Expression, Inflammation, Oxidative Stress, and Endocannabinoid Response System in Critically Ill Patients with Sepsis.</w:t>
              </w:r>
            </w:hyperlink>
            <w:r w:rsidRPr="00027EEF">
              <w:rPr>
                <w:rFonts w:ascii="Arial" w:hAnsi="Arial" w:cs="Arial"/>
              </w:rPr>
              <w:t xml:space="preserve">Cells. 2020 Jan 28;9(2):307. doi:10.3390/cells9020307.PMID: 32012914 </w:t>
            </w:r>
          </w:p>
          <w:p w14:paraId="0233551B" w14:textId="77777777" w:rsidR="000F1550" w:rsidRPr="00027EEF" w:rsidRDefault="000F1550" w:rsidP="00EB2B2D">
            <w:pPr>
              <w:ind w:left="142"/>
              <w:jc w:val="both"/>
              <w:rPr>
                <w:rFonts w:ascii="Arial" w:hAnsi="Arial" w:cs="Arial"/>
                <w:b/>
                <w:bCs/>
              </w:rPr>
            </w:pPr>
          </w:p>
          <w:p w14:paraId="065493DA" w14:textId="1DDB04E5" w:rsidR="000F1550" w:rsidRPr="00027EEF" w:rsidRDefault="000F1550" w:rsidP="00EB2B2D">
            <w:pPr>
              <w:ind w:left="142"/>
              <w:jc w:val="both"/>
              <w:rPr>
                <w:rFonts w:ascii="Arial" w:hAnsi="Arial" w:cs="Arial"/>
              </w:rPr>
            </w:pPr>
            <w:r w:rsidRPr="00027EEF">
              <w:rPr>
                <w:rFonts w:ascii="Arial" w:hAnsi="Arial" w:cs="Arial"/>
              </w:rPr>
              <w:t xml:space="preserve">Alexandru Florin Rogobete, Ovidiu Horea Bedreag, </w:t>
            </w:r>
            <w:r w:rsidRPr="00027EEF">
              <w:rPr>
                <w:rFonts w:ascii="Arial" w:hAnsi="Arial" w:cs="Arial"/>
                <w:b/>
                <w:bCs/>
              </w:rPr>
              <w:t>Marius Papurica</w:t>
            </w:r>
            <w:r w:rsidRPr="00027EEF">
              <w:rPr>
                <w:rFonts w:ascii="Arial" w:hAnsi="Arial" w:cs="Arial"/>
              </w:rPr>
              <w:t xml:space="preserve"> Dorel Sandesc, </w:t>
            </w:r>
            <w:r w:rsidRPr="009E2CA7">
              <w:rPr>
                <w:rFonts w:ascii="Arial" w:hAnsi="Arial" w:cs="Arial"/>
                <w:i/>
                <w:iCs/>
              </w:rPr>
              <w:t>Multiparametric Monitoring of Hypnosis andNociception-Antinociception Balance during GeneralAnesthesia—A New Era in Patient Safety Standards and Healthcare Management.</w:t>
            </w:r>
            <w:r w:rsidRPr="00027EEF">
              <w:rPr>
                <w:rFonts w:ascii="Arial" w:hAnsi="Arial" w:cs="Arial"/>
              </w:rPr>
              <w:t xml:space="preserve"> , </w:t>
            </w:r>
            <w:r w:rsidRPr="00027EEF">
              <w:rPr>
                <w:rFonts w:ascii="Arial" w:hAnsi="Arial" w:cs="Arial"/>
                <w:b/>
                <w:bCs/>
                <w:i/>
                <w:iCs/>
              </w:rPr>
              <w:t>Medicina</w:t>
            </w:r>
            <w:r w:rsidRPr="00027EEF">
              <w:rPr>
                <w:rFonts w:ascii="Arial" w:hAnsi="Arial" w:cs="Arial"/>
              </w:rPr>
              <w:t> </w:t>
            </w:r>
            <w:r w:rsidRPr="00027EEF">
              <w:rPr>
                <w:rFonts w:ascii="Arial" w:hAnsi="Arial" w:cs="Arial"/>
                <w:b/>
                <w:bCs/>
              </w:rPr>
              <w:t>2021</w:t>
            </w:r>
            <w:r w:rsidRPr="00027EEF">
              <w:rPr>
                <w:rFonts w:ascii="Arial" w:hAnsi="Arial" w:cs="Arial"/>
              </w:rPr>
              <w:t>, </w:t>
            </w:r>
            <w:r w:rsidRPr="00027EEF">
              <w:rPr>
                <w:rFonts w:ascii="Arial" w:hAnsi="Arial" w:cs="Arial"/>
                <w:i/>
                <w:iCs/>
              </w:rPr>
              <w:t>57</w:t>
            </w:r>
            <w:r w:rsidRPr="00027EEF">
              <w:rPr>
                <w:rFonts w:ascii="Arial" w:hAnsi="Arial" w:cs="Arial"/>
              </w:rPr>
              <w:t xml:space="preserve">(2), 132;  </w:t>
            </w:r>
            <w:hyperlink r:id="rId13" w:history="1">
              <w:r w:rsidRPr="00027EEF">
                <w:rPr>
                  <w:rStyle w:val="Hyperlink"/>
                  <w:rFonts w:ascii="Arial" w:hAnsi="Arial" w:cs="Arial"/>
                  <w:color w:val="auto"/>
                  <w:u w:val="none"/>
                </w:rPr>
                <w:t>https://doi.org/10.3390/medicina57020132</w:t>
              </w:r>
            </w:hyperlink>
          </w:p>
          <w:p w14:paraId="75B8B7A9" w14:textId="77777777" w:rsidR="000F1550" w:rsidRPr="00027EEF" w:rsidRDefault="000F1550" w:rsidP="00EB2B2D">
            <w:pPr>
              <w:ind w:left="142"/>
              <w:jc w:val="both"/>
              <w:rPr>
                <w:rFonts w:ascii="Arial" w:hAnsi="Arial" w:cs="Arial"/>
                <w:b/>
                <w:bCs/>
              </w:rPr>
            </w:pPr>
          </w:p>
          <w:p w14:paraId="4A6AB855" w14:textId="77777777" w:rsidR="000F1550" w:rsidRPr="00027EEF" w:rsidRDefault="000F1550" w:rsidP="00EB2B2D">
            <w:pPr>
              <w:ind w:left="142"/>
              <w:jc w:val="both"/>
              <w:rPr>
                <w:rFonts w:ascii="Arial" w:hAnsi="Arial" w:cs="Arial"/>
              </w:rPr>
            </w:pPr>
            <w:bookmarkStart w:id="3" w:name="_Hlk190029936"/>
            <w:r w:rsidRPr="00027EEF">
              <w:rPr>
                <w:rFonts w:ascii="Arial" w:hAnsi="Arial" w:cs="Arial"/>
                <w:b/>
                <w:bCs/>
              </w:rPr>
              <w:t>Papurica Marius</w:t>
            </w:r>
            <w:r w:rsidRPr="00027EEF">
              <w:rPr>
                <w:rFonts w:ascii="Arial" w:hAnsi="Arial" w:cs="Arial"/>
              </w:rPr>
              <w:t>, Rogobete Alexandru Florin, Sandesc Dorel,</w:t>
            </w:r>
            <w:r w:rsidR="00F1485C">
              <w:rPr>
                <w:rFonts w:ascii="Arial" w:hAnsi="Arial" w:cs="Arial"/>
              </w:rPr>
              <w:t xml:space="preserve">... </w:t>
            </w:r>
            <w:r w:rsidRPr="00027EEF">
              <w:rPr>
                <w:rFonts w:ascii="Arial" w:hAnsi="Arial" w:cs="Arial"/>
                <w:bCs/>
                <w:iCs/>
              </w:rPr>
              <w:t>Bedreag Ovidiu Horea.</w:t>
            </w:r>
            <w:r w:rsidRPr="00027EEF">
              <w:rPr>
                <w:rFonts w:ascii="Arial" w:hAnsi="Arial" w:cs="Arial"/>
                <w:b/>
                <w:i/>
              </w:rPr>
              <w:t xml:space="preserve"> , </w:t>
            </w:r>
            <w:r w:rsidRPr="00027EEF">
              <w:rPr>
                <w:rFonts w:ascii="Arial" w:hAnsi="Arial" w:cs="Arial"/>
                <w:i/>
                <w:iCs/>
              </w:rPr>
              <w:t xml:space="preserve">The expression of nuclear transcription factor kappa B (NF-κB) in the case of critically Ill polytrauma patients with sepsis and its interactions with microRNAs., </w:t>
            </w:r>
            <w:r w:rsidRPr="00027EEF">
              <w:rPr>
                <w:rFonts w:ascii="Arial" w:hAnsi="Arial" w:cs="Arial"/>
                <w:b/>
                <w:bCs/>
              </w:rPr>
              <w:t xml:space="preserve">Biochemical Genetics </w:t>
            </w:r>
            <w:r w:rsidRPr="00027EEF">
              <w:rPr>
                <w:rFonts w:ascii="Arial" w:hAnsi="Arial" w:cs="Arial"/>
              </w:rPr>
              <w:t>2016; 54: 337-347.</w:t>
            </w:r>
            <w:bookmarkEnd w:id="3"/>
          </w:p>
          <w:p w14:paraId="7B2E7FCC" w14:textId="77777777" w:rsidR="000F1550" w:rsidRPr="00027EEF" w:rsidRDefault="000F1550" w:rsidP="00EB2B2D">
            <w:pPr>
              <w:ind w:left="142"/>
              <w:jc w:val="both"/>
              <w:rPr>
                <w:rFonts w:ascii="Arial" w:hAnsi="Arial" w:cs="Arial"/>
                <w:b/>
                <w:bCs/>
              </w:rPr>
            </w:pPr>
          </w:p>
          <w:p w14:paraId="41E9BD08" w14:textId="6260EFE5" w:rsidR="000F1550" w:rsidRPr="00027EEF" w:rsidRDefault="000F1550" w:rsidP="00EB2B2D">
            <w:pPr>
              <w:ind w:left="142"/>
              <w:jc w:val="both"/>
              <w:rPr>
                <w:rFonts w:ascii="Arial" w:hAnsi="Arial" w:cs="Arial"/>
                <w:bCs/>
                <w:iCs/>
              </w:rPr>
            </w:pPr>
            <w:r w:rsidRPr="00027EEF">
              <w:rPr>
                <w:rFonts w:ascii="Arial" w:hAnsi="Arial" w:cs="Arial"/>
                <w:bCs/>
                <w:iCs/>
              </w:rPr>
              <w:t xml:space="preserve">Bedreag Ovidiu H, Rogobete Alexandru F,. </w:t>
            </w:r>
            <w:r w:rsidRPr="00027EEF">
              <w:rPr>
                <w:rFonts w:ascii="Arial" w:hAnsi="Arial" w:cs="Arial"/>
                <w:b/>
                <w:iCs/>
              </w:rPr>
              <w:t>Marius Papurica</w:t>
            </w:r>
          </w:p>
          <w:p w14:paraId="3F05A290" w14:textId="77777777" w:rsidR="000F1550" w:rsidRPr="00027EEF" w:rsidRDefault="000F1550" w:rsidP="00EB2B2D">
            <w:pPr>
              <w:ind w:left="142"/>
              <w:jc w:val="both"/>
              <w:rPr>
                <w:rFonts w:ascii="Arial" w:hAnsi="Arial" w:cs="Arial"/>
                <w:bCs/>
                <w:iCs/>
              </w:rPr>
            </w:pPr>
            <w:r w:rsidRPr="009E2CA7">
              <w:rPr>
                <w:rFonts w:ascii="Arial" w:hAnsi="Arial" w:cs="Arial"/>
                <w:bCs/>
                <w:i/>
              </w:rPr>
              <w:t>Modulation of the Redox Expression and Inflammation Response in the Critically Ill Polytrauma Patient with Thoracic Injury. Statistical Correlations between Antioxidant Therapy.,</w:t>
            </w:r>
            <w:r w:rsidRPr="00027EEF">
              <w:rPr>
                <w:rFonts w:ascii="Arial" w:hAnsi="Arial" w:cs="Arial"/>
                <w:bCs/>
                <w:iCs/>
              </w:rPr>
              <w:t xml:space="preserve"> </w:t>
            </w:r>
            <w:r w:rsidRPr="00027EEF">
              <w:rPr>
                <w:rFonts w:ascii="Arial" w:hAnsi="Arial" w:cs="Arial"/>
                <w:b/>
                <w:iCs/>
              </w:rPr>
              <w:t>Clinical Laboratory</w:t>
            </w:r>
            <w:r w:rsidRPr="00027EEF">
              <w:rPr>
                <w:rFonts w:ascii="Arial" w:hAnsi="Arial" w:cs="Arial"/>
                <w:bCs/>
                <w:iCs/>
              </w:rPr>
              <w:t xml:space="preserve"> 2016; 62 (9): 1747-1759.</w:t>
            </w:r>
          </w:p>
          <w:p w14:paraId="563A532A" w14:textId="77777777" w:rsidR="00042546" w:rsidRPr="00F1485C" w:rsidRDefault="00042546" w:rsidP="00EB2B2D">
            <w:pPr>
              <w:pStyle w:val="ListParagraph"/>
              <w:spacing w:line="240" w:lineRule="auto"/>
              <w:ind w:left="142"/>
              <w:jc w:val="both"/>
              <w:rPr>
                <w:rFonts w:ascii="Arial" w:hAnsi="Arial" w:cs="Arial"/>
                <w:sz w:val="20"/>
                <w:szCs w:val="20"/>
              </w:rPr>
            </w:pPr>
          </w:p>
        </w:tc>
      </w:tr>
      <w:tr w:rsidR="00D5417A" w14:paraId="3C634157" w14:textId="77777777" w:rsidTr="00000839">
        <w:trPr>
          <w:gridAfter w:val="1"/>
          <w:wAfter w:w="180" w:type="dxa"/>
          <w:cantSplit/>
        </w:trPr>
        <w:tc>
          <w:tcPr>
            <w:tcW w:w="1985" w:type="dxa"/>
          </w:tcPr>
          <w:p w14:paraId="7B63CC6B" w14:textId="77777777" w:rsidR="00042546" w:rsidRPr="00731421" w:rsidRDefault="00042546" w:rsidP="00731421">
            <w:pPr>
              <w:pStyle w:val="CVNormal"/>
              <w:ind w:left="0" w:right="200"/>
              <w:rPr>
                <w:rFonts w:ascii="Arial" w:hAnsi="Arial" w:cs="Arial"/>
                <w:b/>
                <w:bCs/>
              </w:rPr>
            </w:pPr>
            <w:r w:rsidRPr="0094207E">
              <w:lastRenderedPageBreak/>
              <w:t xml:space="preserve"> </w:t>
            </w:r>
            <w:r w:rsidRPr="00731421">
              <w:rPr>
                <w:rFonts w:ascii="Arial" w:hAnsi="Arial" w:cs="Arial"/>
                <w:b/>
                <w:bCs/>
                <w:sz w:val="24"/>
                <w:szCs w:val="24"/>
              </w:rPr>
              <w:t>Proiecte de cercetare</w:t>
            </w:r>
            <w:r w:rsidR="008C1CC0" w:rsidRPr="00731421">
              <w:rPr>
                <w:rFonts w:ascii="Arial" w:hAnsi="Arial" w:cs="Arial"/>
                <w:b/>
                <w:bCs/>
                <w:sz w:val="24"/>
                <w:szCs w:val="24"/>
              </w:rPr>
              <w:t>/</w:t>
            </w:r>
            <w:r w:rsidRPr="00731421">
              <w:rPr>
                <w:rFonts w:ascii="Arial" w:hAnsi="Arial" w:cs="Arial"/>
                <w:b/>
                <w:bCs/>
                <w:sz w:val="24"/>
                <w:szCs w:val="24"/>
              </w:rPr>
              <w:t>dezvoltare:</w:t>
            </w:r>
          </w:p>
          <w:p w14:paraId="3EA62A2B" w14:textId="77777777" w:rsidR="00042546" w:rsidRDefault="00042546" w:rsidP="009A691B">
            <w:pPr>
              <w:pStyle w:val="CVSpacer"/>
              <w:ind w:right="200"/>
              <w:rPr>
                <w:sz w:val="20"/>
              </w:rPr>
            </w:pPr>
          </w:p>
          <w:p w14:paraId="07AC92DC" w14:textId="77777777" w:rsidR="003A6307" w:rsidRDefault="003A6307" w:rsidP="009A691B">
            <w:pPr>
              <w:pStyle w:val="CVSpacer"/>
              <w:ind w:right="200"/>
              <w:rPr>
                <w:sz w:val="20"/>
              </w:rPr>
            </w:pPr>
          </w:p>
          <w:p w14:paraId="028AB03B" w14:textId="77777777" w:rsidR="003A6307" w:rsidRPr="00465E99" w:rsidRDefault="003A6307" w:rsidP="009A691B">
            <w:pPr>
              <w:pStyle w:val="CVSpacer"/>
              <w:ind w:right="200"/>
              <w:rPr>
                <w:b/>
                <w:sz w:val="20"/>
              </w:rPr>
            </w:pPr>
            <w:r w:rsidRPr="00465E99">
              <w:rPr>
                <w:b/>
                <w:sz w:val="20"/>
              </w:rPr>
              <w:t>Director de proiect</w:t>
            </w:r>
            <w:r w:rsidR="00465E99">
              <w:rPr>
                <w:b/>
                <w:sz w:val="20"/>
              </w:rPr>
              <w:t xml:space="preserve"> </w:t>
            </w:r>
            <w:r w:rsidR="00465E99" w:rsidRPr="0094207E">
              <w:rPr>
                <w:sz w:val="20"/>
              </w:rPr>
              <w:t>ob</w:t>
            </w:r>
            <w:r w:rsidR="00465E99" w:rsidRPr="0094207E">
              <w:rPr>
                <w:rFonts w:ascii="Times New Roman" w:hAnsi="Times New Roman"/>
                <w:sz w:val="20"/>
              </w:rPr>
              <w:t>ț</w:t>
            </w:r>
            <w:r w:rsidR="00465E99">
              <w:rPr>
                <w:sz w:val="20"/>
              </w:rPr>
              <w:t>inut</w:t>
            </w:r>
            <w:r w:rsidR="00465E99" w:rsidRPr="0094207E">
              <w:rPr>
                <w:sz w:val="20"/>
              </w:rPr>
              <w:t xml:space="preserve"> prin competi</w:t>
            </w:r>
            <w:r w:rsidR="00465E99" w:rsidRPr="0094207E">
              <w:rPr>
                <w:rFonts w:ascii="Times New Roman" w:hAnsi="Times New Roman"/>
                <w:sz w:val="20"/>
              </w:rPr>
              <w:t>ț</w:t>
            </w:r>
            <w:r w:rsidR="00465E99" w:rsidRPr="0094207E">
              <w:rPr>
                <w:sz w:val="20"/>
              </w:rPr>
              <w:t>ie</w:t>
            </w:r>
          </w:p>
        </w:tc>
        <w:tc>
          <w:tcPr>
            <w:tcW w:w="8607" w:type="dxa"/>
            <w:gridSpan w:val="3"/>
          </w:tcPr>
          <w:p w14:paraId="1D9784A7" w14:textId="77777777" w:rsidR="003A6307" w:rsidRPr="00346676" w:rsidRDefault="003A6307" w:rsidP="00346676">
            <w:pPr>
              <w:pStyle w:val="CVNormal"/>
              <w:tabs>
                <w:tab w:val="left" w:pos="241"/>
              </w:tabs>
              <w:ind w:left="138"/>
              <w:jc w:val="both"/>
              <w:rPr>
                <w:rFonts w:ascii="Arial" w:hAnsi="Arial" w:cs="Arial"/>
              </w:rPr>
            </w:pPr>
          </w:p>
          <w:p w14:paraId="2C66DCCF" w14:textId="77777777" w:rsidR="006429A1" w:rsidRPr="00346676" w:rsidRDefault="003A6307" w:rsidP="00346676">
            <w:pPr>
              <w:pStyle w:val="CVNormal"/>
              <w:tabs>
                <w:tab w:val="left" w:pos="241"/>
              </w:tabs>
              <w:ind w:left="138"/>
              <w:jc w:val="both"/>
              <w:rPr>
                <w:rFonts w:ascii="Arial" w:hAnsi="Arial" w:cs="Arial"/>
                <w:i/>
              </w:rPr>
            </w:pPr>
            <w:r w:rsidRPr="00346676">
              <w:rPr>
                <w:rFonts w:ascii="Arial" w:hAnsi="Arial" w:cs="Arial"/>
                <w:i/>
              </w:rPr>
              <w:t xml:space="preserve">2016-2018 </w:t>
            </w:r>
            <w:r w:rsidR="006429A1" w:rsidRPr="00346676">
              <w:rPr>
                <w:rFonts w:ascii="Arial" w:hAnsi="Arial" w:cs="Arial"/>
                <w:b/>
                <w:bCs/>
                <w:i/>
              </w:rPr>
              <w:t>DIRECTOR DE PROIECT</w:t>
            </w:r>
          </w:p>
          <w:p w14:paraId="0131C054" w14:textId="77777777" w:rsidR="00042546" w:rsidRPr="00346676" w:rsidRDefault="003A6307" w:rsidP="00346676">
            <w:pPr>
              <w:pStyle w:val="CVNormal"/>
              <w:tabs>
                <w:tab w:val="left" w:pos="241"/>
              </w:tabs>
              <w:ind w:left="138"/>
              <w:jc w:val="both"/>
              <w:rPr>
                <w:rFonts w:ascii="Arial" w:hAnsi="Arial" w:cs="Arial"/>
                <w:i/>
              </w:rPr>
            </w:pPr>
            <w:r w:rsidRPr="00346676">
              <w:rPr>
                <w:rFonts w:ascii="Arial" w:hAnsi="Arial" w:cs="Arial"/>
                <w:i/>
              </w:rPr>
              <w:t>Modularea raspunsului inflamator si al statusului redox la pacientul politraumatizat prezentand sepsis si sepsis sever prin protocoale de terapie antioxidanta - Competitie de Granturi de Cercetare a Societatii Romane de Anestezie si Terapie Intensiva 2016   nr.16153/2016</w:t>
            </w:r>
          </w:p>
          <w:p w14:paraId="6CAC02CC" w14:textId="77777777" w:rsidR="005E5944" w:rsidRPr="00346676" w:rsidRDefault="005E5944" w:rsidP="00346676">
            <w:pPr>
              <w:pStyle w:val="CVNormal"/>
              <w:tabs>
                <w:tab w:val="left" w:pos="241"/>
              </w:tabs>
              <w:ind w:left="138"/>
              <w:jc w:val="both"/>
              <w:rPr>
                <w:rFonts w:ascii="Arial" w:hAnsi="Arial" w:cs="Arial"/>
                <w:i/>
              </w:rPr>
            </w:pPr>
          </w:p>
          <w:p w14:paraId="1DF4335D" w14:textId="77777777" w:rsidR="003A6307" w:rsidRPr="00346676" w:rsidRDefault="003A6307" w:rsidP="00346676">
            <w:pPr>
              <w:pStyle w:val="CVNormal"/>
              <w:tabs>
                <w:tab w:val="left" w:pos="241"/>
              </w:tabs>
              <w:ind w:left="138"/>
              <w:jc w:val="both"/>
              <w:rPr>
                <w:rFonts w:ascii="Arial" w:hAnsi="Arial" w:cs="Arial"/>
                <w:i/>
              </w:rPr>
            </w:pPr>
          </w:p>
        </w:tc>
      </w:tr>
      <w:tr w:rsidR="00D5417A" w14:paraId="01C2A80F" w14:textId="77777777" w:rsidTr="00000839">
        <w:trPr>
          <w:gridAfter w:val="1"/>
          <w:wAfter w:w="180" w:type="dxa"/>
          <w:cantSplit/>
        </w:trPr>
        <w:tc>
          <w:tcPr>
            <w:tcW w:w="1985" w:type="dxa"/>
          </w:tcPr>
          <w:p w14:paraId="6E2AE55C" w14:textId="7282E46F" w:rsidR="00465E99" w:rsidRPr="00C8360A" w:rsidRDefault="00465E99" w:rsidP="00C8360A">
            <w:pPr>
              <w:pStyle w:val="CVHeading1"/>
              <w:spacing w:before="0"/>
              <w:ind w:right="200"/>
              <w:rPr>
                <w:b w:val="0"/>
                <w:sz w:val="20"/>
              </w:rPr>
            </w:pPr>
            <w:r w:rsidRPr="006C6BD0">
              <w:rPr>
                <w:bCs/>
                <w:sz w:val="20"/>
              </w:rPr>
              <w:t>Ce</w:t>
            </w:r>
            <w:r w:rsidR="006C6BD0" w:rsidRPr="006C6BD0">
              <w:rPr>
                <w:bCs/>
                <w:sz w:val="20"/>
              </w:rPr>
              <w:t>r</w:t>
            </w:r>
            <w:r w:rsidRPr="006C6BD0">
              <w:rPr>
                <w:bCs/>
                <w:sz w:val="20"/>
              </w:rPr>
              <w:t>cetator</w:t>
            </w:r>
            <w:r w:rsidRPr="0094207E">
              <w:rPr>
                <w:b w:val="0"/>
                <w:sz w:val="20"/>
              </w:rPr>
              <w:t xml:space="preserve"> granturi ob</w:t>
            </w:r>
            <w:r w:rsidRPr="0094207E">
              <w:rPr>
                <w:rFonts w:ascii="Times New Roman" w:hAnsi="Times New Roman"/>
                <w:b w:val="0"/>
                <w:sz w:val="20"/>
              </w:rPr>
              <w:t>ț</w:t>
            </w:r>
            <w:r w:rsidRPr="0094207E">
              <w:rPr>
                <w:b w:val="0"/>
                <w:sz w:val="20"/>
              </w:rPr>
              <w:t>inute prin competi</w:t>
            </w:r>
            <w:r w:rsidRPr="0094207E">
              <w:rPr>
                <w:rFonts w:ascii="Times New Roman" w:hAnsi="Times New Roman"/>
                <w:b w:val="0"/>
                <w:sz w:val="20"/>
              </w:rPr>
              <w:t>ț</w:t>
            </w:r>
            <w:r w:rsidRPr="0094207E">
              <w:rPr>
                <w:b w:val="0"/>
                <w:sz w:val="20"/>
              </w:rPr>
              <w:t>ie</w:t>
            </w:r>
          </w:p>
        </w:tc>
        <w:tc>
          <w:tcPr>
            <w:tcW w:w="8607" w:type="dxa"/>
            <w:gridSpan w:val="3"/>
          </w:tcPr>
          <w:p w14:paraId="7EADE20B" w14:textId="77777777" w:rsidR="006429A1" w:rsidRPr="00346676" w:rsidRDefault="00465E99" w:rsidP="00346676">
            <w:pPr>
              <w:pStyle w:val="CVNormal"/>
              <w:ind w:left="138"/>
              <w:jc w:val="both"/>
              <w:rPr>
                <w:rFonts w:ascii="Arial" w:hAnsi="Arial" w:cs="Arial"/>
                <w:i/>
              </w:rPr>
            </w:pPr>
            <w:r w:rsidRPr="00346676">
              <w:rPr>
                <w:rFonts w:ascii="Arial" w:hAnsi="Arial" w:cs="Arial"/>
              </w:rPr>
              <w:t xml:space="preserve">2004 - 2006: </w:t>
            </w:r>
            <w:r w:rsidR="006429A1" w:rsidRPr="00346676">
              <w:rPr>
                <w:rFonts w:ascii="Arial" w:hAnsi="Arial" w:cs="Arial"/>
                <w:b/>
              </w:rPr>
              <w:t>CERCETATOR</w:t>
            </w:r>
            <w:r w:rsidR="006429A1" w:rsidRPr="00346676">
              <w:rPr>
                <w:rFonts w:ascii="Arial" w:hAnsi="Arial" w:cs="Arial"/>
                <w:i/>
              </w:rPr>
              <w:t xml:space="preserve"> </w:t>
            </w:r>
          </w:p>
          <w:p w14:paraId="6FC5C84A" w14:textId="77777777" w:rsidR="00465E99" w:rsidRPr="00346676" w:rsidRDefault="00465E99" w:rsidP="00346676">
            <w:pPr>
              <w:pStyle w:val="CVNormal"/>
              <w:ind w:left="138"/>
              <w:jc w:val="both"/>
              <w:rPr>
                <w:rFonts w:ascii="Arial" w:hAnsi="Arial" w:cs="Arial"/>
              </w:rPr>
            </w:pPr>
            <w:r w:rsidRPr="00346676">
              <w:rPr>
                <w:rFonts w:ascii="Arial" w:hAnsi="Arial" w:cs="Arial"/>
                <w:i/>
              </w:rPr>
              <w:t>Precondiționarea cardiacă prin anestezii, activarea secvențială a mecanismelor moleculare ce mediază efectul cardioprotector al desfluranului împotriva leziunilor prin ischemie/reperfuzie. Studiu experimental in vivo la nivelul miocardului de șobolan</w:t>
            </w:r>
            <w:r w:rsidRPr="00346676">
              <w:rPr>
                <w:rFonts w:ascii="Arial" w:hAnsi="Arial" w:cs="Arial"/>
              </w:rPr>
              <w:t xml:space="preserve"> – PRECARDIS </w:t>
            </w:r>
          </w:p>
          <w:p w14:paraId="11A1A84F" w14:textId="77777777" w:rsidR="00465E99" w:rsidRPr="00346676" w:rsidRDefault="00465E99" w:rsidP="00346676">
            <w:pPr>
              <w:pStyle w:val="CVNormal"/>
              <w:ind w:left="138"/>
              <w:jc w:val="both"/>
              <w:rPr>
                <w:rFonts w:ascii="Arial" w:hAnsi="Arial" w:cs="Arial"/>
              </w:rPr>
            </w:pPr>
            <w:r w:rsidRPr="00346676">
              <w:rPr>
                <w:rFonts w:ascii="Arial" w:hAnsi="Arial" w:cs="Arial"/>
                <w:b/>
              </w:rPr>
              <w:t>Program VIASAN</w:t>
            </w:r>
            <w:r w:rsidRPr="00346676">
              <w:rPr>
                <w:rFonts w:ascii="Arial" w:hAnsi="Arial" w:cs="Arial"/>
              </w:rPr>
              <w:t xml:space="preserve"> Nr.309/2004</w:t>
            </w:r>
          </w:p>
        </w:tc>
      </w:tr>
      <w:tr w:rsidR="00D5417A" w14:paraId="46F85708" w14:textId="77777777" w:rsidTr="00000839">
        <w:trPr>
          <w:gridAfter w:val="1"/>
          <w:wAfter w:w="180" w:type="dxa"/>
          <w:cantSplit/>
        </w:trPr>
        <w:tc>
          <w:tcPr>
            <w:tcW w:w="1985" w:type="dxa"/>
          </w:tcPr>
          <w:p w14:paraId="23B5F442" w14:textId="77777777" w:rsidR="00731421" w:rsidRPr="0094207E" w:rsidRDefault="00731421" w:rsidP="00C8360A">
            <w:pPr>
              <w:pStyle w:val="CVHeading1"/>
              <w:spacing w:before="0"/>
              <w:ind w:left="0" w:right="200"/>
              <w:jc w:val="left"/>
              <w:rPr>
                <w:b w:val="0"/>
                <w:sz w:val="20"/>
              </w:rPr>
            </w:pPr>
            <w:r w:rsidRPr="006C6BD0">
              <w:rPr>
                <w:bCs/>
                <w:sz w:val="20"/>
              </w:rPr>
              <w:lastRenderedPageBreak/>
              <w:t>Cercetator</w:t>
            </w:r>
            <w:r w:rsidRPr="0094207E">
              <w:rPr>
                <w:b w:val="0"/>
                <w:sz w:val="20"/>
              </w:rPr>
              <w:t xml:space="preserve"> granturi ob</w:t>
            </w:r>
            <w:r w:rsidRPr="0094207E">
              <w:rPr>
                <w:rFonts w:ascii="Times New Roman" w:hAnsi="Times New Roman"/>
                <w:b w:val="0"/>
                <w:sz w:val="20"/>
              </w:rPr>
              <w:t>ț</w:t>
            </w:r>
            <w:r w:rsidRPr="0094207E">
              <w:rPr>
                <w:b w:val="0"/>
                <w:sz w:val="20"/>
              </w:rPr>
              <w:t>inute prin competi</w:t>
            </w:r>
            <w:r w:rsidRPr="0094207E">
              <w:rPr>
                <w:rFonts w:ascii="Times New Roman" w:hAnsi="Times New Roman"/>
                <w:b w:val="0"/>
                <w:sz w:val="20"/>
              </w:rPr>
              <w:t>ț</w:t>
            </w:r>
            <w:r w:rsidRPr="0094207E">
              <w:rPr>
                <w:b w:val="0"/>
                <w:sz w:val="20"/>
              </w:rPr>
              <w:t>ie</w:t>
            </w:r>
          </w:p>
          <w:p w14:paraId="16685349" w14:textId="77777777" w:rsidR="00731421" w:rsidRDefault="00731421" w:rsidP="00731421"/>
          <w:p w14:paraId="3B4FD0B1" w14:textId="77777777" w:rsidR="00731421" w:rsidRDefault="00731421" w:rsidP="00731421"/>
          <w:p w14:paraId="0005E07C" w14:textId="77777777" w:rsidR="00731421" w:rsidRDefault="00731421" w:rsidP="00731421"/>
          <w:p w14:paraId="7C81A1C7" w14:textId="77777777" w:rsidR="00731421" w:rsidRDefault="00731421" w:rsidP="00731421"/>
          <w:p w14:paraId="142839FF" w14:textId="77777777" w:rsidR="00731421" w:rsidRDefault="00731421" w:rsidP="00731421"/>
          <w:p w14:paraId="66459FDC" w14:textId="77777777" w:rsidR="00731421" w:rsidRDefault="00731421" w:rsidP="00731421"/>
          <w:p w14:paraId="1812ABEB" w14:textId="77777777" w:rsidR="00731421" w:rsidRDefault="00731421" w:rsidP="00731421"/>
          <w:p w14:paraId="1F5A068D" w14:textId="77777777" w:rsidR="00731421" w:rsidRDefault="00731421" w:rsidP="00731421"/>
          <w:p w14:paraId="5BBA2131" w14:textId="77777777" w:rsidR="00731421" w:rsidRDefault="00731421" w:rsidP="00731421"/>
          <w:p w14:paraId="0E984A11" w14:textId="77777777" w:rsidR="00731421" w:rsidRDefault="00731421" w:rsidP="00731421"/>
          <w:p w14:paraId="035E2BEC" w14:textId="77777777" w:rsidR="00731421" w:rsidRDefault="00731421" w:rsidP="00731421"/>
          <w:p w14:paraId="4EC7A39F" w14:textId="77777777" w:rsidR="00731421" w:rsidRDefault="00731421" w:rsidP="00731421"/>
          <w:p w14:paraId="5BDCEF04" w14:textId="77777777" w:rsidR="00731421" w:rsidRDefault="00731421" w:rsidP="00731421"/>
          <w:p w14:paraId="45CA47A4" w14:textId="77777777" w:rsidR="00731421" w:rsidRDefault="00731421" w:rsidP="00731421"/>
          <w:p w14:paraId="7C2B3A96" w14:textId="77777777" w:rsidR="00731421" w:rsidRDefault="00731421" w:rsidP="00731421"/>
          <w:p w14:paraId="21738ECB" w14:textId="77777777" w:rsidR="00731421" w:rsidRDefault="00731421" w:rsidP="00731421"/>
          <w:p w14:paraId="6939D6CA" w14:textId="77777777" w:rsidR="00731421" w:rsidRDefault="00731421" w:rsidP="00731421"/>
          <w:p w14:paraId="6AF1E370" w14:textId="77777777" w:rsidR="00731421" w:rsidRDefault="00731421" w:rsidP="00731421"/>
          <w:p w14:paraId="5CAF3AA5" w14:textId="77777777" w:rsidR="00731421" w:rsidRPr="00731421" w:rsidRDefault="00731421" w:rsidP="00731421"/>
        </w:tc>
        <w:tc>
          <w:tcPr>
            <w:tcW w:w="8607" w:type="dxa"/>
            <w:gridSpan w:val="3"/>
          </w:tcPr>
          <w:p w14:paraId="4969A8A1" w14:textId="77777777" w:rsidR="00C9326F" w:rsidRPr="00731421" w:rsidRDefault="00465E99" w:rsidP="00731421">
            <w:pPr>
              <w:ind w:left="84"/>
              <w:jc w:val="both"/>
              <w:rPr>
                <w:rFonts w:ascii="Arial" w:hAnsi="Arial" w:cs="Arial"/>
              </w:rPr>
            </w:pPr>
            <w:r w:rsidRPr="00346676">
              <w:rPr>
                <w:rFonts w:ascii="Arial" w:hAnsi="Arial" w:cs="Arial"/>
              </w:rPr>
              <w:t xml:space="preserve">2006 </w:t>
            </w:r>
            <w:r w:rsidR="00C9326F" w:rsidRPr="00346676">
              <w:rPr>
                <w:rFonts w:ascii="Arial" w:hAnsi="Arial" w:cs="Arial"/>
              </w:rPr>
              <w:t>–</w:t>
            </w:r>
            <w:r w:rsidRPr="00346676">
              <w:rPr>
                <w:rFonts w:ascii="Arial" w:hAnsi="Arial" w:cs="Arial"/>
              </w:rPr>
              <w:t xml:space="preserve"> 2008</w:t>
            </w:r>
            <w:r w:rsidR="006429A1" w:rsidRPr="00346676">
              <w:rPr>
                <w:rFonts w:ascii="Arial" w:hAnsi="Arial" w:cs="Arial"/>
                <w:b/>
              </w:rPr>
              <w:t xml:space="preserve"> CERCETATOR</w:t>
            </w:r>
          </w:p>
          <w:p w14:paraId="7576F669" w14:textId="77777777" w:rsidR="00465E99" w:rsidRPr="00346676" w:rsidRDefault="00465E99" w:rsidP="00346676">
            <w:pPr>
              <w:ind w:left="84"/>
              <w:jc w:val="both"/>
              <w:rPr>
                <w:rFonts w:ascii="Arial" w:hAnsi="Arial" w:cs="Arial"/>
              </w:rPr>
            </w:pPr>
            <w:r w:rsidRPr="00346676">
              <w:rPr>
                <w:rFonts w:ascii="Arial" w:hAnsi="Arial" w:cs="Arial"/>
                <w:b/>
              </w:rPr>
              <w:t xml:space="preserve"> PI.CEEX</w:t>
            </w:r>
            <w:r w:rsidRPr="00346676">
              <w:rPr>
                <w:rFonts w:ascii="Arial" w:hAnsi="Arial" w:cs="Arial"/>
              </w:rPr>
              <w:t xml:space="preserve"> </w:t>
            </w:r>
            <w:r w:rsidRPr="00346676">
              <w:rPr>
                <w:rFonts w:ascii="Arial" w:hAnsi="Arial" w:cs="Arial"/>
                <w:i/>
              </w:rPr>
              <w:t xml:space="preserve">Mecanisme moleculare implicate în precondiționarea prin anestezice volatile: de la identificarea țintelor moleculare în miocardul de șobolan la precizarea mecanismelor protective în miocardul uman – </w:t>
            </w:r>
            <w:r w:rsidRPr="00346676">
              <w:rPr>
                <w:rFonts w:ascii="Arial" w:hAnsi="Arial" w:cs="Arial"/>
                <w:b/>
                <w:i/>
              </w:rPr>
              <w:t>PRISME</w:t>
            </w:r>
            <w:r w:rsidRPr="00346676">
              <w:rPr>
                <w:rFonts w:ascii="Arial" w:hAnsi="Arial" w:cs="Arial"/>
                <w:i/>
              </w:rPr>
              <w:t>,</w:t>
            </w:r>
            <w:r w:rsidRPr="00346676">
              <w:rPr>
                <w:rFonts w:ascii="Arial" w:hAnsi="Arial" w:cs="Arial"/>
              </w:rPr>
              <w:t xml:space="preserve"> Modul I, nr.134/2006.</w:t>
            </w:r>
          </w:p>
          <w:p w14:paraId="6FD816BF" w14:textId="77777777" w:rsidR="00465E99" w:rsidRPr="00346676" w:rsidRDefault="00465E99" w:rsidP="00346676">
            <w:pPr>
              <w:ind w:left="84"/>
              <w:jc w:val="both"/>
              <w:rPr>
                <w:rFonts w:ascii="Arial" w:hAnsi="Arial" w:cs="Arial"/>
              </w:rPr>
            </w:pPr>
          </w:p>
          <w:p w14:paraId="4FEDA049" w14:textId="77777777" w:rsidR="00C9326F" w:rsidRPr="00346676" w:rsidRDefault="00465E99" w:rsidP="00346676">
            <w:pPr>
              <w:ind w:left="84"/>
              <w:jc w:val="both"/>
              <w:rPr>
                <w:rFonts w:ascii="Arial" w:hAnsi="Arial" w:cs="Arial"/>
                <w:b/>
              </w:rPr>
            </w:pPr>
            <w:r w:rsidRPr="00346676">
              <w:rPr>
                <w:rFonts w:ascii="Arial" w:hAnsi="Arial" w:cs="Arial"/>
              </w:rPr>
              <w:t xml:space="preserve">2006-2008. </w:t>
            </w:r>
            <w:r w:rsidR="006429A1" w:rsidRPr="00346676">
              <w:rPr>
                <w:rFonts w:ascii="Arial" w:hAnsi="Arial" w:cs="Arial"/>
                <w:b/>
              </w:rPr>
              <w:t>CERCETATOR</w:t>
            </w:r>
          </w:p>
          <w:p w14:paraId="6A2AF6F2" w14:textId="77777777" w:rsidR="00465E99" w:rsidRPr="00346676" w:rsidRDefault="00465E99" w:rsidP="00346676">
            <w:pPr>
              <w:ind w:left="84"/>
              <w:jc w:val="both"/>
              <w:rPr>
                <w:rFonts w:ascii="Arial" w:hAnsi="Arial" w:cs="Arial"/>
              </w:rPr>
            </w:pPr>
            <w:r w:rsidRPr="00346676">
              <w:rPr>
                <w:rFonts w:ascii="Arial" w:hAnsi="Arial" w:cs="Arial"/>
                <w:b/>
              </w:rPr>
              <w:t>CEEX</w:t>
            </w:r>
            <w:r w:rsidRPr="00346676">
              <w:rPr>
                <w:rFonts w:ascii="Arial" w:hAnsi="Arial" w:cs="Arial"/>
              </w:rPr>
              <w:t>. UMF Carol Davilla Bucureşti, dir. program: dr. Ioana Grinţescu. Studiul tulburarilor complexe de hemostaza in trauma multipla, cu elaborarea si implementarea unui algoritm de diagnostic si tratament in sectiile de terapie intensiva din Romania</w:t>
            </w:r>
          </w:p>
          <w:p w14:paraId="0D50875F" w14:textId="77777777" w:rsidR="00465E99" w:rsidRPr="00346676" w:rsidRDefault="00465E99" w:rsidP="00346676">
            <w:pPr>
              <w:ind w:left="84"/>
              <w:jc w:val="both"/>
              <w:rPr>
                <w:rFonts w:ascii="Arial" w:hAnsi="Arial" w:cs="Arial"/>
              </w:rPr>
            </w:pPr>
          </w:p>
          <w:p w14:paraId="6565F8BD" w14:textId="77777777" w:rsidR="00C9326F" w:rsidRPr="00346676" w:rsidRDefault="00465E99" w:rsidP="00346676">
            <w:pPr>
              <w:ind w:left="84"/>
              <w:jc w:val="both"/>
              <w:rPr>
                <w:rFonts w:ascii="Arial" w:hAnsi="Arial" w:cs="Arial"/>
                <w:b/>
              </w:rPr>
            </w:pPr>
            <w:r w:rsidRPr="00346676">
              <w:rPr>
                <w:rFonts w:ascii="Arial" w:hAnsi="Arial" w:cs="Arial"/>
              </w:rPr>
              <w:t>2007 - 2010</w:t>
            </w:r>
            <w:r w:rsidRPr="00346676">
              <w:rPr>
                <w:rFonts w:ascii="Arial" w:hAnsi="Arial" w:cs="Arial"/>
                <w:b/>
              </w:rPr>
              <w:t xml:space="preserve"> </w:t>
            </w:r>
            <w:r w:rsidR="006429A1" w:rsidRPr="00346676">
              <w:rPr>
                <w:rFonts w:ascii="Arial" w:hAnsi="Arial" w:cs="Arial"/>
                <w:b/>
              </w:rPr>
              <w:t>CERCETATOR</w:t>
            </w:r>
          </w:p>
          <w:p w14:paraId="14045177" w14:textId="77777777" w:rsidR="00465E99" w:rsidRPr="00346676" w:rsidRDefault="00465E99" w:rsidP="00346676">
            <w:pPr>
              <w:ind w:left="84"/>
              <w:jc w:val="both"/>
              <w:rPr>
                <w:rFonts w:ascii="Arial" w:hAnsi="Arial" w:cs="Arial"/>
              </w:rPr>
            </w:pPr>
            <w:r w:rsidRPr="00346676">
              <w:rPr>
                <w:rFonts w:ascii="Arial" w:hAnsi="Arial" w:cs="Arial"/>
                <w:i/>
              </w:rPr>
              <w:t>Cardioprotecția indusă de anestezicele volatile: noi direcții privind semnalizarea intracelulară în pre și post condiționarea miocardică,</w:t>
            </w:r>
            <w:r w:rsidRPr="00346676">
              <w:rPr>
                <w:rFonts w:ascii="Arial" w:hAnsi="Arial" w:cs="Arial"/>
              </w:rPr>
              <w:t xml:space="preserve"> </w:t>
            </w:r>
          </w:p>
          <w:p w14:paraId="04B5FDCD" w14:textId="77777777" w:rsidR="00465E99" w:rsidRPr="00346676" w:rsidRDefault="00465E99" w:rsidP="00346676">
            <w:pPr>
              <w:ind w:left="84"/>
              <w:jc w:val="both"/>
              <w:rPr>
                <w:rFonts w:ascii="Arial" w:hAnsi="Arial" w:cs="Arial"/>
              </w:rPr>
            </w:pPr>
            <w:r w:rsidRPr="00346676">
              <w:rPr>
                <w:rFonts w:ascii="Arial" w:hAnsi="Arial" w:cs="Arial"/>
                <w:b/>
              </w:rPr>
              <w:t>Program PN II IDEI</w:t>
            </w:r>
            <w:r w:rsidRPr="00346676">
              <w:rPr>
                <w:rFonts w:ascii="Arial" w:hAnsi="Arial" w:cs="Arial"/>
              </w:rPr>
              <w:t xml:space="preserve"> Nr. 236/2007</w:t>
            </w:r>
          </w:p>
          <w:p w14:paraId="54D66475" w14:textId="77777777" w:rsidR="00465E99" w:rsidRPr="00346676" w:rsidRDefault="00465E99" w:rsidP="00346676">
            <w:pPr>
              <w:jc w:val="both"/>
              <w:rPr>
                <w:rFonts w:ascii="Arial" w:hAnsi="Arial" w:cs="Arial"/>
              </w:rPr>
            </w:pPr>
          </w:p>
          <w:p w14:paraId="3FD8C52E" w14:textId="77777777" w:rsidR="00C9326F" w:rsidRPr="00346676" w:rsidRDefault="00465E99" w:rsidP="00346676">
            <w:pPr>
              <w:ind w:left="84"/>
              <w:jc w:val="both"/>
              <w:rPr>
                <w:rFonts w:ascii="Arial" w:hAnsi="Arial" w:cs="Arial"/>
                <w:b/>
                <w:bCs/>
                <w:lang w:val="pt-BR"/>
              </w:rPr>
            </w:pPr>
            <w:r w:rsidRPr="00346676">
              <w:rPr>
                <w:rFonts w:ascii="Arial" w:hAnsi="Arial" w:cs="Arial"/>
              </w:rPr>
              <w:t xml:space="preserve">2007 - 2010 </w:t>
            </w:r>
            <w:r w:rsidR="006429A1" w:rsidRPr="00346676">
              <w:rPr>
                <w:rFonts w:ascii="Arial" w:hAnsi="Arial" w:cs="Arial"/>
                <w:b/>
                <w:bCs/>
                <w:lang w:val="pt-BR"/>
              </w:rPr>
              <w:t>CERCETATOR</w:t>
            </w:r>
          </w:p>
          <w:p w14:paraId="7A114608" w14:textId="77777777" w:rsidR="00465E99" w:rsidRPr="00346676" w:rsidRDefault="00465E99" w:rsidP="00346676">
            <w:pPr>
              <w:ind w:left="84"/>
              <w:jc w:val="both"/>
              <w:rPr>
                <w:rFonts w:ascii="Arial" w:hAnsi="Arial" w:cs="Arial"/>
                <w:b/>
                <w:bCs/>
                <w:lang w:val="pt-BR"/>
              </w:rPr>
            </w:pPr>
            <w:r w:rsidRPr="00346676">
              <w:rPr>
                <w:rFonts w:ascii="Arial" w:hAnsi="Arial" w:cs="Arial"/>
                <w:bCs/>
                <w:i/>
                <w:lang w:val="pt-BR"/>
              </w:rPr>
              <w:t>Protocoale</w:t>
            </w:r>
            <w:r w:rsidRPr="00346676">
              <w:rPr>
                <w:rFonts w:ascii="Arial" w:hAnsi="Arial" w:cs="Arial"/>
                <w:b/>
                <w:bCs/>
                <w:i/>
                <w:lang w:val="pt-BR"/>
              </w:rPr>
              <w:t xml:space="preserve"> </w:t>
            </w:r>
            <w:r w:rsidRPr="00346676">
              <w:rPr>
                <w:rFonts w:ascii="Arial" w:hAnsi="Arial" w:cs="Arial"/>
                <w:bCs/>
                <w:i/>
                <w:lang w:val="pt-BR"/>
              </w:rPr>
              <w:t>inovatoare de monitorizare minim invazivă și nonivazivă: de la modelul experimental animal in vivo la evaluarea impactului clinic</w:t>
            </w:r>
            <w:r w:rsidRPr="00346676">
              <w:rPr>
                <w:rFonts w:ascii="Arial" w:hAnsi="Arial" w:cs="Arial"/>
                <w:bCs/>
                <w:lang w:val="pt-BR"/>
              </w:rPr>
              <w:t xml:space="preserve"> - </w:t>
            </w:r>
            <w:r w:rsidRPr="00346676">
              <w:rPr>
                <w:rFonts w:ascii="Arial" w:hAnsi="Arial" w:cs="Arial"/>
                <w:b/>
                <w:lang w:val="pt-BR"/>
              </w:rPr>
              <w:t xml:space="preserve">PROTONEOMING </w:t>
            </w:r>
          </w:p>
          <w:p w14:paraId="03B89653" w14:textId="77777777" w:rsidR="00465E99" w:rsidRPr="00346676" w:rsidRDefault="00465E99" w:rsidP="00346676">
            <w:pPr>
              <w:ind w:left="84"/>
              <w:jc w:val="both"/>
              <w:rPr>
                <w:rFonts w:ascii="Arial" w:hAnsi="Arial" w:cs="Arial"/>
                <w:bCs/>
                <w:lang w:val="pt-BR"/>
              </w:rPr>
            </w:pPr>
            <w:r w:rsidRPr="00346676">
              <w:rPr>
                <w:rFonts w:ascii="Arial" w:hAnsi="Arial" w:cs="Arial"/>
                <w:b/>
                <w:bCs/>
                <w:lang w:val="pt-BR"/>
              </w:rPr>
              <w:t>Program PNII</w:t>
            </w:r>
            <w:r w:rsidRPr="00346676">
              <w:rPr>
                <w:rFonts w:ascii="Arial" w:hAnsi="Arial" w:cs="Arial"/>
                <w:bCs/>
                <w:lang w:val="pt-BR"/>
              </w:rPr>
              <w:t xml:space="preserve"> Nr.61013/2007.</w:t>
            </w:r>
          </w:p>
          <w:p w14:paraId="5B6B938A" w14:textId="77777777" w:rsidR="00465E99" w:rsidRPr="00346676" w:rsidRDefault="00465E99" w:rsidP="00346676">
            <w:pPr>
              <w:ind w:left="84"/>
              <w:jc w:val="both"/>
              <w:rPr>
                <w:rFonts w:ascii="Arial" w:hAnsi="Arial" w:cs="Arial"/>
                <w:b/>
                <w:bCs/>
                <w:lang w:val="pt-BR"/>
              </w:rPr>
            </w:pPr>
          </w:p>
          <w:p w14:paraId="49080779" w14:textId="77777777" w:rsidR="00C9326F" w:rsidRPr="00346676" w:rsidRDefault="00465E99" w:rsidP="00346676">
            <w:pPr>
              <w:ind w:left="84"/>
              <w:jc w:val="both"/>
              <w:rPr>
                <w:rFonts w:ascii="Arial" w:hAnsi="Arial" w:cs="Arial"/>
                <w:b/>
                <w:bCs/>
                <w:lang w:val="it-IT"/>
              </w:rPr>
            </w:pPr>
            <w:r w:rsidRPr="00346676">
              <w:rPr>
                <w:rFonts w:ascii="Arial" w:hAnsi="Arial" w:cs="Arial"/>
              </w:rPr>
              <w:t xml:space="preserve">2008 - 2011 </w:t>
            </w:r>
            <w:r w:rsidR="006429A1" w:rsidRPr="00346676">
              <w:rPr>
                <w:rFonts w:ascii="Arial" w:hAnsi="Arial" w:cs="Arial"/>
                <w:b/>
                <w:bCs/>
                <w:lang w:val="it-IT"/>
              </w:rPr>
              <w:t>CERCETATOR</w:t>
            </w:r>
          </w:p>
          <w:p w14:paraId="54138DD7" w14:textId="77777777" w:rsidR="00465E99" w:rsidRPr="00346676" w:rsidRDefault="00465E99" w:rsidP="00346676">
            <w:pPr>
              <w:ind w:left="84"/>
              <w:jc w:val="both"/>
              <w:rPr>
                <w:rFonts w:ascii="Arial" w:hAnsi="Arial" w:cs="Arial"/>
                <w:bCs/>
                <w:i/>
                <w:lang w:val="it-IT"/>
              </w:rPr>
            </w:pPr>
            <w:r w:rsidRPr="00346676">
              <w:rPr>
                <w:rFonts w:ascii="Arial" w:hAnsi="Arial" w:cs="Arial"/>
                <w:bCs/>
                <w:i/>
                <w:lang w:val="it-IT"/>
              </w:rPr>
              <w:t>Noi strategii în managementul donorului de organe: optimizarea protocolului de prelevare de cord și rinichi prin precondiționare farmacologică cu agenți anestezici</w:t>
            </w:r>
            <w:r w:rsidRPr="00346676">
              <w:rPr>
                <w:rFonts w:ascii="Arial" w:hAnsi="Arial" w:cs="Arial"/>
                <w:bCs/>
                <w:lang w:val="it-IT"/>
              </w:rPr>
              <w:t xml:space="preserve"> - </w:t>
            </w:r>
            <w:r w:rsidRPr="00346676">
              <w:rPr>
                <w:rFonts w:ascii="Arial" w:hAnsi="Arial" w:cs="Arial"/>
                <w:b/>
                <w:lang w:val="it-IT"/>
              </w:rPr>
              <w:t>TRANACONDA</w:t>
            </w:r>
            <w:r w:rsidRPr="00346676">
              <w:rPr>
                <w:rFonts w:ascii="Arial" w:hAnsi="Arial" w:cs="Arial"/>
                <w:bCs/>
                <w:lang w:val="it-IT"/>
              </w:rPr>
              <w:t xml:space="preserve"> </w:t>
            </w:r>
          </w:p>
          <w:p w14:paraId="0D3545A1" w14:textId="77777777" w:rsidR="00465E99" w:rsidRPr="00346676" w:rsidRDefault="00465E99" w:rsidP="00346676">
            <w:pPr>
              <w:ind w:left="84"/>
              <w:jc w:val="both"/>
              <w:rPr>
                <w:rFonts w:ascii="Arial" w:hAnsi="Arial" w:cs="Arial"/>
                <w:bCs/>
                <w:i/>
                <w:lang w:val="it-IT"/>
              </w:rPr>
            </w:pPr>
            <w:r w:rsidRPr="00346676">
              <w:rPr>
                <w:rFonts w:ascii="Arial" w:hAnsi="Arial" w:cs="Arial"/>
                <w:b/>
                <w:bCs/>
                <w:lang w:val="it-IT"/>
              </w:rPr>
              <w:t xml:space="preserve">Program PNII Nr. </w:t>
            </w:r>
            <w:r w:rsidRPr="00346676">
              <w:rPr>
                <w:rFonts w:ascii="Arial" w:hAnsi="Arial" w:cs="Arial"/>
                <w:bCs/>
                <w:lang w:val="it-IT"/>
              </w:rPr>
              <w:t>62066/2008.</w:t>
            </w:r>
          </w:p>
          <w:p w14:paraId="4FBCE0C4" w14:textId="77777777" w:rsidR="00465E99" w:rsidRPr="00346676" w:rsidRDefault="00465E99" w:rsidP="00346676">
            <w:pPr>
              <w:ind w:left="84"/>
              <w:jc w:val="both"/>
              <w:rPr>
                <w:rFonts w:ascii="Arial" w:hAnsi="Arial" w:cs="Arial"/>
                <w:b/>
                <w:bCs/>
                <w:lang w:val="it-IT"/>
              </w:rPr>
            </w:pPr>
          </w:p>
          <w:p w14:paraId="1C07B0A6" w14:textId="77777777" w:rsidR="00C9326F" w:rsidRPr="00346676" w:rsidRDefault="00465E99" w:rsidP="00346676">
            <w:pPr>
              <w:ind w:left="84"/>
              <w:jc w:val="both"/>
              <w:rPr>
                <w:rFonts w:ascii="Arial" w:hAnsi="Arial" w:cs="Arial"/>
                <w:b/>
              </w:rPr>
            </w:pPr>
            <w:r w:rsidRPr="00346676">
              <w:rPr>
                <w:rFonts w:ascii="Arial" w:hAnsi="Arial" w:cs="Arial"/>
              </w:rPr>
              <w:t xml:space="preserve">2008 - 2011 </w:t>
            </w:r>
            <w:r w:rsidR="006429A1" w:rsidRPr="00346676">
              <w:rPr>
                <w:rFonts w:ascii="Arial" w:hAnsi="Arial" w:cs="Arial"/>
                <w:b/>
              </w:rPr>
              <w:t>CERCETATOR</w:t>
            </w:r>
          </w:p>
          <w:p w14:paraId="6E1083EE" w14:textId="77777777" w:rsidR="00465E99" w:rsidRPr="00346676" w:rsidRDefault="00465E99" w:rsidP="00346676">
            <w:pPr>
              <w:ind w:left="84"/>
              <w:jc w:val="both"/>
              <w:rPr>
                <w:rFonts w:ascii="Arial" w:hAnsi="Arial" w:cs="Arial"/>
                <w:i/>
                <w:lang w:val="fr-FR"/>
              </w:rPr>
            </w:pPr>
            <w:r w:rsidRPr="00346676">
              <w:rPr>
                <w:rFonts w:ascii="Arial" w:hAnsi="Arial" w:cs="Arial"/>
              </w:rPr>
              <w:t>S</w:t>
            </w:r>
            <w:r w:rsidRPr="00346676">
              <w:rPr>
                <w:rFonts w:ascii="Arial" w:hAnsi="Arial" w:cs="Arial"/>
                <w:bCs/>
                <w:i/>
                <w:spacing w:val="-4"/>
                <w:lang w:val="it-IT"/>
              </w:rPr>
              <w:t xml:space="preserve">trategii cardioprotectoare la reperfuzie – mitocondria ca multiplă țintă terapeutică - </w:t>
            </w:r>
            <w:r w:rsidRPr="00346676">
              <w:rPr>
                <w:rFonts w:ascii="Arial" w:hAnsi="Arial" w:cs="Arial"/>
                <w:b/>
                <w:bCs/>
                <w:i/>
              </w:rPr>
              <w:t>CARDIOMITOPROT</w:t>
            </w:r>
            <w:r w:rsidRPr="00346676">
              <w:rPr>
                <w:rFonts w:ascii="Arial" w:hAnsi="Arial" w:cs="Arial"/>
                <w:b/>
                <w:lang w:val="it-IT"/>
              </w:rPr>
              <w:t xml:space="preserve"> Program </w:t>
            </w:r>
            <w:r w:rsidRPr="00346676">
              <w:rPr>
                <w:rFonts w:ascii="Arial" w:hAnsi="Arial" w:cs="Arial"/>
                <w:b/>
              </w:rPr>
              <w:t>PNII</w:t>
            </w:r>
            <w:r w:rsidRPr="00346676">
              <w:rPr>
                <w:rFonts w:ascii="Arial" w:hAnsi="Arial" w:cs="Arial"/>
                <w:i/>
              </w:rPr>
              <w:t xml:space="preserve"> N</w:t>
            </w:r>
            <w:r w:rsidRPr="00346676">
              <w:rPr>
                <w:rFonts w:ascii="Arial" w:hAnsi="Arial" w:cs="Arial"/>
                <w:i/>
                <w:lang w:val="fr-FR"/>
              </w:rPr>
              <w:t>r. 42-122/2008</w:t>
            </w:r>
          </w:p>
          <w:p w14:paraId="0AA22113" w14:textId="77777777" w:rsidR="006429A1" w:rsidRPr="00346676" w:rsidRDefault="006429A1" w:rsidP="00346676">
            <w:pPr>
              <w:jc w:val="both"/>
              <w:rPr>
                <w:rFonts w:ascii="Arial" w:hAnsi="Arial" w:cs="Arial"/>
                <w:i/>
              </w:rPr>
            </w:pPr>
          </w:p>
          <w:p w14:paraId="08DB80B1" w14:textId="77777777" w:rsidR="006429A1" w:rsidRPr="00346676" w:rsidRDefault="006429A1" w:rsidP="00346676">
            <w:pPr>
              <w:jc w:val="both"/>
              <w:rPr>
                <w:rFonts w:ascii="Arial" w:hAnsi="Arial" w:cs="Arial"/>
                <w:i/>
              </w:rPr>
            </w:pPr>
            <w:r w:rsidRPr="00346676">
              <w:rPr>
                <w:rFonts w:ascii="Arial" w:hAnsi="Arial" w:cs="Arial"/>
                <w:i/>
              </w:rPr>
              <w:t xml:space="preserve">  </w:t>
            </w:r>
            <w:r w:rsidRPr="00346676">
              <w:rPr>
                <w:rFonts w:ascii="Arial" w:hAnsi="Arial" w:cs="Arial"/>
                <w:b/>
                <w:i/>
              </w:rPr>
              <w:t>2007 – 2013</w:t>
            </w:r>
            <w:r w:rsidRPr="00346676">
              <w:rPr>
                <w:rFonts w:ascii="Arial" w:hAnsi="Arial" w:cs="Arial"/>
                <w:bCs/>
                <w:i/>
              </w:rPr>
              <w:t xml:space="preserve">  </w:t>
            </w:r>
            <w:r w:rsidRPr="00346676">
              <w:rPr>
                <w:rFonts w:ascii="Arial" w:hAnsi="Arial" w:cs="Arial"/>
                <w:i/>
              </w:rPr>
              <w:t xml:space="preserve"> </w:t>
            </w:r>
            <w:r w:rsidRPr="00346676">
              <w:rPr>
                <w:rFonts w:ascii="Arial" w:hAnsi="Arial" w:cs="Arial"/>
                <w:b/>
                <w:i/>
              </w:rPr>
              <w:t>EXPERT</w:t>
            </w:r>
          </w:p>
          <w:p w14:paraId="67E4AEE9" w14:textId="77777777" w:rsidR="006429A1" w:rsidRPr="00346676" w:rsidRDefault="006429A1" w:rsidP="00346676">
            <w:pPr>
              <w:jc w:val="both"/>
              <w:rPr>
                <w:rFonts w:ascii="Arial" w:hAnsi="Arial" w:cs="Arial"/>
                <w:bCs/>
                <w:i/>
              </w:rPr>
            </w:pPr>
            <w:r w:rsidRPr="00346676">
              <w:rPr>
                <w:rFonts w:ascii="Arial" w:hAnsi="Arial" w:cs="Arial"/>
                <w:bCs/>
                <w:i/>
              </w:rPr>
              <w:t xml:space="preserve">  Programul Operaţional Sectorial Dezvoltarea Resurselor Umane </w:t>
            </w:r>
          </w:p>
          <w:p w14:paraId="4B170BB7" w14:textId="77777777" w:rsidR="006429A1" w:rsidRPr="00346676" w:rsidRDefault="006429A1" w:rsidP="00346676">
            <w:pPr>
              <w:ind w:left="84"/>
              <w:jc w:val="both"/>
              <w:rPr>
                <w:rFonts w:ascii="Arial" w:hAnsi="Arial" w:cs="Arial"/>
                <w:bCs/>
                <w:i/>
              </w:rPr>
            </w:pPr>
            <w:r w:rsidRPr="00346676">
              <w:rPr>
                <w:rFonts w:ascii="Arial" w:hAnsi="Arial" w:cs="Arial"/>
                <w:bCs/>
                <w:i/>
              </w:rPr>
              <w:t>Axa prioritară nr. 3 Creșterea adaptabilității lucrătorilor și întreprinderilor</w:t>
            </w:r>
          </w:p>
          <w:p w14:paraId="4E295AF9" w14:textId="77777777" w:rsidR="006429A1" w:rsidRPr="00346676" w:rsidRDefault="006429A1" w:rsidP="00346676">
            <w:pPr>
              <w:ind w:left="84"/>
              <w:jc w:val="both"/>
              <w:rPr>
                <w:rFonts w:ascii="Arial" w:hAnsi="Arial" w:cs="Arial"/>
                <w:bCs/>
                <w:i/>
              </w:rPr>
            </w:pPr>
            <w:r w:rsidRPr="00346676">
              <w:rPr>
                <w:rFonts w:ascii="Arial" w:hAnsi="Arial" w:cs="Arial"/>
                <w:bCs/>
                <w:i/>
              </w:rPr>
              <w:t xml:space="preserve">Domeniul major de intervenţie 3.2 Formare și sprijin pentru întreprinderi și angajați pentru promovarea adaptabilității </w:t>
            </w:r>
          </w:p>
          <w:p w14:paraId="2393E716" w14:textId="77777777" w:rsidR="006429A1" w:rsidRPr="00346676" w:rsidRDefault="006429A1" w:rsidP="00346676">
            <w:pPr>
              <w:ind w:left="84"/>
              <w:jc w:val="both"/>
              <w:rPr>
                <w:rFonts w:ascii="Arial" w:hAnsi="Arial" w:cs="Arial"/>
                <w:bCs/>
                <w:i/>
                <w:iCs/>
              </w:rPr>
            </w:pPr>
            <w:r w:rsidRPr="00346676">
              <w:rPr>
                <w:rFonts w:ascii="Arial" w:hAnsi="Arial" w:cs="Arial"/>
                <w:bCs/>
                <w:i/>
              </w:rPr>
              <w:t xml:space="preserve">Titlul proiectului: </w:t>
            </w:r>
            <w:r w:rsidRPr="00346676">
              <w:rPr>
                <w:rFonts w:ascii="Arial" w:hAnsi="Arial" w:cs="Arial"/>
                <w:b/>
              </w:rPr>
              <w:t>"Ora de aur''</w:t>
            </w:r>
            <w:r w:rsidRPr="00346676">
              <w:rPr>
                <w:rFonts w:ascii="Arial" w:hAnsi="Arial" w:cs="Arial"/>
                <w:bCs/>
                <w:i/>
                <w:iCs/>
              </w:rPr>
              <w:t xml:space="preserve"> Cod ID 40336</w:t>
            </w:r>
          </w:p>
          <w:p w14:paraId="7C150EA8" w14:textId="77777777" w:rsidR="006429A1" w:rsidRPr="00346676" w:rsidRDefault="006429A1" w:rsidP="00346676">
            <w:pPr>
              <w:ind w:left="84"/>
              <w:jc w:val="both"/>
              <w:rPr>
                <w:rFonts w:ascii="Arial" w:hAnsi="Arial" w:cs="Arial"/>
                <w:bCs/>
                <w:i/>
              </w:rPr>
            </w:pPr>
            <w:r w:rsidRPr="00346676">
              <w:rPr>
                <w:rFonts w:ascii="Arial" w:hAnsi="Arial" w:cs="Arial"/>
                <w:bCs/>
                <w:i/>
              </w:rPr>
              <w:t>Număr de identificare al contractului:  POSDRU/37/3.2/G/40336</w:t>
            </w:r>
          </w:p>
          <w:p w14:paraId="4EE030CD" w14:textId="77777777" w:rsidR="00465E99" w:rsidRPr="00346676" w:rsidRDefault="00465E99" w:rsidP="00346676">
            <w:pPr>
              <w:ind w:left="84"/>
              <w:jc w:val="both"/>
              <w:rPr>
                <w:rFonts w:ascii="Arial" w:hAnsi="Arial" w:cs="Arial"/>
              </w:rPr>
            </w:pPr>
          </w:p>
          <w:p w14:paraId="09BD065D" w14:textId="77777777" w:rsidR="00C9326F" w:rsidRPr="00346676" w:rsidRDefault="00465E99" w:rsidP="00346676">
            <w:pPr>
              <w:ind w:left="84"/>
              <w:jc w:val="both"/>
              <w:rPr>
                <w:rFonts w:ascii="Arial" w:hAnsi="Arial" w:cs="Arial"/>
                <w:b/>
              </w:rPr>
            </w:pPr>
            <w:r w:rsidRPr="00346676">
              <w:rPr>
                <w:rFonts w:ascii="Arial" w:hAnsi="Arial" w:cs="Arial"/>
              </w:rPr>
              <w:t xml:space="preserve">august 2015 – decembrie 2015 </w:t>
            </w:r>
            <w:r w:rsidR="006429A1" w:rsidRPr="00346676">
              <w:rPr>
                <w:rFonts w:ascii="Arial" w:hAnsi="Arial" w:cs="Arial"/>
                <w:b/>
              </w:rPr>
              <w:t>EXPERT</w:t>
            </w:r>
          </w:p>
          <w:p w14:paraId="33A9C1C0" w14:textId="77777777" w:rsidR="00465E99" w:rsidRPr="00346676" w:rsidRDefault="00465E99" w:rsidP="00346676">
            <w:pPr>
              <w:ind w:left="84"/>
              <w:jc w:val="both"/>
              <w:rPr>
                <w:rFonts w:ascii="Arial" w:hAnsi="Arial" w:cs="Arial"/>
              </w:rPr>
            </w:pPr>
            <w:r w:rsidRPr="00346676">
              <w:rPr>
                <w:rFonts w:ascii="Arial" w:hAnsi="Arial" w:cs="Arial"/>
                <w:i/>
              </w:rPr>
              <w:t>Dezvoltarea competetelor in transplan</w:t>
            </w:r>
            <w:r w:rsidRPr="00346676">
              <w:rPr>
                <w:rFonts w:ascii="Arial" w:hAnsi="Arial" w:cs="Arial"/>
              </w:rPr>
              <w:t>t POSDRU/186/3.2/S/155295 CPP186 ”Competente pentru competitivitate in domeniu medical – transplant de organe, țesuturi și celule” Academia de Științe Medicale din România</w:t>
            </w:r>
          </w:p>
          <w:p w14:paraId="127AC3C9" w14:textId="77777777" w:rsidR="00465E99" w:rsidRPr="00346676" w:rsidRDefault="00465E99" w:rsidP="00346676">
            <w:pPr>
              <w:ind w:left="84"/>
              <w:jc w:val="both"/>
              <w:rPr>
                <w:rFonts w:ascii="Arial" w:hAnsi="Arial" w:cs="Arial"/>
              </w:rPr>
            </w:pPr>
          </w:p>
          <w:p w14:paraId="0AB5B21E" w14:textId="77777777" w:rsidR="00C9326F" w:rsidRPr="00346676" w:rsidRDefault="00465E99" w:rsidP="00346676">
            <w:pPr>
              <w:ind w:left="84"/>
              <w:jc w:val="both"/>
              <w:rPr>
                <w:rFonts w:ascii="Arial" w:hAnsi="Arial" w:cs="Arial"/>
                <w:b/>
              </w:rPr>
            </w:pPr>
            <w:r w:rsidRPr="00346676">
              <w:rPr>
                <w:rFonts w:ascii="Arial" w:hAnsi="Arial" w:cs="Arial"/>
              </w:rPr>
              <w:t>2016</w:t>
            </w:r>
            <w:r w:rsidR="00C9326F" w:rsidRPr="00346676">
              <w:rPr>
                <w:rFonts w:ascii="Arial" w:hAnsi="Arial" w:cs="Arial"/>
              </w:rPr>
              <w:t xml:space="preserve"> </w:t>
            </w:r>
            <w:r w:rsidRPr="00346676">
              <w:rPr>
                <w:rFonts w:ascii="Arial" w:hAnsi="Arial" w:cs="Arial"/>
              </w:rPr>
              <w:t>-</w:t>
            </w:r>
            <w:r w:rsidR="00C9326F" w:rsidRPr="00346676">
              <w:rPr>
                <w:rFonts w:ascii="Arial" w:hAnsi="Arial" w:cs="Arial"/>
              </w:rPr>
              <w:t xml:space="preserve"> </w:t>
            </w:r>
            <w:r w:rsidRPr="00346676">
              <w:rPr>
                <w:rFonts w:ascii="Arial" w:hAnsi="Arial" w:cs="Arial"/>
              </w:rPr>
              <w:t xml:space="preserve">2018 </w:t>
            </w:r>
            <w:r w:rsidR="006429A1" w:rsidRPr="00346676">
              <w:rPr>
                <w:rFonts w:ascii="Arial" w:hAnsi="Arial" w:cs="Arial"/>
                <w:b/>
              </w:rPr>
              <w:t>CERCETATOR</w:t>
            </w:r>
          </w:p>
          <w:p w14:paraId="777ECFEF" w14:textId="77777777" w:rsidR="00465E99" w:rsidRPr="00346676" w:rsidRDefault="00465E99" w:rsidP="00346676">
            <w:pPr>
              <w:ind w:left="84"/>
              <w:jc w:val="both"/>
              <w:rPr>
                <w:rFonts w:ascii="Arial" w:hAnsi="Arial" w:cs="Arial"/>
              </w:rPr>
            </w:pPr>
            <w:r w:rsidRPr="00346676">
              <w:rPr>
                <w:rFonts w:ascii="Arial" w:hAnsi="Arial" w:cs="Arial"/>
                <w:i/>
              </w:rPr>
              <w:t>Modularea raspunsului inflamator si al statusului redox la pacientul politraumatizat prezentand sepsis si sepsis sever prin protocoale de terapie antioxidanta</w:t>
            </w:r>
          </w:p>
          <w:p w14:paraId="56FBF604" w14:textId="77777777" w:rsidR="00465E99" w:rsidRPr="00346676" w:rsidRDefault="00465E99" w:rsidP="00346676">
            <w:pPr>
              <w:ind w:left="84"/>
              <w:jc w:val="both"/>
              <w:rPr>
                <w:rFonts w:ascii="Arial" w:hAnsi="Arial" w:cs="Arial"/>
              </w:rPr>
            </w:pPr>
            <w:r w:rsidRPr="00346676">
              <w:rPr>
                <w:rFonts w:ascii="Arial" w:hAnsi="Arial" w:cs="Arial"/>
              </w:rPr>
              <w:t>Contractat in cadrul Competitiei de Granturi de Cercetare a Societatii Romane de Anestezie si Terapie intensiva</w:t>
            </w:r>
          </w:p>
          <w:p w14:paraId="1B19CA67" w14:textId="77777777" w:rsidR="00465E99" w:rsidRPr="00346676" w:rsidRDefault="00465E99" w:rsidP="00346676">
            <w:pPr>
              <w:ind w:left="84"/>
              <w:jc w:val="both"/>
              <w:rPr>
                <w:rFonts w:ascii="Arial" w:hAnsi="Arial" w:cs="Arial"/>
              </w:rPr>
            </w:pPr>
            <w:r w:rsidRPr="00346676">
              <w:rPr>
                <w:rFonts w:ascii="Arial" w:hAnsi="Arial" w:cs="Arial"/>
              </w:rPr>
              <w:t>Institutie coordonatoare – Universitatea de Medicină și Farmacie ”Victor Babeș” Timișoara</w:t>
            </w:r>
          </w:p>
          <w:p w14:paraId="477687D1" w14:textId="77777777" w:rsidR="00963D17" w:rsidRPr="00346676" w:rsidRDefault="00963D17" w:rsidP="00346676">
            <w:pPr>
              <w:jc w:val="both"/>
              <w:rPr>
                <w:rFonts w:ascii="Arial" w:hAnsi="Arial" w:cs="Arial"/>
              </w:rPr>
            </w:pPr>
            <w:r w:rsidRPr="00346676">
              <w:rPr>
                <w:rFonts w:ascii="Arial" w:hAnsi="Arial" w:cs="Arial"/>
              </w:rPr>
              <w:t xml:space="preserve">    </w:t>
            </w:r>
          </w:p>
          <w:p w14:paraId="294531D2" w14:textId="77777777" w:rsidR="00963D17" w:rsidRPr="00346676" w:rsidRDefault="00963D17" w:rsidP="00346676">
            <w:pPr>
              <w:jc w:val="both"/>
              <w:rPr>
                <w:rStyle w:val="Strong"/>
                <w:rFonts w:ascii="Arial" w:hAnsi="Arial" w:cs="Arial"/>
                <w:color w:val="484848"/>
                <w:bdr w:val="none" w:sz="0" w:space="0" w:color="auto" w:frame="1"/>
                <w:shd w:val="clear" w:color="auto" w:fill="FFFFFF"/>
              </w:rPr>
            </w:pPr>
            <w:r w:rsidRPr="00346676">
              <w:rPr>
                <w:rFonts w:ascii="Arial" w:hAnsi="Arial" w:cs="Arial"/>
              </w:rPr>
              <w:t xml:space="preserve"> </w:t>
            </w:r>
            <w:r w:rsidR="00C9326F" w:rsidRPr="00346676">
              <w:rPr>
                <w:rFonts w:ascii="Arial" w:hAnsi="Arial" w:cs="Arial"/>
              </w:rPr>
              <w:t xml:space="preserve"> </w:t>
            </w:r>
            <w:r w:rsidRPr="00346676">
              <w:rPr>
                <w:rStyle w:val="Strong"/>
                <w:rFonts w:ascii="Arial" w:hAnsi="Arial" w:cs="Arial"/>
                <w:color w:val="484848"/>
                <w:bdr w:val="none" w:sz="0" w:space="0" w:color="auto" w:frame="1"/>
                <w:shd w:val="clear" w:color="auto" w:fill="FFFFFF"/>
              </w:rPr>
              <w:t xml:space="preserve">2017 – 2019  </w:t>
            </w:r>
            <w:r w:rsidR="006429A1" w:rsidRPr="00346676">
              <w:rPr>
                <w:rStyle w:val="Strong"/>
                <w:rFonts w:ascii="Arial" w:hAnsi="Arial" w:cs="Arial"/>
                <w:color w:val="484848"/>
                <w:bdr w:val="none" w:sz="0" w:space="0" w:color="auto" w:frame="1"/>
                <w:shd w:val="clear" w:color="auto" w:fill="FFFFFF"/>
              </w:rPr>
              <w:t xml:space="preserve">EXPERT ANESTEZIE  </w:t>
            </w:r>
          </w:p>
          <w:p w14:paraId="5E951769" w14:textId="77777777" w:rsidR="00963D17" w:rsidRPr="00346676" w:rsidRDefault="00963D17" w:rsidP="00346676">
            <w:pPr>
              <w:ind w:left="138"/>
              <w:jc w:val="both"/>
              <w:rPr>
                <w:rFonts w:ascii="Arial" w:hAnsi="Arial" w:cs="Arial"/>
                <w:color w:val="484848"/>
                <w:bdr w:val="none" w:sz="0" w:space="0" w:color="auto" w:frame="1"/>
                <w:shd w:val="clear" w:color="auto" w:fill="FFFFFF"/>
              </w:rPr>
            </w:pPr>
            <w:r w:rsidRPr="00346676">
              <w:rPr>
                <w:rFonts w:ascii="Arial" w:hAnsi="Arial" w:cs="Arial"/>
                <w:color w:val="333333"/>
              </w:rPr>
              <w:t xml:space="preserve">Perfecţionarea serviciilor de chirurgie abdominală în regiunea transfrontalieră - </w:t>
            </w:r>
            <w:r w:rsidRPr="00346676">
              <w:rPr>
                <w:rFonts w:ascii="Arial" w:hAnsi="Arial" w:cs="Arial"/>
                <w:b/>
                <w:bCs/>
                <w:color w:val="333333"/>
              </w:rPr>
              <w:t>IMASS</w:t>
            </w:r>
          </w:p>
          <w:p w14:paraId="18AFF3FC" w14:textId="77777777" w:rsidR="00963D17" w:rsidRPr="00346676" w:rsidRDefault="00963D17" w:rsidP="00731421">
            <w:pPr>
              <w:pStyle w:val="NormalWeb"/>
              <w:shd w:val="clear" w:color="auto" w:fill="FFFFFF"/>
              <w:spacing w:before="0" w:beforeAutospacing="0" w:after="150" w:afterAutospacing="0"/>
              <w:ind w:left="138"/>
              <w:jc w:val="both"/>
              <w:rPr>
                <w:rFonts w:ascii="Arial" w:hAnsi="Arial" w:cs="Arial"/>
                <w:color w:val="333333"/>
                <w:sz w:val="20"/>
                <w:szCs w:val="20"/>
              </w:rPr>
            </w:pPr>
            <w:r w:rsidRPr="00346676">
              <w:rPr>
                <w:rFonts w:ascii="Arial" w:hAnsi="Arial" w:cs="Arial"/>
                <w:color w:val="333333"/>
                <w:sz w:val="20"/>
                <w:szCs w:val="20"/>
              </w:rPr>
              <w:t>Cod e-MS: RORS 8, Bugetul total al proiectului: 1.149.246,17 EUR, Cofinanţare UE: 976.859,23 EUR</w:t>
            </w:r>
            <w:r w:rsidR="00731421">
              <w:rPr>
                <w:rFonts w:ascii="Arial" w:hAnsi="Arial" w:cs="Arial"/>
                <w:color w:val="333333"/>
                <w:sz w:val="20"/>
                <w:szCs w:val="20"/>
              </w:rPr>
              <w:t xml:space="preserve">,  </w:t>
            </w:r>
            <w:r w:rsidRPr="00346676">
              <w:rPr>
                <w:rFonts w:ascii="Arial" w:hAnsi="Arial" w:cs="Arial"/>
                <w:color w:val="333333"/>
                <w:sz w:val="20"/>
                <w:szCs w:val="20"/>
              </w:rPr>
              <w:t>Perioadă de implementare: 04.05.2017 – 03.05.2019</w:t>
            </w:r>
          </w:p>
          <w:p w14:paraId="312FC00C" w14:textId="77777777" w:rsidR="00963D17" w:rsidRPr="00346676" w:rsidRDefault="00963D17" w:rsidP="00346676">
            <w:pPr>
              <w:pStyle w:val="NormalWeb"/>
              <w:shd w:val="clear" w:color="auto" w:fill="FFFFFF"/>
              <w:spacing w:before="0" w:beforeAutospacing="0" w:after="150" w:afterAutospacing="0"/>
              <w:ind w:left="138"/>
              <w:jc w:val="both"/>
              <w:rPr>
                <w:rFonts w:ascii="Arial" w:hAnsi="Arial" w:cs="Arial"/>
                <w:color w:val="333333"/>
                <w:sz w:val="20"/>
                <w:szCs w:val="20"/>
              </w:rPr>
            </w:pPr>
            <w:r w:rsidRPr="00346676">
              <w:rPr>
                <w:rStyle w:val="Strong"/>
                <w:rFonts w:ascii="Arial" w:hAnsi="Arial" w:cs="Arial"/>
                <w:b w:val="0"/>
                <w:bCs w:val="0"/>
                <w:color w:val="333333"/>
                <w:sz w:val="20"/>
                <w:szCs w:val="20"/>
              </w:rPr>
              <w:t>Nume beneficiar</w:t>
            </w:r>
            <w:r w:rsidRPr="00346676">
              <w:rPr>
                <w:rFonts w:ascii="Arial" w:hAnsi="Arial" w:cs="Arial"/>
                <w:color w:val="333333"/>
                <w:sz w:val="20"/>
                <w:szCs w:val="20"/>
              </w:rPr>
              <w:t>: Universitatea de Medicina si Farmacie “Victor Babes” din Timisoara</w:t>
            </w:r>
          </w:p>
          <w:p w14:paraId="0FE75A5D" w14:textId="77777777" w:rsidR="006429A1" w:rsidRPr="00346676" w:rsidRDefault="00963D17" w:rsidP="00731421">
            <w:pPr>
              <w:pStyle w:val="NormalWeb"/>
              <w:shd w:val="clear" w:color="auto" w:fill="FFFFFF"/>
              <w:spacing w:before="0" w:beforeAutospacing="0" w:after="150" w:afterAutospacing="0"/>
              <w:ind w:left="138"/>
              <w:jc w:val="both"/>
              <w:rPr>
                <w:rFonts w:ascii="Arial" w:hAnsi="Arial" w:cs="Arial"/>
                <w:color w:val="333333"/>
                <w:sz w:val="20"/>
                <w:szCs w:val="20"/>
              </w:rPr>
            </w:pPr>
            <w:r w:rsidRPr="00346676">
              <w:rPr>
                <w:rStyle w:val="Strong"/>
                <w:rFonts w:ascii="Arial" w:hAnsi="Arial" w:cs="Arial"/>
                <w:b w:val="0"/>
                <w:bCs w:val="0"/>
                <w:color w:val="333333"/>
                <w:sz w:val="20"/>
                <w:szCs w:val="20"/>
              </w:rPr>
              <w:t>Partener proiect</w:t>
            </w:r>
            <w:r w:rsidRPr="00346676">
              <w:rPr>
                <w:rFonts w:ascii="Arial" w:hAnsi="Arial" w:cs="Arial"/>
                <w:color w:val="333333"/>
                <w:sz w:val="20"/>
                <w:szCs w:val="20"/>
              </w:rPr>
              <w:t>: General Hospital “Sveti Luka” Smederevo</w:t>
            </w:r>
          </w:p>
          <w:p w14:paraId="398258A2" w14:textId="77777777" w:rsidR="00963D17" w:rsidRPr="00346676" w:rsidRDefault="006429A1" w:rsidP="00346676">
            <w:pPr>
              <w:jc w:val="both"/>
              <w:rPr>
                <w:rStyle w:val="Strong"/>
                <w:rFonts w:ascii="Arial" w:hAnsi="Arial" w:cs="Arial"/>
                <w:color w:val="484848"/>
                <w:bdr w:val="none" w:sz="0" w:space="0" w:color="auto" w:frame="1"/>
                <w:shd w:val="clear" w:color="auto" w:fill="FFFFFF"/>
              </w:rPr>
            </w:pPr>
            <w:r w:rsidRPr="00346676">
              <w:rPr>
                <w:rStyle w:val="Strong"/>
                <w:rFonts w:ascii="Arial" w:hAnsi="Arial" w:cs="Arial"/>
                <w:color w:val="484848"/>
                <w:bdr w:val="none" w:sz="0" w:space="0" w:color="auto" w:frame="1"/>
                <w:shd w:val="clear" w:color="auto" w:fill="FFFFFF"/>
              </w:rPr>
              <w:t xml:space="preserve">   </w:t>
            </w:r>
            <w:r w:rsidR="00963D17" w:rsidRPr="00346676">
              <w:rPr>
                <w:rStyle w:val="Strong"/>
                <w:rFonts w:ascii="Arial" w:hAnsi="Arial" w:cs="Arial"/>
                <w:color w:val="484848"/>
                <w:bdr w:val="none" w:sz="0" w:space="0" w:color="auto" w:frame="1"/>
                <w:shd w:val="clear" w:color="auto" w:fill="FFFFFF"/>
              </w:rPr>
              <w:t xml:space="preserve">2018 – 2021 </w:t>
            </w:r>
            <w:r w:rsidRPr="00346676">
              <w:rPr>
                <w:rStyle w:val="Strong"/>
                <w:rFonts w:ascii="Arial" w:hAnsi="Arial" w:cs="Arial"/>
                <w:color w:val="484848"/>
                <w:bdr w:val="none" w:sz="0" w:space="0" w:color="auto" w:frame="1"/>
                <w:shd w:val="clear" w:color="auto" w:fill="FFFFFF"/>
              </w:rPr>
              <w:t xml:space="preserve"> EXPERT A.T.I</w:t>
            </w:r>
          </w:p>
          <w:p w14:paraId="588F1731" w14:textId="77777777" w:rsidR="00963D17" w:rsidRPr="00346676" w:rsidRDefault="00963D17" w:rsidP="00346676">
            <w:pPr>
              <w:pStyle w:val="CVNormal"/>
              <w:ind w:left="138"/>
              <w:jc w:val="both"/>
              <w:rPr>
                <w:rFonts w:ascii="Arial" w:hAnsi="Arial" w:cs="Arial"/>
                <w:bCs/>
                <w:i/>
              </w:rPr>
            </w:pPr>
          </w:p>
          <w:p w14:paraId="04799290" w14:textId="77777777" w:rsidR="00465E99" w:rsidRPr="00346676" w:rsidRDefault="00B249EF" w:rsidP="00346676">
            <w:pPr>
              <w:ind w:left="84"/>
              <w:jc w:val="both"/>
              <w:rPr>
                <w:rFonts w:ascii="Arial" w:hAnsi="Arial" w:cs="Arial"/>
              </w:rPr>
            </w:pPr>
            <w:r w:rsidRPr="00346676">
              <w:rPr>
                <w:rStyle w:val="Strong"/>
                <w:rFonts w:ascii="Arial" w:hAnsi="Arial" w:cs="Arial"/>
                <w:b w:val="0"/>
                <w:bCs w:val="0"/>
                <w:color w:val="484848"/>
                <w:bdr w:val="none" w:sz="0" w:space="0" w:color="auto" w:frame="1"/>
                <w:shd w:val="clear" w:color="auto" w:fill="FFFFFF"/>
              </w:rPr>
              <w:t xml:space="preserve">“Îmbunătățirea nivelului compețentelor PROfesioniștilor din sistemul medical în domeniul chirurgiei ONCOlogice minim invazive abdominale” – acronim </w:t>
            </w:r>
            <w:r w:rsidRPr="00346676">
              <w:rPr>
                <w:rStyle w:val="Strong"/>
                <w:rFonts w:ascii="Arial" w:hAnsi="Arial" w:cs="Arial"/>
                <w:color w:val="484848"/>
                <w:bdr w:val="none" w:sz="0" w:space="0" w:color="auto" w:frame="1"/>
                <w:shd w:val="clear" w:color="auto" w:fill="FFFFFF"/>
              </w:rPr>
              <w:t>PRONCO</w:t>
            </w:r>
            <w:r w:rsidRPr="00346676">
              <w:rPr>
                <w:rFonts w:ascii="Arial" w:hAnsi="Arial" w:cs="Arial"/>
                <w:color w:val="484848"/>
                <w:shd w:val="clear" w:color="auto" w:fill="FFFFFF"/>
              </w:rPr>
              <w:t xml:space="preserve">, în </w:t>
            </w:r>
          </w:p>
        </w:tc>
      </w:tr>
      <w:tr w:rsidR="00D5417A" w14:paraId="5E6280AF" w14:textId="77777777" w:rsidTr="00000839">
        <w:trPr>
          <w:gridAfter w:val="1"/>
          <w:wAfter w:w="180" w:type="dxa"/>
          <w:cantSplit/>
        </w:trPr>
        <w:tc>
          <w:tcPr>
            <w:tcW w:w="1985" w:type="dxa"/>
          </w:tcPr>
          <w:p w14:paraId="402FBB01" w14:textId="77777777" w:rsidR="00B249EF" w:rsidRDefault="00B249EF" w:rsidP="00731421">
            <w:pPr>
              <w:pStyle w:val="CVHeading3-FirstLine"/>
              <w:spacing w:before="0"/>
              <w:ind w:left="0" w:right="200"/>
              <w:jc w:val="left"/>
              <w:rPr>
                <w:b/>
                <w:bCs/>
              </w:rPr>
            </w:pPr>
          </w:p>
          <w:p w14:paraId="0225DAD3" w14:textId="77777777" w:rsidR="00B249EF" w:rsidRDefault="00B249EF" w:rsidP="009A691B">
            <w:pPr>
              <w:pStyle w:val="CVHeading3-FirstLine"/>
              <w:spacing w:before="0"/>
              <w:ind w:left="0" w:right="200"/>
              <w:rPr>
                <w:b/>
                <w:bCs/>
              </w:rPr>
            </w:pPr>
          </w:p>
          <w:p w14:paraId="014892BE" w14:textId="77777777" w:rsidR="00B249EF" w:rsidRDefault="00B249EF" w:rsidP="009A691B">
            <w:pPr>
              <w:pStyle w:val="CVHeading3-FirstLine"/>
              <w:spacing w:before="0"/>
              <w:ind w:left="0" w:right="200"/>
              <w:rPr>
                <w:b/>
                <w:bCs/>
              </w:rPr>
            </w:pPr>
          </w:p>
          <w:p w14:paraId="58323E71" w14:textId="77777777" w:rsidR="00B249EF" w:rsidRDefault="00B249EF" w:rsidP="009A691B">
            <w:pPr>
              <w:pStyle w:val="CVHeading3-FirstLine"/>
              <w:spacing w:before="0"/>
              <w:ind w:left="0" w:right="200"/>
              <w:rPr>
                <w:b/>
                <w:bCs/>
              </w:rPr>
            </w:pPr>
          </w:p>
          <w:p w14:paraId="1A926777" w14:textId="77777777" w:rsidR="00B249EF" w:rsidRDefault="00B249EF" w:rsidP="009A691B">
            <w:pPr>
              <w:pStyle w:val="CVHeading3-FirstLine"/>
              <w:spacing w:before="0"/>
              <w:ind w:left="0" w:right="200"/>
              <w:rPr>
                <w:b/>
                <w:bCs/>
              </w:rPr>
            </w:pPr>
          </w:p>
          <w:p w14:paraId="7D97EE9C" w14:textId="77777777" w:rsidR="00B249EF" w:rsidRDefault="00B249EF" w:rsidP="009A691B">
            <w:pPr>
              <w:pStyle w:val="CVHeading3-FirstLine"/>
              <w:spacing w:before="0"/>
              <w:ind w:left="0" w:right="200"/>
              <w:rPr>
                <w:b/>
                <w:bCs/>
              </w:rPr>
            </w:pPr>
          </w:p>
          <w:p w14:paraId="48A9C138" w14:textId="77777777" w:rsidR="006429A1" w:rsidRDefault="006429A1" w:rsidP="009A691B">
            <w:pPr>
              <w:pStyle w:val="CVHeading3-FirstLine"/>
              <w:spacing w:before="0"/>
              <w:ind w:left="0" w:right="200"/>
              <w:rPr>
                <w:b/>
                <w:bCs/>
              </w:rPr>
            </w:pPr>
          </w:p>
          <w:p w14:paraId="33666693" w14:textId="77777777" w:rsidR="006429A1" w:rsidRDefault="006429A1" w:rsidP="009A691B">
            <w:pPr>
              <w:pStyle w:val="CVHeading3-FirstLine"/>
              <w:spacing w:before="0"/>
              <w:ind w:left="0" w:right="200"/>
              <w:rPr>
                <w:b/>
                <w:bCs/>
              </w:rPr>
            </w:pPr>
          </w:p>
          <w:p w14:paraId="7A79D816" w14:textId="77777777" w:rsidR="006429A1" w:rsidRDefault="006429A1" w:rsidP="009A691B">
            <w:pPr>
              <w:pStyle w:val="CVHeading3-FirstLine"/>
              <w:spacing w:before="0"/>
              <w:ind w:left="0" w:right="200"/>
              <w:rPr>
                <w:b/>
                <w:bCs/>
              </w:rPr>
            </w:pPr>
          </w:p>
          <w:p w14:paraId="2F63B729" w14:textId="77777777" w:rsidR="006429A1" w:rsidRDefault="006429A1" w:rsidP="009A691B">
            <w:pPr>
              <w:pStyle w:val="CVHeading3-FirstLine"/>
              <w:spacing w:before="0"/>
              <w:ind w:left="0" w:right="200"/>
              <w:rPr>
                <w:b/>
                <w:bCs/>
              </w:rPr>
            </w:pPr>
          </w:p>
          <w:p w14:paraId="1F765A6A" w14:textId="77777777" w:rsidR="006429A1" w:rsidRDefault="006429A1" w:rsidP="009A691B">
            <w:pPr>
              <w:pStyle w:val="CVHeading3-FirstLine"/>
              <w:spacing w:before="0"/>
              <w:ind w:left="0" w:right="200"/>
              <w:rPr>
                <w:b/>
                <w:bCs/>
              </w:rPr>
            </w:pPr>
          </w:p>
          <w:p w14:paraId="1A776908" w14:textId="77777777" w:rsidR="009F3D8C" w:rsidRPr="0094207E" w:rsidRDefault="009F3D8C" w:rsidP="009A691B">
            <w:pPr>
              <w:pStyle w:val="CVHeading3-FirstLine"/>
              <w:spacing w:before="0"/>
              <w:ind w:left="0" w:right="200"/>
            </w:pPr>
          </w:p>
        </w:tc>
        <w:tc>
          <w:tcPr>
            <w:tcW w:w="8607" w:type="dxa"/>
            <w:gridSpan w:val="3"/>
          </w:tcPr>
          <w:p w14:paraId="7205072F" w14:textId="77777777" w:rsidR="006429A1" w:rsidRPr="006429A1" w:rsidRDefault="006429A1" w:rsidP="00346676">
            <w:pPr>
              <w:pStyle w:val="NormalWeb"/>
              <w:shd w:val="clear" w:color="auto" w:fill="FFFFFF"/>
              <w:spacing w:before="0" w:beforeAutospacing="0" w:after="225" w:afterAutospacing="0"/>
              <w:ind w:left="138"/>
              <w:jc w:val="both"/>
              <w:textAlignment w:val="baseline"/>
              <w:rPr>
                <w:rStyle w:val="Strong"/>
                <w:rFonts w:ascii="Arial" w:hAnsi="Arial" w:cs="Arial"/>
                <w:b w:val="0"/>
                <w:bCs w:val="0"/>
                <w:color w:val="484848"/>
                <w:sz w:val="20"/>
                <w:szCs w:val="20"/>
              </w:rPr>
            </w:pPr>
            <w:r w:rsidRPr="006429A1">
              <w:rPr>
                <w:rFonts w:ascii="Arial" w:hAnsi="Arial" w:cs="Arial"/>
                <w:color w:val="484848"/>
                <w:sz w:val="20"/>
                <w:szCs w:val="20"/>
                <w:shd w:val="clear" w:color="auto" w:fill="FFFFFF"/>
              </w:rPr>
              <w:t xml:space="preserve">baza contractului de finanţare POCU/91/4/8/107948, cod SMIS 107948 </w:t>
            </w:r>
            <w:r w:rsidRPr="006429A1">
              <w:rPr>
                <w:rFonts w:ascii="Arial" w:hAnsi="Arial" w:cs="Arial"/>
                <w:color w:val="484848"/>
                <w:sz w:val="20"/>
                <w:szCs w:val="20"/>
              </w:rPr>
              <w:t>Spitalul Clinic Județean de Urgență “PIUS BRÎNZEU” TIMIȘOARA</w:t>
            </w:r>
          </w:p>
          <w:p w14:paraId="45F18784" w14:textId="77777777" w:rsidR="00B249EF" w:rsidRPr="006429A1" w:rsidRDefault="00B249EF" w:rsidP="00346676">
            <w:pPr>
              <w:pStyle w:val="NormalWeb"/>
              <w:shd w:val="clear" w:color="auto" w:fill="FFFFFF"/>
              <w:spacing w:before="0" w:beforeAutospacing="0" w:after="225" w:afterAutospacing="0"/>
              <w:ind w:left="138"/>
              <w:jc w:val="both"/>
              <w:textAlignment w:val="baseline"/>
              <w:rPr>
                <w:rFonts w:ascii="Arial" w:hAnsi="Arial" w:cs="Arial"/>
                <w:color w:val="484848"/>
                <w:sz w:val="20"/>
                <w:szCs w:val="20"/>
              </w:rPr>
            </w:pPr>
            <w:r w:rsidRPr="006429A1">
              <w:rPr>
                <w:rStyle w:val="Strong"/>
                <w:rFonts w:ascii="Arial" w:hAnsi="Arial" w:cs="Arial"/>
                <w:b w:val="0"/>
                <w:bCs w:val="0"/>
                <w:color w:val="484848"/>
                <w:sz w:val="20"/>
                <w:szCs w:val="20"/>
                <w:bdr w:val="none" w:sz="0" w:space="0" w:color="auto" w:frame="1"/>
                <w:shd w:val="clear" w:color="auto" w:fill="FFFFFF"/>
              </w:rPr>
              <w:t xml:space="preserve">Proiect cofinanţat din Fondul Social European </w:t>
            </w:r>
            <w:r w:rsidRPr="006429A1">
              <w:rPr>
                <w:rFonts w:ascii="Arial" w:hAnsi="Arial" w:cs="Arial"/>
                <w:color w:val="484848"/>
                <w:sz w:val="20"/>
                <w:szCs w:val="20"/>
              </w:rPr>
              <w:t>Programul Operaţional Capital Uman 2014-2020, Axa prioritară: 4 Incluziunea socială și combaterea sărăciei</w:t>
            </w:r>
          </w:p>
          <w:p w14:paraId="5DE8AD17" w14:textId="77777777" w:rsidR="00B249EF" w:rsidRPr="006429A1" w:rsidRDefault="00B249EF" w:rsidP="00346676">
            <w:pPr>
              <w:pStyle w:val="NormalWeb"/>
              <w:shd w:val="clear" w:color="auto" w:fill="FFFFFF"/>
              <w:spacing w:before="0" w:beforeAutospacing="0" w:after="225" w:afterAutospacing="0"/>
              <w:ind w:left="138"/>
              <w:jc w:val="both"/>
              <w:textAlignment w:val="baseline"/>
              <w:rPr>
                <w:rFonts w:ascii="Arial" w:hAnsi="Arial" w:cs="Arial"/>
                <w:color w:val="484848"/>
                <w:sz w:val="20"/>
                <w:szCs w:val="20"/>
              </w:rPr>
            </w:pPr>
            <w:r w:rsidRPr="006429A1">
              <w:rPr>
                <w:rFonts w:ascii="Arial" w:hAnsi="Arial" w:cs="Arial"/>
                <w:color w:val="484848"/>
                <w:sz w:val="20"/>
                <w:szCs w:val="20"/>
              </w:rPr>
              <w:t>Obiectiv specific: 4.8 – Îmbunătățirea nivelului de competențe al profesioniștilor din sectorul medical</w:t>
            </w:r>
          </w:p>
          <w:p w14:paraId="424538E7" w14:textId="77777777" w:rsidR="00B07972" w:rsidRDefault="00B07972" w:rsidP="00346676">
            <w:pPr>
              <w:pStyle w:val="Default"/>
              <w:ind w:left="138"/>
              <w:jc w:val="both"/>
              <w:rPr>
                <w:b/>
                <w:sz w:val="20"/>
                <w:szCs w:val="20"/>
                <w:lang w:val="ro-RO"/>
              </w:rPr>
            </w:pPr>
          </w:p>
          <w:p w14:paraId="74A4BED2" w14:textId="77777777" w:rsidR="006429A1" w:rsidRPr="004E5999" w:rsidRDefault="006429A1" w:rsidP="00346676">
            <w:pPr>
              <w:pStyle w:val="Default"/>
              <w:ind w:left="138"/>
              <w:jc w:val="both"/>
              <w:rPr>
                <w:b/>
                <w:sz w:val="20"/>
                <w:szCs w:val="20"/>
                <w:lang w:val="ro-RO"/>
              </w:rPr>
            </w:pPr>
            <w:r w:rsidRPr="004E5999">
              <w:rPr>
                <w:b/>
                <w:sz w:val="20"/>
                <w:szCs w:val="20"/>
                <w:lang w:val="ro-RO"/>
              </w:rPr>
              <w:t xml:space="preserve">2019-2023  EXPERT </w:t>
            </w:r>
          </w:p>
          <w:p w14:paraId="6F397460" w14:textId="77777777" w:rsidR="006429A1" w:rsidRPr="004E5999" w:rsidRDefault="006429A1" w:rsidP="00346676">
            <w:pPr>
              <w:pStyle w:val="Default"/>
              <w:ind w:left="138"/>
              <w:jc w:val="both"/>
              <w:rPr>
                <w:bCs/>
                <w:i/>
                <w:iCs/>
                <w:sz w:val="20"/>
                <w:szCs w:val="20"/>
                <w:lang w:val="ro-RO"/>
              </w:rPr>
            </w:pPr>
            <w:r w:rsidRPr="004E5999">
              <w:rPr>
                <w:b/>
                <w:sz w:val="20"/>
                <w:szCs w:val="20"/>
                <w:lang w:val="ro-RO"/>
              </w:rPr>
              <w:t xml:space="preserve"> </w:t>
            </w:r>
            <w:r w:rsidRPr="004E5999">
              <w:rPr>
                <w:b/>
                <w:i/>
                <w:iCs/>
                <w:sz w:val="20"/>
                <w:szCs w:val="20"/>
                <w:lang w:val="ro-RO"/>
              </w:rPr>
              <w:t>“EXTRAVITAL</w:t>
            </w:r>
            <w:r w:rsidRPr="004E5999">
              <w:rPr>
                <w:bCs/>
                <w:i/>
                <w:iCs/>
                <w:sz w:val="20"/>
                <w:szCs w:val="20"/>
                <w:lang w:val="ro-RO"/>
              </w:rPr>
              <w:t xml:space="preserve"> - Implementarea în activitatea curenta a secțiilor de Anestezie si Terapie Intensiva (ATI) din România a metodelor moderne de „Suport Vital Extracorporeal al funcțiilor cardio-pulmonară, renală și hepatică” dovedite a scădea mortalitatea la pacientul critic și Creșterea Competențelor Profesionale ale Personalului Specializat” - Cod proiect 110977, </w:t>
            </w:r>
          </w:p>
          <w:p w14:paraId="0A326AE8" w14:textId="77777777" w:rsidR="006429A1" w:rsidRPr="008B244C" w:rsidRDefault="006429A1" w:rsidP="00346676">
            <w:pPr>
              <w:pStyle w:val="Default"/>
              <w:ind w:left="138"/>
              <w:jc w:val="both"/>
              <w:rPr>
                <w:bCs/>
                <w:i/>
                <w:iCs/>
                <w:sz w:val="20"/>
                <w:szCs w:val="20"/>
                <w:lang w:val="ro-RO"/>
              </w:rPr>
            </w:pPr>
            <w:r w:rsidRPr="008B244C">
              <w:rPr>
                <w:bCs/>
                <w:i/>
                <w:iCs/>
                <w:sz w:val="20"/>
                <w:szCs w:val="20"/>
                <w:lang w:val="ro-RO"/>
              </w:rPr>
              <w:t>Sursa de finanţare: Proiect co-finanțat prin Programul Operațional Capital Uman</w:t>
            </w:r>
          </w:p>
          <w:p w14:paraId="4B3C0CA3" w14:textId="77777777" w:rsidR="006429A1" w:rsidRDefault="006429A1" w:rsidP="00346676">
            <w:pPr>
              <w:pStyle w:val="CVNormal"/>
              <w:ind w:left="138"/>
              <w:jc w:val="both"/>
              <w:rPr>
                <w:rFonts w:ascii="Arial" w:hAnsi="Arial" w:cs="Arial"/>
                <w:bCs/>
                <w:color w:val="000000"/>
              </w:rPr>
            </w:pPr>
            <w:r w:rsidRPr="00D5417A">
              <w:rPr>
                <w:rFonts w:ascii="Arial" w:hAnsi="Arial" w:cs="Arial"/>
                <w:bCs/>
                <w:color w:val="000000"/>
              </w:rPr>
              <w:t>Perioada implementare: 2019-2023</w:t>
            </w:r>
          </w:p>
          <w:p w14:paraId="59BDB88F" w14:textId="77777777" w:rsidR="00882E49" w:rsidRDefault="00882E49" w:rsidP="00346676">
            <w:pPr>
              <w:pStyle w:val="CVNormal"/>
              <w:ind w:left="138"/>
              <w:jc w:val="both"/>
              <w:rPr>
                <w:rFonts w:ascii="Arial" w:hAnsi="Arial" w:cs="Arial"/>
                <w:bCs/>
                <w:color w:val="000000"/>
              </w:rPr>
            </w:pPr>
          </w:p>
          <w:p w14:paraId="5E5E1CA4" w14:textId="77777777" w:rsidR="006429A1" w:rsidRDefault="00882E49" w:rsidP="00346676">
            <w:pPr>
              <w:pStyle w:val="CVNormal"/>
              <w:ind w:left="138"/>
              <w:jc w:val="both"/>
              <w:rPr>
                <w:rFonts w:ascii="Arial" w:hAnsi="Arial" w:cs="Arial"/>
                <w:bCs/>
                <w:color w:val="000000"/>
              </w:rPr>
            </w:pPr>
            <w:r w:rsidRPr="00CD2FD4">
              <w:rPr>
                <w:rFonts w:ascii="Arial" w:hAnsi="Arial" w:cs="Arial"/>
                <w:b/>
              </w:rPr>
              <w:t>2020-2024</w:t>
            </w:r>
            <w:r>
              <w:rPr>
                <w:rFonts w:ascii="Arial" w:hAnsi="Arial" w:cs="Arial"/>
                <w:b/>
              </w:rPr>
              <w:t xml:space="preserve"> </w:t>
            </w:r>
            <w:r w:rsidRPr="00882E49">
              <w:rPr>
                <w:rFonts w:ascii="Arial" w:hAnsi="Arial" w:cs="Arial"/>
                <w:b/>
              </w:rPr>
              <w:t>EXPERT TEHNIC</w:t>
            </w:r>
          </w:p>
          <w:p w14:paraId="5B7D9F7C" w14:textId="77777777" w:rsidR="00882E49" w:rsidRDefault="00882E49" w:rsidP="00346676">
            <w:pPr>
              <w:pStyle w:val="CVNormal"/>
              <w:ind w:left="138"/>
              <w:jc w:val="both"/>
              <w:rPr>
                <w:rFonts w:ascii="Arial" w:hAnsi="Arial" w:cs="Arial"/>
                <w:b/>
                <w:i/>
                <w:iCs/>
                <w:color w:val="000000"/>
              </w:rPr>
            </w:pPr>
            <w:r w:rsidRPr="00882E49">
              <w:rPr>
                <w:rFonts w:ascii="Arial" w:hAnsi="Arial" w:cs="Arial"/>
                <w:bCs/>
                <w:i/>
                <w:iCs/>
                <w:color w:val="000000"/>
              </w:rPr>
              <w:t xml:space="preserve">“Creșterea capacității administrative și de reacție în situația de urgență generată de COVID - 19 în Spitalul Clinic Județean de Urgență “Pius Brînzeu” Timișoara - Acronim </w:t>
            </w:r>
            <w:r w:rsidRPr="00882E49">
              <w:rPr>
                <w:rFonts w:ascii="Arial" w:hAnsi="Arial" w:cs="Arial"/>
                <w:b/>
                <w:i/>
                <w:iCs/>
                <w:color w:val="000000"/>
              </w:rPr>
              <w:t>CAPACOV”</w:t>
            </w:r>
          </w:p>
          <w:p w14:paraId="7D5C4510" w14:textId="77777777" w:rsidR="00882E49" w:rsidRPr="00882E49" w:rsidRDefault="00882E49" w:rsidP="00346676">
            <w:pPr>
              <w:pStyle w:val="CVNormal"/>
              <w:jc w:val="both"/>
              <w:rPr>
                <w:rFonts w:ascii="Arial" w:hAnsi="Arial" w:cs="Arial"/>
                <w:bCs/>
                <w:i/>
                <w:iCs/>
                <w:color w:val="000000"/>
              </w:rPr>
            </w:pPr>
            <w:r w:rsidRPr="00882E49">
              <w:rPr>
                <w:rFonts w:ascii="Arial" w:hAnsi="Arial" w:cs="Arial"/>
                <w:bCs/>
                <w:i/>
                <w:iCs/>
                <w:color w:val="000000"/>
              </w:rPr>
              <w:t>MINISTERUL FONDURILOR EUROPENE, Programul Operațional de Infrastructură Mare (POIM) 2014-2020</w:t>
            </w:r>
          </w:p>
          <w:p w14:paraId="57D28207" w14:textId="77777777" w:rsidR="00B249EF" w:rsidRDefault="00B249EF" w:rsidP="00346676">
            <w:pPr>
              <w:jc w:val="both"/>
            </w:pPr>
          </w:p>
          <w:p w14:paraId="41D33344" w14:textId="77777777" w:rsidR="009F3D8C" w:rsidRPr="0094207E" w:rsidRDefault="009F3D8C" w:rsidP="00346676">
            <w:pPr>
              <w:ind w:left="84"/>
              <w:jc w:val="both"/>
            </w:pPr>
          </w:p>
        </w:tc>
      </w:tr>
      <w:tr w:rsidR="00346676" w:rsidRPr="00346676" w14:paraId="12A91E1E" w14:textId="77777777" w:rsidTr="00000839">
        <w:trPr>
          <w:gridAfter w:val="1"/>
          <w:wAfter w:w="180" w:type="dxa"/>
          <w:cantSplit/>
        </w:trPr>
        <w:tc>
          <w:tcPr>
            <w:tcW w:w="1985" w:type="dxa"/>
          </w:tcPr>
          <w:p w14:paraId="03EF9045" w14:textId="77777777" w:rsidR="006429A1" w:rsidRPr="00346676" w:rsidRDefault="006429A1" w:rsidP="00346676">
            <w:pPr>
              <w:pStyle w:val="CVHeading3-FirstLine"/>
              <w:spacing w:before="0"/>
              <w:ind w:left="0" w:right="200"/>
              <w:jc w:val="both"/>
              <w:rPr>
                <w:rFonts w:ascii="Arial" w:hAnsi="Arial" w:cs="Arial"/>
              </w:rPr>
            </w:pPr>
            <w:r w:rsidRPr="00346676">
              <w:rPr>
                <w:rFonts w:ascii="Arial" w:hAnsi="Arial" w:cs="Arial"/>
                <w:b/>
                <w:bCs/>
              </w:rPr>
              <w:t>Subinvestigator</w:t>
            </w:r>
            <w:r w:rsidRPr="00346676">
              <w:rPr>
                <w:rFonts w:ascii="Arial" w:hAnsi="Arial" w:cs="Arial"/>
              </w:rPr>
              <w:t xml:space="preserve"> /study coordinator/pharmacist</w:t>
            </w:r>
          </w:p>
          <w:p w14:paraId="187E609D" w14:textId="77777777" w:rsidR="000F2486" w:rsidRPr="00346676" w:rsidRDefault="000F2486" w:rsidP="00346676">
            <w:pPr>
              <w:pStyle w:val="CVHeading3-FirstLine"/>
              <w:spacing w:before="0"/>
              <w:ind w:left="0" w:right="200"/>
              <w:jc w:val="both"/>
              <w:rPr>
                <w:rFonts w:ascii="Arial" w:hAnsi="Arial" w:cs="Arial"/>
              </w:rPr>
            </w:pPr>
          </w:p>
          <w:p w14:paraId="434D2DB1" w14:textId="77777777" w:rsidR="009F3D8C" w:rsidRPr="00346676" w:rsidRDefault="009F3D8C" w:rsidP="00346676">
            <w:pPr>
              <w:pStyle w:val="CVHeading3-FirstLine"/>
              <w:spacing w:before="0"/>
              <w:ind w:left="0" w:right="200"/>
              <w:jc w:val="both"/>
              <w:rPr>
                <w:rFonts w:ascii="Arial" w:hAnsi="Arial" w:cs="Arial"/>
              </w:rPr>
            </w:pPr>
          </w:p>
        </w:tc>
        <w:tc>
          <w:tcPr>
            <w:tcW w:w="8607" w:type="dxa"/>
            <w:gridSpan w:val="3"/>
          </w:tcPr>
          <w:p w14:paraId="02DEC429" w14:textId="37DA349A" w:rsidR="000F2486" w:rsidRPr="00346676" w:rsidRDefault="000F2486" w:rsidP="00346676">
            <w:pPr>
              <w:ind w:left="84"/>
              <w:jc w:val="both"/>
              <w:rPr>
                <w:rFonts w:ascii="Arial" w:hAnsi="Arial" w:cs="Arial"/>
              </w:rPr>
            </w:pPr>
            <w:r w:rsidRPr="00346676">
              <w:rPr>
                <w:rFonts w:ascii="Arial" w:hAnsi="Arial" w:cs="Arial"/>
              </w:rPr>
              <w:t xml:space="preserve">subinvestigator, study coordinator sau pharmacist (unblinded team) în </w:t>
            </w:r>
            <w:r w:rsidRPr="00346676">
              <w:rPr>
                <w:rFonts w:ascii="Arial" w:hAnsi="Arial" w:cs="Arial"/>
                <w:b/>
                <w:bCs/>
              </w:rPr>
              <w:t>trialuri clinice</w:t>
            </w:r>
            <w:r w:rsidRPr="00346676">
              <w:rPr>
                <w:rFonts w:ascii="Arial" w:hAnsi="Arial" w:cs="Arial"/>
              </w:rPr>
              <w:t>, în diverse faze de studiu (II -IV) randomizate, multicentrice, internaționale</w:t>
            </w:r>
          </w:p>
          <w:p w14:paraId="3717F8BD" w14:textId="77777777" w:rsidR="000F2486" w:rsidRPr="00346676" w:rsidRDefault="000F2486" w:rsidP="00346676">
            <w:pPr>
              <w:ind w:left="84"/>
              <w:jc w:val="both"/>
              <w:rPr>
                <w:rFonts w:ascii="Arial" w:hAnsi="Arial" w:cs="Arial"/>
              </w:rPr>
            </w:pPr>
            <w:r w:rsidRPr="00346676">
              <w:rPr>
                <w:rFonts w:ascii="Arial" w:hAnsi="Arial" w:cs="Arial"/>
              </w:rPr>
              <w:t xml:space="preserve"> </w:t>
            </w:r>
          </w:p>
          <w:p w14:paraId="2DAE4C12" w14:textId="77777777" w:rsidR="009F3D8C" w:rsidRPr="00346676" w:rsidRDefault="000F2486" w:rsidP="00346676">
            <w:pPr>
              <w:ind w:left="84"/>
              <w:jc w:val="both"/>
              <w:rPr>
                <w:rFonts w:ascii="Arial" w:hAnsi="Arial" w:cs="Arial"/>
              </w:rPr>
            </w:pPr>
            <w:r w:rsidRPr="00346676">
              <w:rPr>
                <w:rFonts w:ascii="Arial" w:hAnsi="Arial" w:cs="Arial"/>
              </w:rPr>
              <w:t>anul 2004 – aprilie 2025 , am participat la 36 de studii internaționale (trialuri cliice), unele fiind în desfășurare, preponderent în sfera ARDS-ului, sepsisului, infecțiilor pulmonare, intraabdominale, ale pieli și structurilor pielii, infecții de tract urinar înalt, infecții cu Cl.Difficile</w:t>
            </w:r>
          </w:p>
        </w:tc>
      </w:tr>
      <w:tr w:rsidR="00346676" w:rsidRPr="00346676" w14:paraId="0FAFEAFC" w14:textId="77777777" w:rsidTr="00000839">
        <w:trPr>
          <w:gridAfter w:val="1"/>
          <w:wAfter w:w="180" w:type="dxa"/>
          <w:cantSplit/>
        </w:trPr>
        <w:tc>
          <w:tcPr>
            <w:tcW w:w="1985" w:type="dxa"/>
          </w:tcPr>
          <w:p w14:paraId="7CF514A0" w14:textId="77777777" w:rsidR="00042546" w:rsidRPr="00346676" w:rsidRDefault="00042546" w:rsidP="00346676">
            <w:pPr>
              <w:pStyle w:val="CVHeading3"/>
              <w:jc w:val="both"/>
              <w:rPr>
                <w:rFonts w:ascii="Arial" w:hAnsi="Arial" w:cs="Arial"/>
                <w:b/>
                <w:bCs/>
              </w:rPr>
            </w:pPr>
            <w:r w:rsidRPr="00346676">
              <w:rPr>
                <w:rFonts w:ascii="Arial" w:hAnsi="Arial" w:cs="Arial"/>
                <w:b/>
                <w:bCs/>
              </w:rPr>
              <w:t>Activitate didactic</w:t>
            </w:r>
            <w:r w:rsidR="00C963F7" w:rsidRPr="00346676">
              <w:rPr>
                <w:rFonts w:ascii="Arial" w:hAnsi="Arial" w:cs="Arial"/>
                <w:b/>
                <w:bCs/>
              </w:rPr>
              <w:t>ă</w:t>
            </w:r>
          </w:p>
        </w:tc>
        <w:tc>
          <w:tcPr>
            <w:tcW w:w="8607" w:type="dxa"/>
            <w:gridSpan w:val="3"/>
          </w:tcPr>
          <w:p w14:paraId="61253303" w14:textId="77777777" w:rsidR="00042546" w:rsidRPr="00346676" w:rsidRDefault="00DE158F" w:rsidP="00346676">
            <w:pPr>
              <w:pStyle w:val="CVNormal"/>
              <w:ind w:left="84"/>
              <w:jc w:val="both"/>
              <w:rPr>
                <w:rFonts w:ascii="Arial" w:hAnsi="Arial" w:cs="Arial"/>
              </w:rPr>
            </w:pPr>
            <w:r w:rsidRPr="00346676">
              <w:rPr>
                <w:rFonts w:ascii="Arial" w:hAnsi="Arial" w:cs="Arial"/>
              </w:rPr>
              <w:t>Asistent</w:t>
            </w:r>
            <w:r w:rsidR="00042546" w:rsidRPr="00346676">
              <w:rPr>
                <w:rFonts w:ascii="Arial" w:hAnsi="Arial" w:cs="Arial"/>
              </w:rPr>
              <w:t xml:space="preserve"> U</w:t>
            </w:r>
            <w:r w:rsidR="00C963F7" w:rsidRPr="00346676">
              <w:rPr>
                <w:rFonts w:ascii="Arial" w:hAnsi="Arial" w:cs="Arial"/>
              </w:rPr>
              <w:t>niversitar - activitate specifică</w:t>
            </w:r>
            <w:r w:rsidR="00042546" w:rsidRPr="00346676">
              <w:rPr>
                <w:rFonts w:ascii="Arial" w:hAnsi="Arial" w:cs="Arial"/>
              </w:rPr>
              <w:t xml:space="preserve"> (</w:t>
            </w:r>
            <w:r w:rsidR="00C963F7" w:rsidRPr="00346676">
              <w:rPr>
                <w:rFonts w:ascii="Arial" w:hAnsi="Arial" w:cs="Arial"/>
              </w:rPr>
              <w:t>stagii, activitate clinică) cu studenț</w:t>
            </w:r>
            <w:r w:rsidR="00042546" w:rsidRPr="00346676">
              <w:rPr>
                <w:rFonts w:ascii="Arial" w:hAnsi="Arial" w:cs="Arial"/>
              </w:rPr>
              <w:t>ii și reziden</w:t>
            </w:r>
            <w:r w:rsidR="00C963F7" w:rsidRPr="00346676">
              <w:rPr>
                <w:rFonts w:ascii="Arial" w:hAnsi="Arial" w:cs="Arial"/>
              </w:rPr>
              <w:t>ț</w:t>
            </w:r>
            <w:r w:rsidR="00042546" w:rsidRPr="00346676">
              <w:rPr>
                <w:rFonts w:ascii="Arial" w:hAnsi="Arial" w:cs="Arial"/>
              </w:rPr>
              <w:t>ii d</w:t>
            </w:r>
            <w:r w:rsidR="006C6BD0" w:rsidRPr="00346676">
              <w:rPr>
                <w:rFonts w:ascii="Arial" w:hAnsi="Arial" w:cs="Arial"/>
              </w:rPr>
              <w:t xml:space="preserve">isciplinei </w:t>
            </w:r>
            <w:r w:rsidR="00C963F7" w:rsidRPr="00346676">
              <w:rPr>
                <w:rFonts w:ascii="Arial" w:hAnsi="Arial" w:cs="Arial"/>
              </w:rPr>
              <w:t xml:space="preserve"> A.T.I</w:t>
            </w:r>
            <w:r w:rsidR="00965F93" w:rsidRPr="00346676">
              <w:rPr>
                <w:rFonts w:ascii="Arial" w:hAnsi="Arial" w:cs="Arial"/>
              </w:rPr>
              <w:t>. în cadrul Universită</w:t>
            </w:r>
            <w:r w:rsidR="00C963F7" w:rsidRPr="00346676">
              <w:rPr>
                <w:rFonts w:ascii="Arial" w:hAnsi="Arial" w:cs="Arial"/>
              </w:rPr>
              <w:t>ț</w:t>
            </w:r>
            <w:r w:rsidR="00042546" w:rsidRPr="00346676">
              <w:rPr>
                <w:rFonts w:ascii="Arial" w:hAnsi="Arial" w:cs="Arial"/>
              </w:rPr>
              <w:t>ii</w:t>
            </w:r>
            <w:r w:rsidR="00C963F7" w:rsidRPr="00346676">
              <w:rPr>
                <w:rFonts w:ascii="Arial" w:hAnsi="Arial" w:cs="Arial"/>
              </w:rPr>
              <w:t xml:space="preserve"> de Medicină</w:t>
            </w:r>
            <w:r w:rsidR="00042546" w:rsidRPr="00346676">
              <w:rPr>
                <w:rFonts w:ascii="Arial" w:hAnsi="Arial" w:cs="Arial"/>
              </w:rPr>
              <w:t xml:space="preserve"> și Farmacie „Victor Babeș” Timișoara</w:t>
            </w:r>
          </w:p>
          <w:p w14:paraId="6B22E1B7" w14:textId="77777777" w:rsidR="006C6BD0" w:rsidRPr="00346676" w:rsidRDefault="006C6BD0" w:rsidP="00346676">
            <w:pPr>
              <w:pStyle w:val="CVNormal"/>
              <w:ind w:left="84"/>
              <w:jc w:val="both"/>
              <w:rPr>
                <w:rFonts w:ascii="Arial" w:hAnsi="Arial" w:cs="Arial"/>
              </w:rPr>
            </w:pPr>
          </w:p>
          <w:p w14:paraId="343A0B56" w14:textId="77777777" w:rsidR="00376C08" w:rsidRPr="00346676" w:rsidRDefault="006C6BD0" w:rsidP="00346676">
            <w:pPr>
              <w:pStyle w:val="CVNormal"/>
              <w:ind w:left="84"/>
              <w:jc w:val="both"/>
              <w:rPr>
                <w:rFonts w:ascii="Arial" w:hAnsi="Arial" w:cs="Arial"/>
              </w:rPr>
            </w:pPr>
            <w:r w:rsidRPr="00346676">
              <w:rPr>
                <w:rFonts w:ascii="Arial" w:hAnsi="Arial" w:cs="Arial"/>
              </w:rPr>
              <w:t>Conferențiar universitar -  activitate specifică cursuri,</w:t>
            </w:r>
            <w:r w:rsidR="00376C08" w:rsidRPr="00346676">
              <w:rPr>
                <w:rFonts w:ascii="Arial" w:hAnsi="Arial" w:cs="Arial"/>
              </w:rPr>
              <w:t xml:space="preserve"> </w:t>
            </w:r>
            <w:r w:rsidRPr="00346676">
              <w:rPr>
                <w:rFonts w:ascii="Arial" w:hAnsi="Arial" w:cs="Arial"/>
              </w:rPr>
              <w:t>stagii, activitate clinică</w:t>
            </w:r>
          </w:p>
          <w:p w14:paraId="31D1C4C6" w14:textId="77777777" w:rsidR="00376C08" w:rsidRPr="00346676" w:rsidRDefault="006C6BD0" w:rsidP="00346676">
            <w:pPr>
              <w:pStyle w:val="CVNormal"/>
              <w:numPr>
                <w:ilvl w:val="0"/>
                <w:numId w:val="19"/>
              </w:numPr>
              <w:jc w:val="both"/>
              <w:rPr>
                <w:rFonts w:ascii="Arial" w:hAnsi="Arial" w:cs="Arial"/>
              </w:rPr>
            </w:pPr>
            <w:r w:rsidRPr="00346676">
              <w:rPr>
                <w:rFonts w:ascii="Arial" w:hAnsi="Arial" w:cs="Arial"/>
              </w:rPr>
              <w:t>studenți</w:t>
            </w:r>
            <w:r w:rsidR="00376C08" w:rsidRPr="00346676">
              <w:rPr>
                <w:rFonts w:ascii="Arial" w:hAnsi="Arial" w:cs="Arial"/>
              </w:rPr>
              <w:t xml:space="preserve"> Facultatea de Medicină, Facultatea de Asistenta Medicală Generală, Facultatea de Medcină Dentară, UMFVB Timișoara</w:t>
            </w:r>
          </w:p>
          <w:p w14:paraId="5776B44C" w14:textId="77777777" w:rsidR="006C6BD0" w:rsidRPr="00346676" w:rsidRDefault="006C6BD0" w:rsidP="00346676">
            <w:pPr>
              <w:pStyle w:val="CVNormal"/>
              <w:numPr>
                <w:ilvl w:val="0"/>
                <w:numId w:val="19"/>
              </w:numPr>
              <w:jc w:val="both"/>
              <w:rPr>
                <w:rFonts w:ascii="Arial" w:hAnsi="Arial" w:cs="Arial"/>
              </w:rPr>
            </w:pPr>
            <w:r w:rsidRPr="00346676">
              <w:rPr>
                <w:rFonts w:ascii="Arial" w:hAnsi="Arial" w:cs="Arial"/>
              </w:rPr>
              <w:t>rezidenții disciplinei A.T.I. în cadrul Universității de Medicină și Farmacie „Victor Babeș” Timișoara</w:t>
            </w:r>
          </w:p>
          <w:p w14:paraId="7FEFB5AD" w14:textId="77777777" w:rsidR="00376C08" w:rsidRPr="00346676" w:rsidRDefault="00376C08" w:rsidP="00346676">
            <w:pPr>
              <w:pStyle w:val="CVNormal"/>
              <w:numPr>
                <w:ilvl w:val="0"/>
                <w:numId w:val="19"/>
              </w:numPr>
              <w:jc w:val="both"/>
              <w:rPr>
                <w:rFonts w:ascii="Arial" w:hAnsi="Arial" w:cs="Arial"/>
              </w:rPr>
            </w:pPr>
            <w:r w:rsidRPr="00346676">
              <w:rPr>
                <w:rFonts w:ascii="Arial" w:hAnsi="Arial" w:cs="Arial"/>
              </w:rPr>
              <w:t>rezidenți alte specialități (stagiile conform DSP)</w:t>
            </w:r>
          </w:p>
          <w:p w14:paraId="2A19A788" w14:textId="77777777" w:rsidR="00376C08" w:rsidRPr="00346676" w:rsidRDefault="00376C08" w:rsidP="00346676">
            <w:pPr>
              <w:pStyle w:val="CVNormal"/>
              <w:jc w:val="both"/>
              <w:rPr>
                <w:rFonts w:ascii="Arial" w:hAnsi="Arial" w:cs="Arial"/>
              </w:rPr>
            </w:pPr>
          </w:p>
          <w:p w14:paraId="353CE5A6" w14:textId="77777777" w:rsidR="00376C08" w:rsidRPr="00346676" w:rsidRDefault="00376C08" w:rsidP="00346676">
            <w:pPr>
              <w:pStyle w:val="CVNormal"/>
              <w:jc w:val="both"/>
              <w:rPr>
                <w:rFonts w:ascii="Arial" w:hAnsi="Arial" w:cs="Arial"/>
              </w:rPr>
            </w:pPr>
            <w:r w:rsidRPr="00346676">
              <w:rPr>
                <w:rFonts w:ascii="Arial" w:hAnsi="Arial" w:cs="Arial"/>
              </w:rPr>
              <w:t>Lector cursuri și proiecte naționale și europene</w:t>
            </w:r>
          </w:p>
          <w:p w14:paraId="7C42D197" w14:textId="77777777" w:rsidR="00376C08" w:rsidRPr="00346676" w:rsidRDefault="00376C08" w:rsidP="00346676">
            <w:pPr>
              <w:pStyle w:val="CVNormal"/>
              <w:numPr>
                <w:ilvl w:val="0"/>
                <w:numId w:val="19"/>
              </w:numPr>
              <w:jc w:val="both"/>
              <w:rPr>
                <w:rFonts w:ascii="Arial" w:hAnsi="Arial" w:cs="Arial"/>
              </w:rPr>
            </w:pPr>
            <w:r w:rsidRPr="00346676">
              <w:rPr>
                <w:rFonts w:ascii="Arial" w:hAnsi="Arial" w:cs="Arial"/>
              </w:rPr>
              <w:t>CEEA (</w:t>
            </w:r>
            <w:r w:rsidR="00F96713" w:rsidRPr="00346676">
              <w:rPr>
                <w:rFonts w:ascii="Arial" w:hAnsi="Arial" w:cs="Arial"/>
              </w:rPr>
              <w:t>Cursul Comitetului pentru Educație Europeană Anestezică</w:t>
            </w:r>
            <w:r w:rsidRPr="00346676">
              <w:rPr>
                <w:rFonts w:ascii="Arial" w:hAnsi="Arial" w:cs="Arial"/>
              </w:rPr>
              <w:t>)</w:t>
            </w:r>
          </w:p>
          <w:p w14:paraId="2A6F8837" w14:textId="77777777" w:rsidR="00376C08" w:rsidRPr="00346676" w:rsidRDefault="00376C08" w:rsidP="00346676">
            <w:pPr>
              <w:pStyle w:val="CVNormal"/>
              <w:numPr>
                <w:ilvl w:val="0"/>
                <w:numId w:val="19"/>
              </w:numPr>
              <w:jc w:val="both"/>
              <w:rPr>
                <w:rFonts w:ascii="Arial" w:hAnsi="Arial" w:cs="Arial"/>
              </w:rPr>
            </w:pPr>
            <w:r w:rsidRPr="00346676">
              <w:rPr>
                <w:rFonts w:ascii="Arial" w:hAnsi="Arial" w:cs="Arial"/>
              </w:rPr>
              <w:t>ICF (Intensive Care Fundamentals</w:t>
            </w:r>
          </w:p>
          <w:p w14:paraId="13C97149" w14:textId="77777777" w:rsidR="00376C08" w:rsidRPr="00346676" w:rsidRDefault="00376C08" w:rsidP="00346676">
            <w:pPr>
              <w:pStyle w:val="CVNormal"/>
              <w:numPr>
                <w:ilvl w:val="0"/>
                <w:numId w:val="19"/>
              </w:numPr>
              <w:jc w:val="both"/>
              <w:rPr>
                <w:rFonts w:ascii="Arial" w:hAnsi="Arial" w:cs="Arial"/>
              </w:rPr>
            </w:pPr>
            <w:r w:rsidRPr="00346676">
              <w:rPr>
                <w:rFonts w:ascii="Arial" w:hAnsi="Arial" w:cs="Arial"/>
              </w:rPr>
              <w:t>NA</w:t>
            </w:r>
            <w:r w:rsidR="00F96713" w:rsidRPr="00346676">
              <w:rPr>
                <w:rFonts w:ascii="Arial" w:hAnsi="Arial" w:cs="Arial"/>
              </w:rPr>
              <w:t>A</w:t>
            </w:r>
            <w:r w:rsidRPr="00346676">
              <w:rPr>
                <w:rFonts w:ascii="Arial" w:hAnsi="Arial" w:cs="Arial"/>
              </w:rPr>
              <w:t>M</w:t>
            </w:r>
            <w:r w:rsidR="00F96713" w:rsidRPr="00346676">
              <w:rPr>
                <w:rFonts w:ascii="Arial" w:hAnsi="Arial" w:cs="Arial"/>
              </w:rPr>
              <w:t xml:space="preserve"> (National Advanced Airway Management Course)</w:t>
            </w:r>
          </w:p>
          <w:p w14:paraId="320BC60D" w14:textId="77777777" w:rsidR="00376C08" w:rsidRPr="00346676" w:rsidRDefault="00376C08" w:rsidP="00346676">
            <w:pPr>
              <w:pStyle w:val="CVNormal"/>
              <w:numPr>
                <w:ilvl w:val="0"/>
                <w:numId w:val="19"/>
              </w:numPr>
              <w:jc w:val="both"/>
              <w:rPr>
                <w:rFonts w:ascii="Arial" w:hAnsi="Arial" w:cs="Arial"/>
              </w:rPr>
            </w:pPr>
            <w:r w:rsidRPr="00346676">
              <w:rPr>
                <w:rFonts w:ascii="Arial" w:hAnsi="Arial" w:cs="Arial"/>
              </w:rPr>
              <w:t>NOAT (National Obstetric Anesthesia Training Course)</w:t>
            </w:r>
          </w:p>
          <w:p w14:paraId="08B9B3F9" w14:textId="77777777" w:rsidR="00376C08" w:rsidRPr="00346676" w:rsidRDefault="00376C08" w:rsidP="00346676">
            <w:pPr>
              <w:pStyle w:val="CVNormal"/>
              <w:numPr>
                <w:ilvl w:val="0"/>
                <w:numId w:val="19"/>
              </w:numPr>
              <w:jc w:val="both"/>
              <w:rPr>
                <w:rFonts w:ascii="Arial" w:hAnsi="Arial" w:cs="Arial"/>
              </w:rPr>
            </w:pPr>
            <w:r w:rsidRPr="00346676">
              <w:rPr>
                <w:rFonts w:ascii="Arial" w:hAnsi="Arial" w:cs="Arial"/>
              </w:rPr>
              <w:t>WDRAPM (World Day of Regional Anesthesia and Pain Medicine)</w:t>
            </w:r>
          </w:p>
          <w:p w14:paraId="573A035D" w14:textId="77777777" w:rsidR="00F96713" w:rsidRPr="00346676" w:rsidRDefault="00F96713" w:rsidP="00346676">
            <w:pPr>
              <w:pStyle w:val="CVNormal"/>
              <w:jc w:val="both"/>
              <w:rPr>
                <w:rFonts w:ascii="Arial" w:hAnsi="Arial" w:cs="Arial"/>
              </w:rPr>
            </w:pPr>
          </w:p>
          <w:p w14:paraId="679FF18E" w14:textId="77777777" w:rsidR="00F96713" w:rsidRPr="00346676" w:rsidRDefault="00F96713" w:rsidP="00346676">
            <w:pPr>
              <w:pStyle w:val="CVNormal"/>
              <w:jc w:val="both"/>
              <w:rPr>
                <w:rFonts w:ascii="Arial" w:hAnsi="Arial" w:cs="Arial"/>
              </w:rPr>
            </w:pPr>
          </w:p>
          <w:p w14:paraId="7E02CE91" w14:textId="77777777" w:rsidR="00793DED" w:rsidRPr="00346676" w:rsidRDefault="00F96713" w:rsidP="00346676">
            <w:pPr>
              <w:pStyle w:val="CVNormal"/>
              <w:jc w:val="both"/>
              <w:rPr>
                <w:rFonts w:ascii="Arial" w:hAnsi="Arial" w:cs="Arial"/>
              </w:rPr>
            </w:pPr>
            <w:r w:rsidRPr="00346676">
              <w:rPr>
                <w:rFonts w:ascii="Arial" w:hAnsi="Arial" w:cs="Arial"/>
              </w:rPr>
              <w:t>Coordonator</w:t>
            </w:r>
            <w:r w:rsidR="00793DED" w:rsidRPr="00346676">
              <w:rPr>
                <w:rFonts w:ascii="Arial" w:hAnsi="Arial" w:cs="Arial"/>
              </w:rPr>
              <w:t xml:space="preserve"> și Lector </w:t>
            </w:r>
          </w:p>
          <w:p w14:paraId="4CBB85CA" w14:textId="77777777" w:rsidR="006C6BD0" w:rsidRPr="00346676" w:rsidRDefault="00F96713" w:rsidP="00346676">
            <w:pPr>
              <w:pStyle w:val="CVNormal"/>
              <w:numPr>
                <w:ilvl w:val="0"/>
                <w:numId w:val="19"/>
              </w:numPr>
              <w:jc w:val="both"/>
              <w:rPr>
                <w:rFonts w:ascii="Arial" w:hAnsi="Arial" w:cs="Arial"/>
              </w:rPr>
            </w:pPr>
            <w:r w:rsidRPr="00346676">
              <w:rPr>
                <w:rFonts w:ascii="Arial" w:hAnsi="Arial" w:cs="Arial"/>
              </w:rPr>
              <w:t>studi</w:t>
            </w:r>
            <w:r w:rsidR="00793DED" w:rsidRPr="00346676">
              <w:rPr>
                <w:rFonts w:ascii="Arial" w:hAnsi="Arial" w:cs="Arial"/>
              </w:rPr>
              <w:t>i</w:t>
            </w:r>
            <w:r w:rsidRPr="00346676">
              <w:rPr>
                <w:rFonts w:ascii="Arial" w:hAnsi="Arial" w:cs="Arial"/>
              </w:rPr>
              <w:t xml:space="preserve">i universitare de Master </w:t>
            </w:r>
            <w:r w:rsidR="00793DED" w:rsidRPr="00346676">
              <w:rPr>
                <w:rFonts w:ascii="Arial" w:hAnsi="Arial" w:cs="Arial"/>
              </w:rPr>
              <w:t>– Masterul  ”Toxicologie și Medicina Adicțiilor” ,Facultatea de Medcină Universitatea de Medicină și Farmacie „Victor Babeș” Timișoara</w:t>
            </w:r>
          </w:p>
          <w:p w14:paraId="51086CA0" w14:textId="77777777" w:rsidR="00042546" w:rsidRPr="00346676" w:rsidRDefault="00042546" w:rsidP="00346676">
            <w:pPr>
              <w:pStyle w:val="CVNormal"/>
              <w:ind w:left="84"/>
              <w:jc w:val="both"/>
              <w:rPr>
                <w:rFonts w:ascii="Arial" w:hAnsi="Arial" w:cs="Arial"/>
              </w:rPr>
            </w:pPr>
          </w:p>
          <w:p w14:paraId="4B3C1296" w14:textId="77777777" w:rsidR="00042546" w:rsidRPr="00346676" w:rsidRDefault="00042546" w:rsidP="00346676">
            <w:pPr>
              <w:pStyle w:val="CVNormal"/>
              <w:ind w:left="84"/>
              <w:jc w:val="both"/>
              <w:rPr>
                <w:rFonts w:ascii="Arial" w:hAnsi="Arial" w:cs="Arial"/>
              </w:rPr>
            </w:pPr>
            <w:r w:rsidRPr="00346676">
              <w:rPr>
                <w:rFonts w:ascii="Arial" w:hAnsi="Arial" w:cs="Arial"/>
              </w:rPr>
              <w:t xml:space="preserve">Cursuri de resuscitare cardiorespiratorie </w:t>
            </w:r>
            <w:r w:rsidR="00C963F7" w:rsidRPr="00346676">
              <w:rPr>
                <w:rFonts w:ascii="Arial" w:hAnsi="Arial" w:cs="Arial"/>
              </w:rPr>
              <w:t xml:space="preserve">și prim ajutor (BLS și ALS) </w:t>
            </w:r>
            <w:r w:rsidR="00965F93" w:rsidRPr="00346676">
              <w:rPr>
                <w:rFonts w:ascii="Arial" w:hAnsi="Arial" w:cs="Arial"/>
              </w:rPr>
              <w:t>în întreaga comunitate locală (i</w:t>
            </w:r>
            <w:r w:rsidR="00C963F7" w:rsidRPr="00346676">
              <w:rPr>
                <w:rFonts w:ascii="Arial" w:hAnsi="Arial" w:cs="Arial"/>
              </w:rPr>
              <w:t>ns</w:t>
            </w:r>
            <w:r w:rsidR="00965F93" w:rsidRPr="00346676">
              <w:rPr>
                <w:rFonts w:ascii="Arial" w:hAnsi="Arial" w:cs="Arial"/>
              </w:rPr>
              <w:t>tituții de stat, universități, ș</w:t>
            </w:r>
            <w:r w:rsidR="00C963F7" w:rsidRPr="00346676">
              <w:rPr>
                <w:rFonts w:ascii="Arial" w:hAnsi="Arial" w:cs="Arial"/>
              </w:rPr>
              <w:t>coli, comunități locale, î</w:t>
            </w:r>
            <w:r w:rsidRPr="00346676">
              <w:rPr>
                <w:rFonts w:ascii="Arial" w:hAnsi="Arial" w:cs="Arial"/>
              </w:rPr>
              <w:t>ntreprinderi p</w:t>
            </w:r>
            <w:r w:rsidR="00C65F6E" w:rsidRPr="00346676">
              <w:rPr>
                <w:rFonts w:ascii="Arial" w:hAnsi="Arial" w:cs="Arial"/>
              </w:rPr>
              <w:t>rivate</w:t>
            </w:r>
            <w:r w:rsidRPr="00346676">
              <w:rPr>
                <w:rFonts w:ascii="Arial" w:hAnsi="Arial" w:cs="Arial"/>
              </w:rPr>
              <w:t>)</w:t>
            </w:r>
          </w:p>
          <w:p w14:paraId="5AA1E3E0" w14:textId="77777777" w:rsidR="00042546" w:rsidRPr="00346676" w:rsidRDefault="009A691B" w:rsidP="00346676">
            <w:pPr>
              <w:ind w:left="84"/>
              <w:jc w:val="both"/>
              <w:rPr>
                <w:rFonts w:ascii="Arial" w:hAnsi="Arial" w:cs="Arial"/>
              </w:rPr>
            </w:pPr>
            <w:r w:rsidRPr="00346676">
              <w:rPr>
                <w:rFonts w:ascii="Arial" w:hAnsi="Arial" w:cs="Arial"/>
              </w:rPr>
              <w:t xml:space="preserve"> </w:t>
            </w:r>
          </w:p>
        </w:tc>
      </w:tr>
      <w:tr w:rsidR="00D5417A" w14:paraId="168D468D" w14:textId="77777777" w:rsidTr="00000839">
        <w:trPr>
          <w:gridAfter w:val="1"/>
          <w:wAfter w:w="180" w:type="dxa"/>
          <w:cantSplit/>
        </w:trPr>
        <w:tc>
          <w:tcPr>
            <w:tcW w:w="1985" w:type="dxa"/>
          </w:tcPr>
          <w:p w14:paraId="6AD67A85" w14:textId="77777777" w:rsidR="00042546" w:rsidRPr="0094207E" w:rsidRDefault="00042546" w:rsidP="00EC0411">
            <w:pPr>
              <w:pStyle w:val="CVSpacer"/>
              <w:rPr>
                <w:sz w:val="20"/>
              </w:rPr>
            </w:pPr>
          </w:p>
        </w:tc>
        <w:tc>
          <w:tcPr>
            <w:tcW w:w="8607" w:type="dxa"/>
            <w:gridSpan w:val="3"/>
          </w:tcPr>
          <w:p w14:paraId="41272A44" w14:textId="77777777" w:rsidR="00042546" w:rsidRPr="0094207E" w:rsidRDefault="00042546" w:rsidP="006D6024">
            <w:pPr>
              <w:pStyle w:val="CVSpacer"/>
              <w:jc w:val="both"/>
              <w:rPr>
                <w:sz w:val="20"/>
              </w:rPr>
            </w:pPr>
          </w:p>
        </w:tc>
      </w:tr>
      <w:tr w:rsidR="00D5417A" w:rsidRPr="00346676" w14:paraId="7F65D3C1" w14:textId="77777777" w:rsidTr="00000839">
        <w:trPr>
          <w:gridAfter w:val="1"/>
          <w:wAfter w:w="180" w:type="dxa"/>
          <w:cantSplit/>
        </w:trPr>
        <w:tc>
          <w:tcPr>
            <w:tcW w:w="1985" w:type="dxa"/>
          </w:tcPr>
          <w:p w14:paraId="44D84C84" w14:textId="77777777" w:rsidR="00042546" w:rsidRPr="00346676" w:rsidRDefault="00C65F6E" w:rsidP="00C65F6E">
            <w:pPr>
              <w:pStyle w:val="CVHeading1"/>
              <w:spacing w:before="0"/>
              <w:jc w:val="left"/>
              <w:rPr>
                <w:rFonts w:ascii="Arial" w:hAnsi="Arial" w:cs="Arial"/>
                <w:bCs/>
                <w:sz w:val="20"/>
              </w:rPr>
            </w:pPr>
            <w:r w:rsidRPr="00346676">
              <w:rPr>
                <w:rFonts w:ascii="Arial" w:hAnsi="Arial" w:cs="Arial"/>
                <w:bCs/>
                <w:sz w:val="20"/>
              </w:rPr>
              <w:lastRenderedPageBreak/>
              <w:t xml:space="preserve">Studii clinice </w:t>
            </w:r>
            <w:r w:rsidR="00C963F7" w:rsidRPr="00346676">
              <w:rPr>
                <w:rFonts w:ascii="Arial" w:hAnsi="Arial" w:cs="Arial"/>
                <w:bCs/>
                <w:sz w:val="20"/>
              </w:rPr>
              <w:t>internațional</w:t>
            </w:r>
            <w:r w:rsidRPr="00346676">
              <w:rPr>
                <w:rFonts w:ascii="Arial" w:hAnsi="Arial" w:cs="Arial"/>
                <w:bCs/>
                <w:sz w:val="20"/>
              </w:rPr>
              <w:t>e</w:t>
            </w:r>
          </w:p>
        </w:tc>
        <w:tc>
          <w:tcPr>
            <w:tcW w:w="8607" w:type="dxa"/>
            <w:gridSpan w:val="3"/>
          </w:tcPr>
          <w:p w14:paraId="38FC2DC2" w14:textId="77777777" w:rsidR="00042546" w:rsidRPr="00346676" w:rsidRDefault="00C65F6E" w:rsidP="006D6024">
            <w:pPr>
              <w:ind w:left="84"/>
              <w:jc w:val="both"/>
              <w:rPr>
                <w:rFonts w:ascii="Arial" w:hAnsi="Arial" w:cs="Arial"/>
              </w:rPr>
            </w:pPr>
            <w:r w:rsidRPr="00346676">
              <w:rPr>
                <w:rFonts w:ascii="Arial" w:hAnsi="Arial" w:cs="Arial"/>
              </w:rPr>
              <w:t xml:space="preserve">3 studii </w:t>
            </w:r>
          </w:p>
          <w:p w14:paraId="3D744218" w14:textId="77777777" w:rsidR="00C65F6E" w:rsidRPr="00346676" w:rsidRDefault="00C65F6E" w:rsidP="00C65F6E">
            <w:pPr>
              <w:spacing w:line="276" w:lineRule="auto"/>
              <w:jc w:val="both"/>
              <w:rPr>
                <w:rFonts w:ascii="Arial" w:hAnsi="Arial" w:cs="Arial"/>
              </w:rPr>
            </w:pPr>
            <w:r w:rsidRPr="00346676">
              <w:rPr>
                <w:rFonts w:ascii="Arial" w:hAnsi="Arial" w:cs="Arial"/>
                <w:b/>
                <w:bCs/>
                <w:i/>
                <w:iCs/>
              </w:rPr>
              <w:t xml:space="preserve">LUNG SAFE Study </w:t>
            </w:r>
            <w:r w:rsidRPr="00346676">
              <w:rPr>
                <w:rFonts w:ascii="Arial" w:hAnsi="Arial" w:cs="Arial"/>
                <w:i/>
                <w:iCs/>
              </w:rPr>
              <w:t>(Large observational study to UNderstand the Global impact of Severe Acute respiratory FailurE,)</w:t>
            </w:r>
          </w:p>
          <w:p w14:paraId="30186BA9" w14:textId="77777777" w:rsidR="00C65F6E" w:rsidRPr="00346676" w:rsidRDefault="00C65F6E" w:rsidP="00C65F6E">
            <w:pPr>
              <w:spacing w:line="276" w:lineRule="auto"/>
              <w:jc w:val="both"/>
              <w:rPr>
                <w:rFonts w:ascii="Arial" w:hAnsi="Arial" w:cs="Arial"/>
              </w:rPr>
            </w:pPr>
            <w:r w:rsidRPr="00346676">
              <w:rPr>
                <w:rFonts w:ascii="Arial" w:hAnsi="Arial" w:cs="Arial"/>
                <w:b/>
                <w:bCs/>
                <w:i/>
                <w:iCs/>
              </w:rPr>
              <w:t>Collaborating Authors. LUNG SAFE Steering Committee</w:t>
            </w:r>
            <w:r w:rsidRPr="00346676">
              <w:rPr>
                <w:rFonts w:ascii="Arial" w:hAnsi="Arial" w:cs="Arial"/>
                <w:i/>
                <w:iCs/>
              </w:rPr>
              <w:t xml:space="preserve">: Antonio Pesenti, John G. Laffey, Laurent Brochard, Andres Esteban, Luciano Gattinoni, Frank van Haren, Anders Larsson, Daniel F. McAuley, Marco Ranieri, Gordon Rubenfeld, B. Taylor Thompson, Hermann Wrigge, Arthur S. Slutsky. </w:t>
            </w:r>
          </w:p>
          <w:p w14:paraId="33E6FD2D" w14:textId="77777777" w:rsidR="00C65F6E" w:rsidRPr="00346676" w:rsidRDefault="00C65F6E" w:rsidP="00C65F6E">
            <w:pPr>
              <w:spacing w:line="276" w:lineRule="auto"/>
              <w:jc w:val="both"/>
              <w:rPr>
                <w:rFonts w:ascii="Arial" w:hAnsi="Arial" w:cs="Arial"/>
              </w:rPr>
            </w:pPr>
            <w:r w:rsidRPr="00346676">
              <w:rPr>
                <w:rFonts w:ascii="Arial" w:hAnsi="Arial" w:cs="Arial"/>
                <w:b/>
                <w:bCs/>
                <w:i/>
                <w:iCs/>
              </w:rPr>
              <w:t>Coordinators: Romania</w:t>
            </w:r>
            <w:r w:rsidRPr="00346676">
              <w:rPr>
                <w:rFonts w:ascii="Arial" w:hAnsi="Arial" w:cs="Arial"/>
                <w:i/>
                <w:iCs/>
              </w:rPr>
              <w:t xml:space="preserve">: Dorel Sandesc </w:t>
            </w:r>
          </w:p>
          <w:p w14:paraId="3F8B6577" w14:textId="77777777" w:rsidR="00C65F6E" w:rsidRPr="00346676" w:rsidRDefault="00C65F6E" w:rsidP="00C65F6E">
            <w:pPr>
              <w:spacing w:line="276" w:lineRule="auto"/>
              <w:jc w:val="both"/>
              <w:rPr>
                <w:rFonts w:ascii="Arial" w:hAnsi="Arial" w:cs="Arial"/>
                <w:i/>
                <w:iCs/>
              </w:rPr>
            </w:pPr>
            <w:r w:rsidRPr="00346676">
              <w:rPr>
                <w:rFonts w:ascii="Arial" w:hAnsi="Arial" w:cs="Arial"/>
                <w:b/>
                <w:bCs/>
                <w:i/>
                <w:iCs/>
              </w:rPr>
              <w:t>LUNG SAFE Site Investigators: ROMANIA</w:t>
            </w:r>
            <w:r w:rsidRPr="00346676">
              <w:rPr>
                <w:rFonts w:ascii="Arial" w:hAnsi="Arial" w:cs="Arial"/>
                <w:i/>
                <w:iCs/>
              </w:rPr>
              <w:t xml:space="preserve">: Elias University Emergency Hospital (Bucharest): </w:t>
            </w:r>
            <w:r w:rsidRPr="00346676">
              <w:rPr>
                <w:rFonts w:ascii="Arial" w:hAnsi="Arial" w:cs="Arial"/>
              </w:rPr>
              <w:t>Dan E Corneci,</w:t>
            </w:r>
            <w:r w:rsidRPr="00346676">
              <w:rPr>
                <w:rFonts w:ascii="Arial" w:hAnsi="Arial" w:cs="Arial"/>
                <w:i/>
                <w:iCs/>
              </w:rPr>
              <w:t xml:space="preserve"> Silvius Ioan Negoita; Fundeni Clinical Institute (Bucharest): Dana R Tomescu, Alexandra Marcu; Emergency Clinical County Hospital Timisoara (Timisoara): Ovidiu H Bedreag, </w:t>
            </w:r>
            <w:r w:rsidRPr="00346676">
              <w:rPr>
                <w:rFonts w:ascii="Arial" w:hAnsi="Arial" w:cs="Arial"/>
                <w:b/>
                <w:bCs/>
                <w:i/>
                <w:iCs/>
              </w:rPr>
              <w:t>Marius Papurica</w:t>
            </w:r>
          </w:p>
          <w:p w14:paraId="61C04FF5" w14:textId="77777777" w:rsidR="00042546" w:rsidRPr="00346676" w:rsidRDefault="00042546" w:rsidP="006D6024">
            <w:pPr>
              <w:ind w:left="84"/>
              <w:jc w:val="both"/>
              <w:rPr>
                <w:rFonts w:ascii="Arial" w:hAnsi="Arial" w:cs="Arial"/>
              </w:rPr>
            </w:pPr>
          </w:p>
          <w:p w14:paraId="29C86005" w14:textId="77777777" w:rsidR="00C65F6E" w:rsidRPr="00346676" w:rsidRDefault="00C65F6E" w:rsidP="00C65F6E">
            <w:pPr>
              <w:spacing w:line="276" w:lineRule="auto"/>
              <w:jc w:val="both"/>
              <w:rPr>
                <w:rFonts w:ascii="Arial" w:hAnsi="Arial" w:cs="Arial"/>
                <w:b/>
                <w:bCs/>
              </w:rPr>
            </w:pPr>
            <w:r w:rsidRPr="00346676">
              <w:rPr>
                <w:rFonts w:ascii="Arial" w:hAnsi="Arial" w:cs="Arial"/>
                <w:b/>
                <w:bCs/>
              </w:rPr>
              <w:t>European Surgical Outcomes Study (EuSOS)</w:t>
            </w:r>
          </w:p>
          <w:p w14:paraId="07185685" w14:textId="77777777" w:rsidR="00C65F6E" w:rsidRPr="00346676" w:rsidRDefault="00C65F6E" w:rsidP="00C65F6E">
            <w:pPr>
              <w:spacing w:line="276" w:lineRule="auto"/>
              <w:jc w:val="both"/>
              <w:rPr>
                <w:rFonts w:ascii="Arial" w:hAnsi="Arial" w:cs="Arial"/>
              </w:rPr>
            </w:pPr>
            <w:r w:rsidRPr="00346676">
              <w:rPr>
                <w:rFonts w:ascii="Arial" w:hAnsi="Arial" w:cs="Arial"/>
                <w:b/>
                <w:bCs/>
              </w:rPr>
              <w:t>ClinicalTrials.gov ID </w:t>
            </w:r>
            <w:r w:rsidRPr="00346676">
              <w:rPr>
                <w:rFonts w:ascii="Arial" w:hAnsi="Arial" w:cs="Arial"/>
              </w:rPr>
              <w:t>NCT01203605</w:t>
            </w:r>
          </w:p>
          <w:p w14:paraId="4BBBD05B" w14:textId="77777777" w:rsidR="00C65F6E" w:rsidRPr="00346676" w:rsidRDefault="00C65F6E" w:rsidP="00C65F6E">
            <w:pPr>
              <w:spacing w:line="276" w:lineRule="auto"/>
              <w:jc w:val="both"/>
              <w:rPr>
                <w:rFonts w:ascii="Arial" w:hAnsi="Arial" w:cs="Arial"/>
                <w:i/>
                <w:iCs/>
              </w:rPr>
            </w:pPr>
            <w:r w:rsidRPr="00346676">
              <w:rPr>
                <w:rFonts w:ascii="Arial" w:hAnsi="Arial" w:cs="Arial"/>
                <w:b/>
                <w:bCs/>
                <w:i/>
                <w:iCs/>
              </w:rPr>
              <w:t>EuSOS Steering Committee</w:t>
            </w:r>
            <w:r w:rsidRPr="00346676">
              <w:rPr>
                <w:rFonts w:ascii="Arial" w:hAnsi="Arial" w:cs="Arial"/>
                <w:i/>
                <w:iCs/>
              </w:rPr>
              <w:t>: Peter Bauer, Vienna, Austria (statistician), Andreas Hoeft, Bonn, Germany, Philip Metnitz, Vienna, Austria, Rui Moreno, Lisboa, Portugal, Rupert Pearse, London, United Kingdom (chief investigator), Paolo Pelosi, Varese, Italy, Andrew Rhodes, London, United Kingdom, Claudia Spies, Berlin, Germany, Benoit Vallet, Lille, France, Jean-Louis Vincent, Brussels, Belgium</w:t>
            </w:r>
          </w:p>
          <w:p w14:paraId="7F351B0E" w14:textId="77777777" w:rsidR="00C65F6E" w:rsidRPr="00346676" w:rsidRDefault="00C65F6E" w:rsidP="00C65F6E">
            <w:pPr>
              <w:spacing w:line="276" w:lineRule="auto"/>
              <w:jc w:val="both"/>
              <w:rPr>
                <w:rFonts w:ascii="Arial" w:hAnsi="Arial" w:cs="Arial"/>
                <w:i/>
                <w:iCs/>
              </w:rPr>
            </w:pPr>
            <w:r w:rsidRPr="00346676">
              <w:rPr>
                <w:rFonts w:ascii="Arial" w:hAnsi="Arial" w:cs="Arial"/>
                <w:b/>
                <w:bCs/>
                <w:i/>
                <w:iCs/>
              </w:rPr>
              <w:t>Country coordinators, Romania</w:t>
            </w:r>
            <w:r w:rsidRPr="00346676">
              <w:rPr>
                <w:rFonts w:ascii="Arial" w:hAnsi="Arial" w:cs="Arial"/>
                <w:i/>
                <w:iCs/>
              </w:rPr>
              <w:t xml:space="preserve">: Ioana Grigoraș </w:t>
            </w:r>
          </w:p>
          <w:p w14:paraId="335BECC9" w14:textId="77777777" w:rsidR="00C65F6E" w:rsidRPr="00346676" w:rsidRDefault="00C65F6E" w:rsidP="00C65F6E">
            <w:pPr>
              <w:spacing w:line="276" w:lineRule="auto"/>
              <w:jc w:val="both"/>
              <w:rPr>
                <w:rFonts w:ascii="Arial" w:hAnsi="Arial" w:cs="Arial"/>
              </w:rPr>
            </w:pPr>
            <w:r w:rsidRPr="00346676">
              <w:rPr>
                <w:rFonts w:ascii="Arial" w:hAnsi="Arial" w:cs="Arial"/>
                <w:b/>
                <w:bCs/>
                <w:i/>
                <w:iCs/>
              </w:rPr>
              <w:t xml:space="preserve">EuSOS Site Investigators: Marius Păpurică, </w:t>
            </w:r>
            <w:r w:rsidRPr="00346676">
              <w:rPr>
                <w:rFonts w:ascii="Arial" w:hAnsi="Arial" w:cs="Arial"/>
                <w:i/>
                <w:iCs/>
              </w:rPr>
              <w:t>Timișoara, ROMANIA</w:t>
            </w:r>
          </w:p>
          <w:p w14:paraId="6897A8DE" w14:textId="77777777" w:rsidR="00C65F6E" w:rsidRPr="00346676" w:rsidRDefault="00C65F6E" w:rsidP="006D6024">
            <w:pPr>
              <w:ind w:left="84"/>
              <w:jc w:val="both"/>
              <w:rPr>
                <w:rFonts w:ascii="Arial" w:hAnsi="Arial" w:cs="Arial"/>
              </w:rPr>
            </w:pPr>
          </w:p>
          <w:p w14:paraId="1D36424A" w14:textId="77777777" w:rsidR="00C65F6E" w:rsidRPr="00346676" w:rsidRDefault="00C65F6E" w:rsidP="00C65F6E">
            <w:pPr>
              <w:spacing w:line="276" w:lineRule="auto"/>
              <w:jc w:val="both"/>
              <w:rPr>
                <w:rFonts w:ascii="Arial" w:hAnsi="Arial" w:cs="Arial"/>
                <w:b/>
                <w:bCs/>
              </w:rPr>
            </w:pPr>
            <w:r w:rsidRPr="00346676">
              <w:rPr>
                <w:rFonts w:ascii="Arial" w:hAnsi="Arial" w:cs="Arial"/>
                <w:b/>
              </w:rPr>
              <w:t>In-hospital clinical outcomes after upper gastrointestinal surgery</w:t>
            </w:r>
            <w:r w:rsidRPr="00346676">
              <w:rPr>
                <w:rFonts w:ascii="Arial" w:hAnsi="Arial" w:cs="Arial"/>
              </w:rPr>
              <w:t xml:space="preserve"> </w:t>
            </w:r>
            <w:r w:rsidRPr="00346676">
              <w:rPr>
                <w:rFonts w:ascii="Arial" w:hAnsi="Arial" w:cs="Arial"/>
                <w:b/>
                <w:bCs/>
              </w:rPr>
              <w:t>(ISOS)</w:t>
            </w:r>
          </w:p>
          <w:p w14:paraId="4599CB1A" w14:textId="77777777" w:rsidR="00C65F6E" w:rsidRPr="00346676" w:rsidRDefault="00C65F6E" w:rsidP="00C65F6E">
            <w:pPr>
              <w:spacing w:line="276" w:lineRule="auto"/>
              <w:jc w:val="both"/>
              <w:rPr>
                <w:rFonts w:ascii="Arial" w:hAnsi="Arial" w:cs="Arial"/>
              </w:rPr>
            </w:pPr>
            <w:r w:rsidRPr="00346676">
              <w:rPr>
                <w:rFonts w:ascii="Arial" w:hAnsi="Arial" w:cs="Arial"/>
                <w:b/>
                <w:bCs/>
              </w:rPr>
              <w:t xml:space="preserve">Steering Committee for the </w:t>
            </w:r>
            <w:bookmarkStart w:id="4" w:name="_Hlk196208050"/>
            <w:r w:rsidRPr="00346676">
              <w:rPr>
                <w:rFonts w:ascii="Arial" w:hAnsi="Arial" w:cs="Arial"/>
                <w:b/>
                <w:bCs/>
              </w:rPr>
              <w:t>ISOS</w:t>
            </w:r>
            <w:r w:rsidRPr="00346676">
              <w:rPr>
                <w:rFonts w:ascii="Arial" w:hAnsi="Arial" w:cs="Arial"/>
              </w:rPr>
              <w:t xml:space="preserve"> (International Surgical Outcomes Study</w:t>
            </w:r>
            <w:bookmarkEnd w:id="4"/>
            <w:r w:rsidRPr="00346676">
              <w:rPr>
                <w:rFonts w:ascii="Arial" w:hAnsi="Arial" w:cs="Arial"/>
              </w:rPr>
              <w:t>: Rupert M. Pearse (Chief Investigator), Scott Beattie, Pierre-Alain Clavien, Nicolas Demartines, Lee A. Fleisher, Mike Grocott (Independent, Chair), James Haddow, Andreas Hoeft, Peter Holt, Rui Moreno, Naomi Pritchard (Independent, Patient Representative)</w:t>
            </w:r>
          </w:p>
          <w:p w14:paraId="38118375" w14:textId="77777777" w:rsidR="00C65F6E" w:rsidRPr="00346676" w:rsidRDefault="00C65F6E" w:rsidP="00C65F6E">
            <w:pPr>
              <w:spacing w:line="276" w:lineRule="auto"/>
              <w:jc w:val="both"/>
              <w:rPr>
                <w:rFonts w:ascii="Arial" w:hAnsi="Arial" w:cs="Arial"/>
                <w:i/>
                <w:iCs/>
              </w:rPr>
            </w:pPr>
            <w:r w:rsidRPr="00346676">
              <w:rPr>
                <w:rFonts w:ascii="Arial" w:hAnsi="Arial" w:cs="Arial"/>
                <w:b/>
                <w:bCs/>
                <w:i/>
                <w:iCs/>
              </w:rPr>
              <w:t>Country coordinators, Romania</w:t>
            </w:r>
            <w:r w:rsidRPr="00346676">
              <w:rPr>
                <w:rFonts w:ascii="Arial" w:hAnsi="Arial" w:cs="Arial"/>
                <w:i/>
                <w:iCs/>
              </w:rPr>
              <w:t xml:space="preserve">: Ioana Grigoraș </w:t>
            </w:r>
          </w:p>
          <w:p w14:paraId="12ECDF45" w14:textId="77777777" w:rsidR="00C65F6E" w:rsidRPr="00346676" w:rsidRDefault="00C65F6E" w:rsidP="00C65F6E">
            <w:pPr>
              <w:spacing w:line="276" w:lineRule="auto"/>
              <w:jc w:val="both"/>
              <w:rPr>
                <w:rFonts w:ascii="Arial" w:hAnsi="Arial" w:cs="Arial"/>
              </w:rPr>
            </w:pPr>
            <w:r w:rsidRPr="00346676">
              <w:rPr>
                <w:rFonts w:ascii="Arial" w:hAnsi="Arial" w:cs="Arial"/>
                <w:b/>
                <w:bCs/>
              </w:rPr>
              <w:t>Local coordinator Timișoara</w:t>
            </w:r>
            <w:r w:rsidRPr="00346676">
              <w:rPr>
                <w:rFonts w:ascii="Arial" w:hAnsi="Arial" w:cs="Arial"/>
              </w:rPr>
              <w:t xml:space="preserve">, Romania: </w:t>
            </w:r>
            <w:r w:rsidRPr="00346676">
              <w:rPr>
                <w:rFonts w:ascii="Arial" w:hAnsi="Arial" w:cs="Arial"/>
                <w:b/>
                <w:bCs/>
              </w:rPr>
              <w:t>Marius Păpurică</w:t>
            </w:r>
          </w:p>
          <w:p w14:paraId="243E23A6" w14:textId="77777777" w:rsidR="00042546" w:rsidRPr="00346676" w:rsidRDefault="00042546" w:rsidP="006D6024">
            <w:pPr>
              <w:ind w:left="84"/>
              <w:jc w:val="both"/>
              <w:rPr>
                <w:rFonts w:ascii="Arial" w:hAnsi="Arial" w:cs="Arial"/>
              </w:rPr>
            </w:pPr>
          </w:p>
          <w:p w14:paraId="7EEA5903" w14:textId="77777777" w:rsidR="00042546" w:rsidRPr="00346676" w:rsidRDefault="00042546" w:rsidP="00DE158F">
            <w:pPr>
              <w:ind w:left="84"/>
              <w:jc w:val="both"/>
              <w:rPr>
                <w:rFonts w:ascii="Arial" w:hAnsi="Arial" w:cs="Arial"/>
              </w:rPr>
            </w:pPr>
          </w:p>
        </w:tc>
      </w:tr>
      <w:tr w:rsidR="00D5417A" w14:paraId="1DE27A3A" w14:textId="77777777" w:rsidTr="00000839">
        <w:trPr>
          <w:gridAfter w:val="1"/>
          <w:wAfter w:w="180" w:type="dxa"/>
          <w:cantSplit/>
          <w:trHeight w:val="54"/>
        </w:trPr>
        <w:tc>
          <w:tcPr>
            <w:tcW w:w="1985" w:type="dxa"/>
          </w:tcPr>
          <w:p w14:paraId="00798323" w14:textId="77777777" w:rsidR="007E3B80" w:rsidRPr="00346676" w:rsidRDefault="00DE158F" w:rsidP="005F710E">
            <w:pPr>
              <w:pStyle w:val="CVHeading1"/>
              <w:spacing w:before="0"/>
              <w:rPr>
                <w:bCs/>
                <w:sz w:val="20"/>
              </w:rPr>
            </w:pPr>
            <w:r w:rsidRPr="00346676">
              <w:rPr>
                <w:bCs/>
                <w:sz w:val="20"/>
              </w:rPr>
              <w:t>Coordonator al comitetului de organizare</w:t>
            </w:r>
          </w:p>
        </w:tc>
        <w:tc>
          <w:tcPr>
            <w:tcW w:w="8607" w:type="dxa"/>
            <w:gridSpan w:val="3"/>
          </w:tcPr>
          <w:p w14:paraId="50A8781B" w14:textId="77777777" w:rsidR="00C65F6E" w:rsidRPr="00346676" w:rsidRDefault="00C65F6E" w:rsidP="00346676">
            <w:pPr>
              <w:jc w:val="both"/>
              <w:rPr>
                <w:rFonts w:ascii="Arial" w:hAnsi="Arial" w:cs="Arial"/>
              </w:rPr>
            </w:pPr>
            <w:r w:rsidRPr="00346676">
              <w:rPr>
                <w:rFonts w:ascii="Arial" w:hAnsi="Arial" w:cs="Arial"/>
                <w:b/>
                <w:bCs/>
              </w:rPr>
              <w:t>2020 – Webinar – ”România are nevoie de Terapie Intensivă”</w:t>
            </w:r>
            <w:r w:rsidRPr="00346676">
              <w:rPr>
                <w:rFonts w:ascii="Arial" w:hAnsi="Arial" w:cs="Arial"/>
              </w:rPr>
              <w:t>, Timișoara, Romania (COVID 19 crisis experience and challenges in the biggest West University Hospital in Romania – M.Păpurică speaker)</w:t>
            </w:r>
          </w:p>
          <w:p w14:paraId="6A148BF5" w14:textId="77777777" w:rsidR="00C65F6E" w:rsidRPr="00346676" w:rsidRDefault="00C65F6E" w:rsidP="00346676">
            <w:pPr>
              <w:tabs>
                <w:tab w:val="left" w:pos="360"/>
              </w:tabs>
              <w:ind w:left="84"/>
              <w:jc w:val="both"/>
              <w:rPr>
                <w:rFonts w:cs="Arial"/>
              </w:rPr>
            </w:pPr>
          </w:p>
          <w:p w14:paraId="314A2DBE" w14:textId="77777777" w:rsidR="00C65F6E" w:rsidRPr="00346676" w:rsidRDefault="00C65F6E" w:rsidP="00346676">
            <w:pPr>
              <w:pStyle w:val="ListParagraph"/>
              <w:tabs>
                <w:tab w:val="left" w:pos="330"/>
                <w:tab w:val="left" w:pos="360"/>
              </w:tabs>
              <w:spacing w:line="240" w:lineRule="auto"/>
              <w:ind w:left="0"/>
              <w:jc w:val="both"/>
              <w:rPr>
                <w:rFonts w:ascii="Arial" w:hAnsi="Arial" w:cs="Arial"/>
                <w:sz w:val="20"/>
                <w:szCs w:val="20"/>
                <w:lang w:val="pt-BR"/>
              </w:rPr>
            </w:pPr>
            <w:r w:rsidRPr="00346676">
              <w:rPr>
                <w:rFonts w:ascii="Arial" w:hAnsi="Arial" w:cs="Arial"/>
                <w:sz w:val="20"/>
                <w:szCs w:val="20"/>
                <w:lang w:val="pt-BR"/>
              </w:rPr>
              <w:t xml:space="preserve">2010 – 2024 Cursul de ghiduri și protocoale în anestezie, Terapie Intensivă și Medicină de Urgență </w:t>
            </w:r>
            <w:r w:rsidRPr="00346676">
              <w:rPr>
                <w:rFonts w:ascii="Arial" w:hAnsi="Arial" w:cs="Arial"/>
                <w:b/>
                <w:bCs/>
                <w:sz w:val="20"/>
                <w:szCs w:val="20"/>
                <w:lang w:val="pt-BR"/>
              </w:rPr>
              <w:t>(GPATI)</w:t>
            </w:r>
            <w:r w:rsidRPr="00346676">
              <w:rPr>
                <w:rFonts w:ascii="Arial" w:hAnsi="Arial" w:cs="Arial"/>
                <w:sz w:val="20"/>
                <w:szCs w:val="20"/>
                <w:lang w:val="pt-BR"/>
              </w:rPr>
              <w:t>, Timișoara, România</w:t>
            </w:r>
          </w:p>
          <w:p w14:paraId="05C98F8B" w14:textId="77777777" w:rsidR="00C65F6E" w:rsidRPr="00346676" w:rsidRDefault="00C65F6E" w:rsidP="00346676">
            <w:pPr>
              <w:pStyle w:val="ListParagraph"/>
              <w:tabs>
                <w:tab w:val="left" w:pos="330"/>
                <w:tab w:val="left" w:pos="360"/>
              </w:tabs>
              <w:spacing w:line="240" w:lineRule="auto"/>
              <w:ind w:left="0"/>
              <w:jc w:val="both"/>
              <w:rPr>
                <w:rFonts w:ascii="Arial" w:hAnsi="Arial" w:cs="Arial"/>
                <w:sz w:val="20"/>
                <w:szCs w:val="20"/>
                <w:lang w:val="pt-BR"/>
              </w:rPr>
            </w:pPr>
          </w:p>
          <w:p w14:paraId="20947FD8" w14:textId="77777777" w:rsidR="00C65F6E" w:rsidRPr="00346676" w:rsidRDefault="00C65F6E" w:rsidP="00346676">
            <w:pPr>
              <w:tabs>
                <w:tab w:val="left" w:pos="330"/>
                <w:tab w:val="left" w:pos="360"/>
              </w:tabs>
              <w:jc w:val="both"/>
              <w:rPr>
                <w:rFonts w:ascii="Arial" w:hAnsi="Arial" w:cs="Arial"/>
                <w:lang w:val="it-IT"/>
              </w:rPr>
            </w:pPr>
            <w:r w:rsidRPr="00346676">
              <w:rPr>
                <w:rFonts w:ascii="Arial" w:hAnsi="Arial" w:cs="Arial"/>
                <w:lang w:val="it-IT"/>
              </w:rPr>
              <w:t xml:space="preserve">2016 -2023 </w:t>
            </w:r>
            <w:r w:rsidRPr="00346676">
              <w:rPr>
                <w:rFonts w:ascii="Arial" w:hAnsi="Arial" w:cs="Arial"/>
                <w:b/>
                <w:bCs/>
                <w:lang w:val="it-IT"/>
              </w:rPr>
              <w:t xml:space="preserve">Congresul Asociației Române de Anestezie Regională, </w:t>
            </w:r>
            <w:r w:rsidRPr="00346676">
              <w:rPr>
                <w:rFonts w:ascii="Arial" w:hAnsi="Arial" w:cs="Arial"/>
                <w:lang w:val="it-IT"/>
              </w:rPr>
              <w:t xml:space="preserve">organizat de ARAR, Cluj Napoca, România </w:t>
            </w:r>
          </w:p>
          <w:p w14:paraId="7BF94BB8" w14:textId="77777777" w:rsidR="00C65F6E" w:rsidRPr="00346676" w:rsidRDefault="00C65F6E" w:rsidP="00346676">
            <w:pPr>
              <w:tabs>
                <w:tab w:val="left" w:pos="330"/>
                <w:tab w:val="left" w:pos="360"/>
              </w:tabs>
              <w:jc w:val="both"/>
              <w:rPr>
                <w:rFonts w:ascii="Arial" w:hAnsi="Arial" w:cs="Arial"/>
                <w:lang w:val="it-IT"/>
              </w:rPr>
            </w:pPr>
          </w:p>
          <w:p w14:paraId="25DAD246" w14:textId="77777777" w:rsidR="00C65F6E" w:rsidRPr="00346676" w:rsidRDefault="00C65F6E" w:rsidP="00346676">
            <w:pPr>
              <w:tabs>
                <w:tab w:val="left" w:pos="330"/>
                <w:tab w:val="left" w:pos="360"/>
              </w:tabs>
              <w:jc w:val="both"/>
              <w:rPr>
                <w:rFonts w:ascii="Arial" w:hAnsi="Arial" w:cs="Arial"/>
                <w:lang w:val="en-GB"/>
              </w:rPr>
            </w:pPr>
            <w:r w:rsidRPr="00346676">
              <w:rPr>
                <w:rFonts w:ascii="Arial" w:hAnsi="Arial" w:cs="Arial"/>
              </w:rPr>
              <w:t xml:space="preserve">2024 – 2025 - </w:t>
            </w:r>
            <w:r w:rsidRPr="00346676">
              <w:rPr>
                <w:rFonts w:ascii="Arial" w:hAnsi="Arial" w:cs="Arial"/>
                <w:b/>
                <w:bCs/>
              </w:rPr>
              <w:t>World Week and World Day of Regional Anaesthesia &amp; Pain Medicine</w:t>
            </w:r>
            <w:r w:rsidRPr="00346676">
              <w:rPr>
                <w:rFonts w:ascii="Arial" w:hAnsi="Arial" w:cs="Arial"/>
              </w:rPr>
              <w:t xml:space="preserve"> (WDRAPM, Timișoara, România</w:t>
            </w:r>
          </w:p>
          <w:p w14:paraId="56C187CB" w14:textId="77777777" w:rsidR="00C65F6E" w:rsidRPr="00346676" w:rsidRDefault="00C65F6E" w:rsidP="00346676">
            <w:pPr>
              <w:pStyle w:val="ListParagraph"/>
              <w:tabs>
                <w:tab w:val="left" w:pos="330"/>
                <w:tab w:val="left" w:pos="360"/>
              </w:tabs>
              <w:spacing w:line="240" w:lineRule="auto"/>
              <w:ind w:left="0"/>
              <w:jc w:val="both"/>
              <w:rPr>
                <w:rFonts w:ascii="Arial" w:hAnsi="Arial" w:cs="Arial"/>
                <w:sz w:val="20"/>
                <w:szCs w:val="20"/>
                <w:lang w:val="en-GB"/>
              </w:rPr>
            </w:pPr>
          </w:p>
          <w:p w14:paraId="598351B5" w14:textId="77777777" w:rsidR="007E3B80" w:rsidRPr="00346676" w:rsidRDefault="00C65F6E" w:rsidP="00346676">
            <w:pPr>
              <w:tabs>
                <w:tab w:val="left" w:pos="360"/>
              </w:tabs>
              <w:ind w:left="84"/>
              <w:jc w:val="both"/>
              <w:rPr>
                <w:rFonts w:ascii="Arial" w:hAnsi="Arial" w:cs="Arial"/>
                <w:lang w:val="en-GB"/>
              </w:rPr>
            </w:pPr>
            <w:r w:rsidRPr="00346676">
              <w:rPr>
                <w:rFonts w:ascii="Arial" w:hAnsi="Arial" w:cs="Arial"/>
                <w:lang w:val="en-GB"/>
              </w:rPr>
              <w:t xml:space="preserve">2024 – 2025: </w:t>
            </w:r>
            <w:r w:rsidRPr="00346676">
              <w:rPr>
                <w:rFonts w:ascii="Arial" w:hAnsi="Arial" w:cs="Arial"/>
                <w:b/>
                <w:bCs/>
                <w:lang w:val="en-GB"/>
              </w:rPr>
              <w:t>CURSUR/Workshopuri Cale aeriană basic/avansat</w:t>
            </w:r>
            <w:r w:rsidRPr="00346676">
              <w:rPr>
                <w:rFonts w:ascii="Arial" w:hAnsi="Arial" w:cs="Arial"/>
                <w:lang w:val="en-GB"/>
              </w:rPr>
              <w:t xml:space="preserve">  Cursul de ghiduri și protocoale în anestezie, Terapie Intensivă și Medicină de Urgență</w:t>
            </w:r>
            <w:r w:rsidRPr="00346676">
              <w:rPr>
                <w:rFonts w:ascii="Arial" w:hAnsi="Arial" w:cs="Arial"/>
                <w:lang w:val="pt-BR"/>
              </w:rPr>
              <w:t>, Timișoara, România</w:t>
            </w:r>
            <w:r w:rsidRPr="00346676">
              <w:rPr>
                <w:rFonts w:ascii="Arial" w:hAnsi="Arial" w:cs="Arial"/>
                <w:lang w:val="en-GB"/>
              </w:rPr>
              <w:t xml:space="preserve"> </w:t>
            </w:r>
            <w:r w:rsidRPr="00346676">
              <w:rPr>
                <w:rFonts w:ascii="Arial" w:hAnsi="Arial" w:cs="Arial"/>
                <w:b/>
                <w:bCs/>
                <w:lang w:val="en-GB"/>
              </w:rPr>
              <w:t>(GPATI</w:t>
            </w:r>
            <w:r w:rsidRPr="00346676">
              <w:rPr>
                <w:rFonts w:ascii="Arial" w:hAnsi="Arial" w:cs="Arial"/>
                <w:lang w:val="en-GB"/>
              </w:rPr>
              <w:t>)</w:t>
            </w:r>
          </w:p>
        </w:tc>
      </w:tr>
      <w:tr w:rsidR="00D5417A" w14:paraId="5B2211B1" w14:textId="77777777" w:rsidTr="00000839">
        <w:trPr>
          <w:gridAfter w:val="1"/>
          <w:wAfter w:w="180" w:type="dxa"/>
          <w:cantSplit/>
        </w:trPr>
        <w:tc>
          <w:tcPr>
            <w:tcW w:w="1985" w:type="dxa"/>
          </w:tcPr>
          <w:p w14:paraId="1477C503" w14:textId="77777777" w:rsidR="007E3B80" w:rsidRPr="0094207E" w:rsidRDefault="007E3B80" w:rsidP="00EC0411">
            <w:pPr>
              <w:pStyle w:val="CVHeading1"/>
              <w:spacing w:before="0"/>
              <w:rPr>
                <w:b w:val="0"/>
                <w:sz w:val="20"/>
              </w:rPr>
            </w:pPr>
          </w:p>
        </w:tc>
        <w:tc>
          <w:tcPr>
            <w:tcW w:w="8607" w:type="dxa"/>
            <w:gridSpan w:val="3"/>
          </w:tcPr>
          <w:p w14:paraId="51CDB192" w14:textId="77777777" w:rsidR="007E3B80" w:rsidRPr="0094207E" w:rsidRDefault="007E3B80" w:rsidP="006D6024">
            <w:pPr>
              <w:pStyle w:val="CVNormal-FirstLine"/>
              <w:spacing w:before="0"/>
              <w:ind w:left="146"/>
              <w:jc w:val="both"/>
            </w:pPr>
          </w:p>
        </w:tc>
      </w:tr>
      <w:tr w:rsidR="00D5417A" w14:paraId="6E7F358E" w14:textId="77777777" w:rsidTr="00000839">
        <w:trPr>
          <w:gridAfter w:val="1"/>
          <w:wAfter w:w="180" w:type="dxa"/>
          <w:cantSplit/>
        </w:trPr>
        <w:tc>
          <w:tcPr>
            <w:tcW w:w="1985" w:type="dxa"/>
          </w:tcPr>
          <w:p w14:paraId="450DA378" w14:textId="77777777" w:rsidR="007E3B80" w:rsidRPr="0094207E" w:rsidRDefault="007E3B80" w:rsidP="00346676">
            <w:pPr>
              <w:pStyle w:val="CVSpacer"/>
              <w:ind w:left="0"/>
              <w:rPr>
                <w:sz w:val="20"/>
              </w:rPr>
            </w:pPr>
          </w:p>
        </w:tc>
        <w:tc>
          <w:tcPr>
            <w:tcW w:w="8607" w:type="dxa"/>
            <w:gridSpan w:val="3"/>
          </w:tcPr>
          <w:p w14:paraId="37450936" w14:textId="77777777" w:rsidR="007E3B80" w:rsidRPr="0094207E" w:rsidRDefault="007E3B80" w:rsidP="006D6024">
            <w:pPr>
              <w:pStyle w:val="CVSpacer"/>
              <w:jc w:val="both"/>
              <w:rPr>
                <w:sz w:val="20"/>
              </w:rPr>
            </w:pPr>
          </w:p>
        </w:tc>
      </w:tr>
      <w:tr w:rsidR="00D5417A" w:rsidRPr="00346676" w14:paraId="5CFE95EF" w14:textId="77777777" w:rsidTr="00000839">
        <w:trPr>
          <w:gridAfter w:val="1"/>
          <w:wAfter w:w="180" w:type="dxa"/>
          <w:cantSplit/>
        </w:trPr>
        <w:tc>
          <w:tcPr>
            <w:tcW w:w="1985" w:type="dxa"/>
          </w:tcPr>
          <w:p w14:paraId="213679BB" w14:textId="77777777" w:rsidR="005E5944" w:rsidRPr="00731421" w:rsidRDefault="005E5944" w:rsidP="00346676">
            <w:pPr>
              <w:pStyle w:val="CVHeading1"/>
              <w:spacing w:before="0"/>
              <w:jc w:val="both"/>
              <w:rPr>
                <w:rFonts w:ascii="Arial" w:hAnsi="Arial" w:cs="Arial"/>
                <w:b w:val="0"/>
                <w:sz w:val="20"/>
              </w:rPr>
            </w:pPr>
            <w:r w:rsidRPr="00731421">
              <w:rPr>
                <w:rFonts w:ascii="Arial" w:hAnsi="Arial" w:cs="Arial"/>
                <w:bCs/>
                <w:sz w:val="20"/>
              </w:rPr>
              <w:lastRenderedPageBreak/>
              <w:t>Brevete de Inventi</w:t>
            </w:r>
            <w:r w:rsidRPr="00731421">
              <w:rPr>
                <w:rFonts w:ascii="Arial" w:hAnsi="Arial" w:cs="Arial"/>
                <w:b w:val="0"/>
                <w:sz w:val="20"/>
              </w:rPr>
              <w:t>i</w:t>
            </w:r>
          </w:p>
          <w:p w14:paraId="41E8B933" w14:textId="77777777" w:rsidR="005E5944" w:rsidRPr="00731421" w:rsidRDefault="005E5944" w:rsidP="00346676">
            <w:pPr>
              <w:pStyle w:val="CVHeading1"/>
              <w:spacing w:before="0"/>
              <w:jc w:val="both"/>
              <w:rPr>
                <w:rFonts w:ascii="Arial" w:hAnsi="Arial" w:cs="Arial"/>
                <w:b w:val="0"/>
                <w:sz w:val="20"/>
              </w:rPr>
            </w:pPr>
          </w:p>
          <w:p w14:paraId="1815B132" w14:textId="77777777" w:rsidR="005E5944" w:rsidRPr="00731421" w:rsidRDefault="005E5944" w:rsidP="00346676">
            <w:pPr>
              <w:pStyle w:val="CVHeading1"/>
              <w:spacing w:before="0"/>
              <w:jc w:val="both"/>
              <w:rPr>
                <w:rFonts w:ascii="Arial" w:hAnsi="Arial" w:cs="Arial"/>
                <w:b w:val="0"/>
                <w:sz w:val="20"/>
              </w:rPr>
            </w:pPr>
          </w:p>
          <w:p w14:paraId="133B9293" w14:textId="77777777" w:rsidR="005E5944" w:rsidRPr="00731421" w:rsidRDefault="005E5944" w:rsidP="00346676">
            <w:pPr>
              <w:pStyle w:val="CVHeading1"/>
              <w:spacing w:before="0"/>
              <w:jc w:val="both"/>
              <w:rPr>
                <w:rFonts w:ascii="Arial" w:hAnsi="Arial" w:cs="Arial"/>
                <w:b w:val="0"/>
                <w:sz w:val="20"/>
              </w:rPr>
            </w:pPr>
          </w:p>
          <w:p w14:paraId="6F72C8D9" w14:textId="77777777" w:rsidR="005E5944" w:rsidRPr="00731421" w:rsidRDefault="005E5944" w:rsidP="00346676">
            <w:pPr>
              <w:pStyle w:val="CVHeading1"/>
              <w:spacing w:before="0"/>
              <w:jc w:val="both"/>
              <w:rPr>
                <w:rFonts w:ascii="Arial" w:hAnsi="Arial" w:cs="Arial"/>
                <w:b w:val="0"/>
                <w:sz w:val="20"/>
              </w:rPr>
            </w:pPr>
          </w:p>
          <w:p w14:paraId="2190168F" w14:textId="77777777" w:rsidR="005E5944" w:rsidRPr="00731421" w:rsidRDefault="005E5944" w:rsidP="00346676">
            <w:pPr>
              <w:pStyle w:val="CVHeading1"/>
              <w:spacing w:before="0"/>
              <w:jc w:val="both"/>
              <w:rPr>
                <w:rFonts w:ascii="Arial" w:hAnsi="Arial" w:cs="Arial"/>
                <w:b w:val="0"/>
                <w:sz w:val="20"/>
              </w:rPr>
            </w:pPr>
          </w:p>
          <w:p w14:paraId="2FBE2AD1" w14:textId="77777777" w:rsidR="005E5944" w:rsidRPr="00731421" w:rsidRDefault="005E5944" w:rsidP="00346676">
            <w:pPr>
              <w:pStyle w:val="CVHeading1"/>
              <w:spacing w:before="0"/>
              <w:jc w:val="both"/>
              <w:rPr>
                <w:rFonts w:ascii="Arial" w:hAnsi="Arial" w:cs="Arial"/>
                <w:b w:val="0"/>
                <w:sz w:val="20"/>
              </w:rPr>
            </w:pPr>
          </w:p>
          <w:p w14:paraId="2D7D569D" w14:textId="77777777" w:rsidR="005E5944" w:rsidRPr="00731421" w:rsidRDefault="005E5944" w:rsidP="00346676">
            <w:pPr>
              <w:pStyle w:val="CVHeading1"/>
              <w:spacing w:before="0"/>
              <w:jc w:val="both"/>
              <w:rPr>
                <w:rFonts w:ascii="Arial" w:hAnsi="Arial" w:cs="Arial"/>
                <w:b w:val="0"/>
                <w:sz w:val="20"/>
              </w:rPr>
            </w:pPr>
          </w:p>
          <w:p w14:paraId="3C7091D6" w14:textId="77777777" w:rsidR="005E5944" w:rsidRPr="00731421" w:rsidRDefault="005E5944" w:rsidP="00346676">
            <w:pPr>
              <w:pStyle w:val="CVHeading1"/>
              <w:spacing w:before="0"/>
              <w:jc w:val="both"/>
              <w:rPr>
                <w:rFonts w:ascii="Arial" w:hAnsi="Arial" w:cs="Arial"/>
                <w:b w:val="0"/>
                <w:sz w:val="20"/>
              </w:rPr>
            </w:pPr>
          </w:p>
          <w:p w14:paraId="45979F8D" w14:textId="77777777" w:rsidR="005E5944" w:rsidRPr="00731421" w:rsidRDefault="005E5944" w:rsidP="00346676">
            <w:pPr>
              <w:pStyle w:val="CVHeading1"/>
              <w:spacing w:before="0"/>
              <w:jc w:val="both"/>
              <w:rPr>
                <w:rFonts w:ascii="Arial" w:hAnsi="Arial" w:cs="Arial"/>
                <w:b w:val="0"/>
                <w:sz w:val="20"/>
              </w:rPr>
            </w:pPr>
          </w:p>
          <w:p w14:paraId="64D0B1C6" w14:textId="77777777" w:rsidR="005E5944" w:rsidRPr="00731421" w:rsidRDefault="005E5944" w:rsidP="00346676">
            <w:pPr>
              <w:pStyle w:val="CVHeading1"/>
              <w:spacing w:before="0"/>
              <w:jc w:val="both"/>
              <w:rPr>
                <w:rFonts w:ascii="Arial" w:hAnsi="Arial" w:cs="Arial"/>
                <w:bCs/>
                <w:sz w:val="20"/>
              </w:rPr>
            </w:pPr>
            <w:r w:rsidRPr="00731421">
              <w:rPr>
                <w:rFonts w:ascii="Arial" w:hAnsi="Arial" w:cs="Arial"/>
                <w:bCs/>
                <w:sz w:val="20"/>
              </w:rPr>
              <w:t xml:space="preserve">Medalii și distincții </w:t>
            </w:r>
          </w:p>
          <w:p w14:paraId="3540D2B2" w14:textId="77777777" w:rsidR="005E5944" w:rsidRPr="00731421" w:rsidRDefault="005E5944" w:rsidP="00346676">
            <w:pPr>
              <w:pStyle w:val="CVHeading1"/>
              <w:spacing w:before="0"/>
              <w:jc w:val="both"/>
              <w:rPr>
                <w:rFonts w:ascii="Arial" w:hAnsi="Arial" w:cs="Arial"/>
                <w:b w:val="0"/>
                <w:sz w:val="20"/>
              </w:rPr>
            </w:pPr>
          </w:p>
          <w:p w14:paraId="12DFC15F" w14:textId="77777777" w:rsidR="005E5944" w:rsidRPr="00731421" w:rsidRDefault="005E5944" w:rsidP="00346676">
            <w:pPr>
              <w:pStyle w:val="CVHeading1"/>
              <w:spacing w:before="0"/>
              <w:jc w:val="both"/>
              <w:rPr>
                <w:rFonts w:ascii="Arial" w:hAnsi="Arial" w:cs="Arial"/>
                <w:b w:val="0"/>
                <w:sz w:val="20"/>
              </w:rPr>
            </w:pPr>
          </w:p>
          <w:p w14:paraId="2D0A10A9" w14:textId="77777777" w:rsidR="005E5944" w:rsidRPr="00731421" w:rsidRDefault="005E5944" w:rsidP="00346676">
            <w:pPr>
              <w:pStyle w:val="CVHeading1"/>
              <w:spacing w:before="0"/>
              <w:jc w:val="both"/>
              <w:rPr>
                <w:rFonts w:ascii="Arial" w:hAnsi="Arial" w:cs="Arial"/>
                <w:b w:val="0"/>
                <w:sz w:val="20"/>
              </w:rPr>
            </w:pPr>
          </w:p>
          <w:p w14:paraId="762DF13E" w14:textId="77777777" w:rsidR="005E5944" w:rsidRPr="00731421" w:rsidRDefault="005E5944" w:rsidP="00346676">
            <w:pPr>
              <w:pStyle w:val="CVHeading1"/>
              <w:spacing w:before="0"/>
              <w:jc w:val="both"/>
              <w:rPr>
                <w:rFonts w:ascii="Arial" w:hAnsi="Arial" w:cs="Arial"/>
                <w:b w:val="0"/>
                <w:sz w:val="20"/>
              </w:rPr>
            </w:pPr>
          </w:p>
          <w:p w14:paraId="5B8CCD29" w14:textId="77777777" w:rsidR="005E5944" w:rsidRPr="00731421" w:rsidRDefault="005E5944" w:rsidP="00346676">
            <w:pPr>
              <w:pStyle w:val="CVHeading1"/>
              <w:spacing w:before="0"/>
              <w:jc w:val="both"/>
              <w:rPr>
                <w:rFonts w:ascii="Arial" w:hAnsi="Arial" w:cs="Arial"/>
                <w:b w:val="0"/>
                <w:sz w:val="20"/>
              </w:rPr>
            </w:pPr>
          </w:p>
          <w:p w14:paraId="43A77EA1" w14:textId="77777777" w:rsidR="005E5944" w:rsidRPr="00731421" w:rsidRDefault="005E5944" w:rsidP="00346676">
            <w:pPr>
              <w:pStyle w:val="CVHeading1"/>
              <w:spacing w:before="0"/>
              <w:jc w:val="both"/>
              <w:rPr>
                <w:rFonts w:ascii="Arial" w:hAnsi="Arial" w:cs="Arial"/>
                <w:b w:val="0"/>
                <w:sz w:val="20"/>
              </w:rPr>
            </w:pPr>
          </w:p>
          <w:p w14:paraId="0BB1AD13" w14:textId="77777777" w:rsidR="005E5944" w:rsidRPr="00731421" w:rsidRDefault="005E5944" w:rsidP="00346676">
            <w:pPr>
              <w:pStyle w:val="CVHeading1"/>
              <w:spacing w:before="0"/>
              <w:ind w:left="0"/>
              <w:jc w:val="both"/>
              <w:rPr>
                <w:rFonts w:ascii="Arial" w:hAnsi="Arial" w:cs="Arial"/>
                <w:b w:val="0"/>
                <w:sz w:val="20"/>
              </w:rPr>
            </w:pPr>
          </w:p>
          <w:p w14:paraId="3A49696D" w14:textId="77777777" w:rsidR="007E3B80" w:rsidRPr="00731421" w:rsidRDefault="007E3B80" w:rsidP="00C8360A">
            <w:pPr>
              <w:pStyle w:val="CVHeading1"/>
              <w:spacing w:before="0"/>
              <w:rPr>
                <w:rFonts w:ascii="Arial" w:hAnsi="Arial" w:cs="Arial"/>
                <w:bCs/>
                <w:sz w:val="20"/>
              </w:rPr>
            </w:pPr>
            <w:r w:rsidRPr="00731421">
              <w:rPr>
                <w:rFonts w:ascii="Arial" w:hAnsi="Arial" w:cs="Arial"/>
                <w:bCs/>
                <w:sz w:val="20"/>
              </w:rPr>
              <w:t>Aptitudini şi competenţe personale</w:t>
            </w:r>
          </w:p>
        </w:tc>
        <w:tc>
          <w:tcPr>
            <w:tcW w:w="8607" w:type="dxa"/>
            <w:gridSpan w:val="3"/>
          </w:tcPr>
          <w:p w14:paraId="2D5E44EE" w14:textId="77777777" w:rsidR="005E5944" w:rsidRPr="00731421" w:rsidRDefault="005E5944" w:rsidP="00346676">
            <w:pPr>
              <w:jc w:val="both"/>
              <w:rPr>
                <w:rFonts w:ascii="Arial" w:hAnsi="Arial" w:cs="Arial"/>
              </w:rPr>
            </w:pPr>
            <w:r w:rsidRPr="00731421">
              <w:rPr>
                <w:rFonts w:ascii="Arial" w:hAnsi="Arial" w:cs="Arial"/>
              </w:rPr>
              <w:t xml:space="preserve">Numărul de înregistrare la depunerea brevetului: </w:t>
            </w:r>
            <w:r w:rsidRPr="00731421">
              <w:rPr>
                <w:rFonts w:ascii="Arial" w:hAnsi="Arial" w:cs="Arial"/>
                <w:i/>
                <w:iCs/>
              </w:rPr>
              <w:t>A_00280_2020</w:t>
            </w:r>
            <w:r w:rsidRPr="00731421">
              <w:rPr>
                <w:rFonts w:ascii="Arial" w:hAnsi="Arial" w:cs="Arial"/>
              </w:rPr>
              <w:t>, Anul înregistrării: 2020</w:t>
            </w:r>
          </w:p>
          <w:p w14:paraId="14871922" w14:textId="77777777" w:rsidR="005E5944" w:rsidRPr="00731421" w:rsidRDefault="005E5944" w:rsidP="00346676">
            <w:pPr>
              <w:jc w:val="both"/>
              <w:rPr>
                <w:rFonts w:ascii="Arial" w:hAnsi="Arial" w:cs="Arial"/>
              </w:rPr>
            </w:pPr>
            <w:r w:rsidRPr="00731421">
              <w:rPr>
                <w:rFonts w:ascii="Arial" w:hAnsi="Arial" w:cs="Arial"/>
              </w:rPr>
              <w:t>Titlu brevet</w:t>
            </w:r>
            <w:r w:rsidRPr="00731421">
              <w:rPr>
                <w:rFonts w:ascii="Arial" w:hAnsi="Arial" w:cs="Arial"/>
                <w:b/>
                <w:bCs/>
              </w:rPr>
              <w:t xml:space="preserve">: </w:t>
            </w:r>
            <w:r w:rsidRPr="00731421">
              <w:rPr>
                <w:rFonts w:ascii="Arial" w:hAnsi="Arial" w:cs="Arial"/>
                <w:b/>
                <w:bCs/>
                <w:i/>
                <w:iCs/>
              </w:rPr>
              <w:t>Dispozitiv pentru reducerea încărcăturii microbiologice a aerului expirat de pacienții ventilați mecanic</w:t>
            </w:r>
          </w:p>
          <w:p w14:paraId="1DDBE972" w14:textId="77777777" w:rsidR="005E5944" w:rsidRPr="00731421" w:rsidRDefault="005E5944" w:rsidP="00346676">
            <w:pPr>
              <w:jc w:val="both"/>
              <w:rPr>
                <w:rFonts w:ascii="Arial" w:hAnsi="Arial" w:cs="Arial"/>
              </w:rPr>
            </w:pPr>
            <w:r w:rsidRPr="00731421">
              <w:rPr>
                <w:rFonts w:ascii="Arial" w:hAnsi="Arial" w:cs="Arial"/>
              </w:rPr>
              <w:t xml:space="preserve">Autori: Ordodi Laurențiu Valentin, Dumitrel Gabriela Alina, Pană Ana-Maria, Todea Anamaria, Mâțiu-Iovan Liliana, Ionel Raul Ciprian, Săndesc Dorel, </w:t>
            </w:r>
            <w:r w:rsidRPr="00731421">
              <w:rPr>
                <w:rFonts w:ascii="Arial" w:hAnsi="Arial" w:cs="Arial"/>
                <w:i/>
                <w:iCs/>
              </w:rPr>
              <w:t>Bedreag Ovidiu Horea</w:t>
            </w:r>
            <w:r w:rsidRPr="00731421">
              <w:rPr>
                <w:rFonts w:ascii="Arial" w:hAnsi="Arial" w:cs="Arial"/>
              </w:rPr>
              <w:t xml:space="preserve">, </w:t>
            </w:r>
            <w:r w:rsidRPr="00731421">
              <w:rPr>
                <w:rFonts w:ascii="Arial" w:hAnsi="Arial" w:cs="Arial"/>
                <w:b/>
                <w:bCs/>
              </w:rPr>
              <w:t>Păpurică Marius</w:t>
            </w:r>
            <w:r w:rsidRPr="00731421">
              <w:rPr>
                <w:rFonts w:ascii="Arial" w:hAnsi="Arial" w:cs="Arial"/>
              </w:rPr>
              <w:t>, Rogobete Alexandru Florin, Simion Ion, Motica Alin, Groapă Dan Sergiu, Păunescu Virgil, Bojin Maria Florina, Gavriliuc Oana Isabela</w:t>
            </w:r>
          </w:p>
          <w:p w14:paraId="189787D1" w14:textId="77777777" w:rsidR="005E5944" w:rsidRPr="00731421" w:rsidRDefault="005E5944" w:rsidP="00346676">
            <w:pPr>
              <w:jc w:val="both"/>
              <w:rPr>
                <w:rFonts w:ascii="Arial" w:hAnsi="Arial" w:cs="Arial"/>
              </w:rPr>
            </w:pPr>
            <w:r w:rsidRPr="00731421">
              <w:rPr>
                <w:rFonts w:ascii="Arial" w:hAnsi="Arial" w:cs="Arial"/>
              </w:rPr>
              <w:t xml:space="preserve">Eliberarea brevetului: </w:t>
            </w:r>
            <w:r w:rsidRPr="00731421">
              <w:rPr>
                <w:rFonts w:ascii="Arial" w:hAnsi="Arial" w:cs="Arial"/>
                <w:i/>
                <w:iCs/>
              </w:rPr>
              <w:t>30.08.2022, Număr 134883</w:t>
            </w:r>
          </w:p>
          <w:p w14:paraId="084228C2" w14:textId="77777777" w:rsidR="005E5944" w:rsidRPr="00731421" w:rsidRDefault="005E5944" w:rsidP="00346676">
            <w:pPr>
              <w:pStyle w:val="CVNormal-FirstLine"/>
              <w:spacing w:before="0"/>
              <w:ind w:left="84"/>
              <w:jc w:val="both"/>
              <w:rPr>
                <w:rFonts w:ascii="Arial" w:hAnsi="Arial" w:cs="Arial"/>
              </w:rPr>
            </w:pPr>
          </w:p>
          <w:p w14:paraId="72D6DC9C" w14:textId="77777777" w:rsidR="00673AF2" w:rsidRDefault="00673AF2" w:rsidP="00731421">
            <w:pPr>
              <w:pStyle w:val="CVNormal-FirstLine"/>
              <w:spacing w:before="0"/>
              <w:ind w:left="0"/>
              <w:jc w:val="both"/>
              <w:rPr>
                <w:rFonts w:ascii="Arial" w:hAnsi="Arial" w:cs="Arial"/>
                <w:b/>
                <w:bCs/>
                <w:i/>
                <w:iCs/>
              </w:rPr>
            </w:pPr>
          </w:p>
          <w:p w14:paraId="6D22470E" w14:textId="02863CCB" w:rsidR="00346676" w:rsidRPr="00731421" w:rsidRDefault="005E5944" w:rsidP="00731421">
            <w:pPr>
              <w:pStyle w:val="CVNormal-FirstLine"/>
              <w:spacing w:before="0"/>
              <w:ind w:left="0"/>
              <w:jc w:val="both"/>
              <w:rPr>
                <w:rFonts w:ascii="Arial" w:hAnsi="Arial" w:cs="Arial"/>
                <w:i/>
                <w:iCs/>
              </w:rPr>
            </w:pPr>
            <w:r w:rsidRPr="00731421">
              <w:rPr>
                <w:rFonts w:ascii="Arial" w:hAnsi="Arial" w:cs="Arial"/>
                <w:b/>
                <w:bCs/>
                <w:i/>
                <w:iCs/>
              </w:rPr>
              <w:t>Medalia de Aur și Diploma pentru Inovație</w:t>
            </w:r>
            <w:r w:rsidRPr="00731421">
              <w:rPr>
                <w:rFonts w:ascii="Arial" w:hAnsi="Arial" w:cs="Arial"/>
              </w:rPr>
              <w:t xml:space="preserve"> împreună cu </w:t>
            </w:r>
            <w:r w:rsidRPr="00731421">
              <w:rPr>
                <w:rFonts w:ascii="Arial" w:hAnsi="Arial" w:cs="Arial"/>
                <w:i/>
                <w:iCs/>
              </w:rPr>
              <w:t>Diploma of Achievment</w:t>
            </w:r>
          </w:p>
          <w:p w14:paraId="570CE736" w14:textId="77777777" w:rsidR="005E5944" w:rsidRPr="00731421" w:rsidRDefault="005E5944" w:rsidP="00731421">
            <w:pPr>
              <w:pStyle w:val="CVNormal-FirstLine"/>
              <w:spacing w:before="0"/>
              <w:ind w:left="0"/>
              <w:jc w:val="both"/>
              <w:rPr>
                <w:rFonts w:ascii="Arial" w:hAnsi="Arial" w:cs="Arial"/>
              </w:rPr>
            </w:pPr>
            <w:r w:rsidRPr="00731421">
              <w:rPr>
                <w:rFonts w:ascii="Arial" w:hAnsi="Arial" w:cs="Arial"/>
                <w:b/>
                <w:bCs/>
                <w:i/>
                <w:iCs/>
              </w:rPr>
              <w:t>Medalia Inventica</w:t>
            </w:r>
            <w:r w:rsidRPr="00731421">
              <w:rPr>
                <w:rFonts w:ascii="Arial" w:hAnsi="Arial" w:cs="Arial"/>
              </w:rPr>
              <w:t xml:space="preserve"> la Salonul Inventica, organizat la Iași în perioada 29-31 iulie 2020</w:t>
            </w:r>
          </w:p>
          <w:p w14:paraId="250ED7AA" w14:textId="77777777" w:rsidR="005E5944" w:rsidRPr="00731421" w:rsidRDefault="005E5944" w:rsidP="00346676">
            <w:pPr>
              <w:jc w:val="both"/>
              <w:rPr>
                <w:rFonts w:ascii="Arial" w:hAnsi="Arial" w:cs="Arial"/>
              </w:rPr>
            </w:pPr>
            <w:r w:rsidRPr="00731421">
              <w:rPr>
                <w:rFonts w:ascii="Arial" w:hAnsi="Arial" w:cs="Arial"/>
              </w:rPr>
              <w:t xml:space="preserve">Autori: Ordodi Laurențiu Valentin, Dumitrel Gabriela Alina, Pană Ana-Maria, Todea Anamaria, Mâțiu-Iovan Liliana, Ionel Raul Ciprian, Săndesc Dorel, </w:t>
            </w:r>
            <w:r w:rsidRPr="00731421">
              <w:rPr>
                <w:rFonts w:ascii="Arial" w:hAnsi="Arial" w:cs="Arial"/>
                <w:i/>
                <w:iCs/>
              </w:rPr>
              <w:t>Bedreag Ovidiu Horea</w:t>
            </w:r>
            <w:r w:rsidRPr="00731421">
              <w:rPr>
                <w:rFonts w:ascii="Arial" w:hAnsi="Arial" w:cs="Arial"/>
              </w:rPr>
              <w:t xml:space="preserve">, </w:t>
            </w:r>
            <w:r w:rsidRPr="00731421">
              <w:rPr>
                <w:rFonts w:ascii="Arial" w:hAnsi="Arial" w:cs="Arial"/>
                <w:b/>
                <w:bCs/>
              </w:rPr>
              <w:t>Păpurică Marius</w:t>
            </w:r>
            <w:r w:rsidRPr="00731421">
              <w:rPr>
                <w:rFonts w:ascii="Arial" w:hAnsi="Arial" w:cs="Arial"/>
              </w:rPr>
              <w:t>, Rogobete Alexandru Florin, Simion Ion, Motica Alin, Groapă Dan Sergiu, Păunescu Virgil, Bojin Maria Florina, Gavriliuc Oana Isabela</w:t>
            </w:r>
          </w:p>
          <w:p w14:paraId="45744E74" w14:textId="77777777" w:rsidR="005E5944" w:rsidRPr="00731421" w:rsidRDefault="005E5944" w:rsidP="00346676">
            <w:pPr>
              <w:pStyle w:val="CVNormal-FirstLine"/>
              <w:spacing w:before="0"/>
              <w:ind w:left="84"/>
              <w:jc w:val="both"/>
              <w:rPr>
                <w:rFonts w:ascii="Arial" w:hAnsi="Arial" w:cs="Arial"/>
              </w:rPr>
            </w:pPr>
          </w:p>
          <w:p w14:paraId="19F28CBD" w14:textId="77777777" w:rsidR="005E5944" w:rsidRPr="00731421" w:rsidRDefault="005E5944" w:rsidP="00346676">
            <w:pPr>
              <w:pStyle w:val="CVNormal-FirstLine"/>
              <w:spacing w:before="0"/>
              <w:ind w:left="84"/>
              <w:jc w:val="both"/>
              <w:rPr>
                <w:rFonts w:ascii="Arial" w:hAnsi="Arial" w:cs="Arial"/>
              </w:rPr>
            </w:pPr>
          </w:p>
          <w:p w14:paraId="090DE4E9" w14:textId="77777777" w:rsidR="005E5944" w:rsidRPr="00731421" w:rsidRDefault="005E5944" w:rsidP="00346676">
            <w:pPr>
              <w:pStyle w:val="CVNormal-FirstLine"/>
              <w:spacing w:before="0"/>
              <w:ind w:left="84"/>
              <w:jc w:val="both"/>
              <w:rPr>
                <w:rFonts w:ascii="Arial" w:hAnsi="Arial" w:cs="Arial"/>
              </w:rPr>
            </w:pPr>
          </w:p>
          <w:p w14:paraId="75138599" w14:textId="77777777" w:rsidR="00731421" w:rsidRPr="00731421" w:rsidRDefault="007E3B80" w:rsidP="00731421">
            <w:pPr>
              <w:suppressAutoHyphens w:val="0"/>
              <w:autoSpaceDE w:val="0"/>
              <w:autoSpaceDN w:val="0"/>
              <w:adjustRightInd w:val="0"/>
              <w:spacing w:line="276" w:lineRule="auto"/>
              <w:rPr>
                <w:rFonts w:ascii="Arial" w:hAnsi="Arial" w:cs="Arial"/>
                <w:b/>
              </w:rPr>
            </w:pPr>
            <w:r w:rsidRPr="00731421">
              <w:rPr>
                <w:rFonts w:ascii="Arial" w:hAnsi="Arial" w:cs="Arial"/>
              </w:rPr>
              <w:t>Spirit de echipă, Creativitate, Energie,</w:t>
            </w:r>
            <w:r w:rsidR="00731421" w:rsidRPr="00731421">
              <w:rPr>
                <w:rFonts w:ascii="Arial" w:hAnsi="Arial" w:cs="Arial"/>
              </w:rPr>
              <w:t xml:space="preserve"> Rigurozitate, Bun comunicator</w:t>
            </w:r>
            <w:r w:rsidR="00731421" w:rsidRPr="00731421">
              <w:rPr>
                <w:rFonts w:ascii="Arial" w:hAnsi="Arial" w:cs="Arial"/>
                <w:b/>
              </w:rPr>
              <w:t xml:space="preserve">, </w:t>
            </w:r>
            <w:r w:rsidR="00540821">
              <w:rPr>
                <w:rFonts w:ascii="Arial" w:hAnsi="Arial" w:cs="Arial"/>
              </w:rPr>
              <w:t>B</w:t>
            </w:r>
            <w:r w:rsidR="00731421" w:rsidRPr="00731421">
              <w:rPr>
                <w:rFonts w:ascii="Arial" w:hAnsi="Arial" w:cs="Arial"/>
              </w:rPr>
              <w:t>un organizator</w:t>
            </w:r>
          </w:p>
          <w:p w14:paraId="08F93F50" w14:textId="77777777" w:rsidR="007E3B80" w:rsidRPr="00731421" w:rsidRDefault="007E3B80" w:rsidP="00346676">
            <w:pPr>
              <w:pStyle w:val="CVNormal-FirstLine"/>
              <w:spacing w:before="0"/>
              <w:ind w:left="84"/>
              <w:jc w:val="both"/>
              <w:rPr>
                <w:rFonts w:ascii="Arial" w:hAnsi="Arial" w:cs="Arial"/>
              </w:rPr>
            </w:pPr>
          </w:p>
        </w:tc>
      </w:tr>
      <w:tr w:rsidR="00D5417A" w14:paraId="4B553B02" w14:textId="77777777" w:rsidTr="00000839">
        <w:trPr>
          <w:gridAfter w:val="1"/>
          <w:wAfter w:w="180" w:type="dxa"/>
          <w:cantSplit/>
        </w:trPr>
        <w:tc>
          <w:tcPr>
            <w:tcW w:w="1985" w:type="dxa"/>
          </w:tcPr>
          <w:p w14:paraId="2DCAE2AB" w14:textId="77777777" w:rsidR="00341921" w:rsidRPr="00731421" w:rsidRDefault="00341921" w:rsidP="00BC692E">
            <w:pPr>
              <w:pStyle w:val="CVHeading2-FirstLine"/>
              <w:spacing w:before="0"/>
              <w:rPr>
                <w:rFonts w:ascii="Arial" w:hAnsi="Arial" w:cs="Arial"/>
                <w:sz w:val="20"/>
              </w:rPr>
            </w:pPr>
          </w:p>
          <w:p w14:paraId="5B6682BA" w14:textId="77777777" w:rsidR="007E3B80" w:rsidRPr="00731421" w:rsidRDefault="007E3B80" w:rsidP="00BC692E">
            <w:pPr>
              <w:pStyle w:val="CVHeading2-FirstLine"/>
              <w:spacing w:before="0"/>
              <w:rPr>
                <w:rFonts w:ascii="Arial" w:hAnsi="Arial" w:cs="Arial"/>
                <w:b/>
                <w:bCs/>
                <w:sz w:val="20"/>
              </w:rPr>
            </w:pPr>
            <w:r w:rsidRPr="00731421">
              <w:rPr>
                <w:rFonts w:ascii="Arial" w:hAnsi="Arial" w:cs="Arial"/>
                <w:b/>
                <w:bCs/>
                <w:sz w:val="20"/>
              </w:rPr>
              <w:t>Limba maternă</w:t>
            </w:r>
          </w:p>
        </w:tc>
        <w:tc>
          <w:tcPr>
            <w:tcW w:w="8607" w:type="dxa"/>
            <w:gridSpan w:val="3"/>
          </w:tcPr>
          <w:p w14:paraId="06B1F3CA" w14:textId="77777777" w:rsidR="00341921" w:rsidRPr="00731421" w:rsidRDefault="00341921" w:rsidP="006D6024">
            <w:pPr>
              <w:pStyle w:val="CVMedium-FirstLine"/>
              <w:spacing w:before="0"/>
              <w:ind w:left="84"/>
              <w:jc w:val="both"/>
              <w:rPr>
                <w:rFonts w:ascii="Arial" w:hAnsi="Arial" w:cs="Arial"/>
                <w:b w:val="0"/>
                <w:sz w:val="20"/>
              </w:rPr>
            </w:pPr>
          </w:p>
          <w:p w14:paraId="73E2342B" w14:textId="77777777" w:rsidR="007E3B80" w:rsidRPr="00731421" w:rsidRDefault="007E3B80" w:rsidP="006D6024">
            <w:pPr>
              <w:pStyle w:val="CVMedium-FirstLine"/>
              <w:spacing w:before="0"/>
              <w:ind w:left="84"/>
              <w:jc w:val="both"/>
              <w:rPr>
                <w:rFonts w:ascii="Arial" w:hAnsi="Arial" w:cs="Arial"/>
                <w:b w:val="0"/>
                <w:sz w:val="20"/>
              </w:rPr>
            </w:pPr>
            <w:r w:rsidRPr="00731421">
              <w:rPr>
                <w:rFonts w:ascii="Arial" w:hAnsi="Arial" w:cs="Arial"/>
                <w:b w:val="0"/>
                <w:sz w:val="20"/>
              </w:rPr>
              <w:t>Română</w:t>
            </w:r>
          </w:p>
          <w:p w14:paraId="47F840C5" w14:textId="77777777" w:rsidR="007E3B80" w:rsidRPr="00731421" w:rsidRDefault="007E3B80" w:rsidP="006D6024">
            <w:pPr>
              <w:pStyle w:val="CVMedium"/>
              <w:ind w:left="84"/>
              <w:jc w:val="both"/>
              <w:rPr>
                <w:rFonts w:ascii="Arial" w:hAnsi="Arial" w:cs="Arial"/>
                <w:b w:val="0"/>
                <w:sz w:val="20"/>
              </w:rPr>
            </w:pPr>
          </w:p>
          <w:p w14:paraId="19D995D1" w14:textId="77777777" w:rsidR="00341921" w:rsidRPr="00731421" w:rsidRDefault="00341921" w:rsidP="006D6024">
            <w:pPr>
              <w:pStyle w:val="CVMedium"/>
              <w:ind w:left="84"/>
              <w:jc w:val="both"/>
              <w:rPr>
                <w:rFonts w:ascii="Arial" w:hAnsi="Arial" w:cs="Arial"/>
                <w:b w:val="0"/>
                <w:sz w:val="20"/>
              </w:rPr>
            </w:pPr>
          </w:p>
        </w:tc>
      </w:tr>
      <w:tr w:rsidR="00D5417A" w14:paraId="4299EE7D" w14:textId="77777777" w:rsidTr="00000839">
        <w:trPr>
          <w:gridAfter w:val="1"/>
          <w:wAfter w:w="180" w:type="dxa"/>
          <w:cantSplit/>
        </w:trPr>
        <w:tc>
          <w:tcPr>
            <w:tcW w:w="1985" w:type="dxa"/>
          </w:tcPr>
          <w:p w14:paraId="1FC58B87" w14:textId="77777777" w:rsidR="007E3B80" w:rsidRPr="00731421" w:rsidRDefault="007E3B80" w:rsidP="00EC0411">
            <w:pPr>
              <w:pStyle w:val="CVHeading2-FirstLine"/>
              <w:spacing w:before="0"/>
              <w:rPr>
                <w:rFonts w:ascii="Arial" w:hAnsi="Arial" w:cs="Arial"/>
                <w:b/>
                <w:bCs/>
                <w:sz w:val="20"/>
              </w:rPr>
            </w:pPr>
            <w:r w:rsidRPr="00731421">
              <w:rPr>
                <w:rFonts w:ascii="Arial" w:hAnsi="Arial" w:cs="Arial"/>
                <w:b/>
                <w:bCs/>
                <w:sz w:val="20"/>
              </w:rPr>
              <w:t>Limbi străine cunoscute</w:t>
            </w:r>
          </w:p>
          <w:p w14:paraId="2A42E581" w14:textId="77777777" w:rsidR="007E3B80" w:rsidRPr="00731421" w:rsidRDefault="007E3B80" w:rsidP="00925F56">
            <w:pPr>
              <w:rPr>
                <w:rFonts w:ascii="Arial" w:hAnsi="Arial" w:cs="Arial"/>
              </w:rPr>
            </w:pPr>
          </w:p>
          <w:p w14:paraId="636B4CAB" w14:textId="77777777" w:rsidR="007E3B80" w:rsidRPr="00731421" w:rsidRDefault="007E3B80" w:rsidP="00BC692E">
            <w:pPr>
              <w:ind w:right="200"/>
              <w:jc w:val="right"/>
              <w:rPr>
                <w:rFonts w:ascii="Arial" w:hAnsi="Arial" w:cs="Arial"/>
              </w:rPr>
            </w:pPr>
            <w:r w:rsidRPr="00731421">
              <w:rPr>
                <w:rFonts w:ascii="Arial" w:hAnsi="Arial" w:cs="Arial"/>
              </w:rPr>
              <w:t xml:space="preserve"> </w:t>
            </w:r>
          </w:p>
          <w:p w14:paraId="26692EEA" w14:textId="77777777" w:rsidR="007E3B80" w:rsidRPr="00731421" w:rsidRDefault="007E3B80" w:rsidP="0094207E">
            <w:pPr>
              <w:ind w:right="200"/>
              <w:jc w:val="center"/>
              <w:rPr>
                <w:rFonts w:ascii="Arial" w:hAnsi="Arial" w:cs="Arial"/>
              </w:rPr>
            </w:pPr>
          </w:p>
        </w:tc>
        <w:tc>
          <w:tcPr>
            <w:tcW w:w="8607" w:type="dxa"/>
            <w:gridSpan w:val="3"/>
          </w:tcPr>
          <w:p w14:paraId="030B6DA7" w14:textId="77777777" w:rsidR="00673AF2" w:rsidRPr="00731421" w:rsidRDefault="00673AF2" w:rsidP="00673AF2">
            <w:pPr>
              <w:pStyle w:val="CVHeading2"/>
              <w:ind w:right="200"/>
              <w:jc w:val="left"/>
              <w:rPr>
                <w:rFonts w:ascii="Arial" w:hAnsi="Arial" w:cs="Arial"/>
                <w:b/>
                <w:bCs/>
                <w:sz w:val="20"/>
              </w:rPr>
            </w:pPr>
            <w:r w:rsidRPr="00731421">
              <w:rPr>
                <w:rFonts w:ascii="Arial" w:hAnsi="Arial" w:cs="Arial"/>
                <w:b/>
                <w:bCs/>
                <w:sz w:val="20"/>
              </w:rPr>
              <w:t>Englez</w:t>
            </w:r>
            <w:r>
              <w:rPr>
                <w:rFonts w:ascii="Arial" w:hAnsi="Arial" w:cs="Arial"/>
                <w:b/>
                <w:bCs/>
                <w:sz w:val="20"/>
              </w:rPr>
              <w:t>ă</w:t>
            </w:r>
          </w:p>
          <w:p w14:paraId="7193E5BB" w14:textId="77777777" w:rsidR="007E3B80" w:rsidRDefault="00673AF2" w:rsidP="006D6024">
            <w:pPr>
              <w:pStyle w:val="CVMedium"/>
              <w:ind w:left="0"/>
              <w:jc w:val="both"/>
              <w:rPr>
                <w:b w:val="0"/>
                <w:sz w:val="20"/>
              </w:rPr>
            </w:pPr>
            <w:r>
              <w:rPr>
                <w:b w:val="0"/>
                <w:sz w:val="20"/>
              </w:rPr>
              <w:t xml:space="preserve">      Receptare (scrsă/orală C1)</w:t>
            </w:r>
          </w:p>
          <w:p w14:paraId="43A9318A" w14:textId="65BFBF61" w:rsidR="00673AF2" w:rsidRDefault="00673AF2" w:rsidP="006D6024">
            <w:pPr>
              <w:pStyle w:val="CVMedium"/>
              <w:ind w:left="0"/>
              <w:jc w:val="both"/>
              <w:rPr>
                <w:b w:val="0"/>
                <w:sz w:val="20"/>
              </w:rPr>
            </w:pPr>
            <w:r>
              <w:rPr>
                <w:b w:val="0"/>
                <w:sz w:val="20"/>
              </w:rPr>
              <w:t xml:space="preserve">      Producere (scrsă/orală C1</w:t>
            </w:r>
            <w:r w:rsidR="00423CA1">
              <w:rPr>
                <w:b w:val="0"/>
                <w:sz w:val="20"/>
              </w:rPr>
              <w:t>)</w:t>
            </w:r>
          </w:p>
          <w:p w14:paraId="70F45534" w14:textId="081DC87B" w:rsidR="00673AF2" w:rsidRDefault="00673AF2" w:rsidP="006D6024">
            <w:pPr>
              <w:pStyle w:val="CVMedium"/>
              <w:ind w:left="0"/>
              <w:jc w:val="both"/>
              <w:rPr>
                <w:b w:val="0"/>
                <w:sz w:val="20"/>
              </w:rPr>
            </w:pPr>
            <w:r>
              <w:rPr>
                <w:b w:val="0"/>
                <w:sz w:val="20"/>
              </w:rPr>
              <w:t xml:space="preserve">      Interacțiune (scrsă/orală C1</w:t>
            </w:r>
            <w:r w:rsidR="00423CA1">
              <w:rPr>
                <w:b w:val="0"/>
                <w:sz w:val="20"/>
              </w:rPr>
              <w:t>)</w:t>
            </w:r>
          </w:p>
          <w:p w14:paraId="1E01B56E" w14:textId="79A0BACC" w:rsidR="00673AF2" w:rsidRPr="0094207E" w:rsidRDefault="00673AF2" w:rsidP="006D6024">
            <w:pPr>
              <w:pStyle w:val="CVMedium"/>
              <w:ind w:left="0"/>
              <w:jc w:val="both"/>
              <w:rPr>
                <w:b w:val="0"/>
                <w:sz w:val="20"/>
              </w:rPr>
            </w:pPr>
            <w:r>
              <w:rPr>
                <w:b w:val="0"/>
                <w:sz w:val="20"/>
              </w:rPr>
              <w:t xml:space="preserve">      Mediere (scrsă/orală C1</w:t>
            </w:r>
            <w:r w:rsidR="00423CA1">
              <w:rPr>
                <w:b w:val="0"/>
                <w:sz w:val="20"/>
              </w:rPr>
              <w:t>)</w:t>
            </w:r>
          </w:p>
        </w:tc>
      </w:tr>
      <w:tr w:rsidR="00D5417A" w14:paraId="142F0134" w14:textId="77777777" w:rsidTr="00000839">
        <w:trPr>
          <w:gridAfter w:val="1"/>
          <w:wAfter w:w="180" w:type="dxa"/>
          <w:cantSplit/>
        </w:trPr>
        <w:tc>
          <w:tcPr>
            <w:tcW w:w="1985" w:type="dxa"/>
          </w:tcPr>
          <w:p w14:paraId="265F0DB9" w14:textId="77777777" w:rsidR="007E3B80" w:rsidRPr="0094207E" w:rsidRDefault="007E3B80" w:rsidP="0094207E">
            <w:pPr>
              <w:pStyle w:val="CVNormal"/>
              <w:jc w:val="center"/>
            </w:pPr>
          </w:p>
        </w:tc>
        <w:tc>
          <w:tcPr>
            <w:tcW w:w="8607" w:type="dxa"/>
            <w:gridSpan w:val="3"/>
            <w:tcMar>
              <w:top w:w="0" w:type="dxa"/>
              <w:bottom w:w="113" w:type="dxa"/>
            </w:tcMar>
          </w:tcPr>
          <w:p w14:paraId="279E43A8" w14:textId="77777777" w:rsidR="007E3B80" w:rsidRPr="0094207E" w:rsidRDefault="007E3B80" w:rsidP="006D6024">
            <w:pPr>
              <w:pStyle w:val="LevelAssessment-Note"/>
              <w:ind w:left="0"/>
              <w:jc w:val="both"/>
              <w:rPr>
                <w:sz w:val="20"/>
              </w:rPr>
            </w:pPr>
          </w:p>
          <w:p w14:paraId="7D964883" w14:textId="77777777" w:rsidR="007E3B80" w:rsidRPr="0094207E" w:rsidRDefault="007E3B80" w:rsidP="006D6024">
            <w:pPr>
              <w:pStyle w:val="LevelAssessment-Note"/>
              <w:jc w:val="both"/>
              <w:rPr>
                <w:sz w:val="20"/>
              </w:rPr>
            </w:pPr>
          </w:p>
          <w:p w14:paraId="0968CA8C" w14:textId="41CE6AD1" w:rsidR="007E3B80" w:rsidRPr="00540821" w:rsidRDefault="0094207E" w:rsidP="006D6024">
            <w:pPr>
              <w:pStyle w:val="LevelAssessment-Note"/>
              <w:jc w:val="both"/>
              <w:rPr>
                <w:b/>
                <w:bCs/>
                <w:sz w:val="20"/>
              </w:rPr>
            </w:pPr>
            <w:r w:rsidRPr="0094207E">
              <w:rPr>
                <w:sz w:val="20"/>
              </w:rPr>
              <w:t xml:space="preserve"> </w:t>
            </w:r>
            <w:r w:rsidRPr="00540821">
              <w:rPr>
                <w:b/>
                <w:bCs/>
                <w:sz w:val="32"/>
                <w:szCs w:val="32"/>
              </w:rPr>
              <w:t>Timi</w:t>
            </w:r>
            <w:r w:rsidR="00A3629A" w:rsidRPr="00540821">
              <w:rPr>
                <w:b/>
                <w:bCs/>
                <w:sz w:val="32"/>
                <w:szCs w:val="32"/>
              </w:rPr>
              <w:t xml:space="preserve">șoara, </w:t>
            </w:r>
            <w:r w:rsidR="0077608B">
              <w:rPr>
                <w:b/>
                <w:bCs/>
                <w:sz w:val="32"/>
                <w:szCs w:val="32"/>
              </w:rPr>
              <w:t>0</w:t>
            </w:r>
            <w:r w:rsidR="00423CA1">
              <w:rPr>
                <w:b/>
                <w:bCs/>
                <w:sz w:val="32"/>
                <w:szCs w:val="32"/>
              </w:rPr>
              <w:t>8</w:t>
            </w:r>
            <w:r w:rsidR="00A3629A" w:rsidRPr="00540821">
              <w:rPr>
                <w:b/>
                <w:bCs/>
                <w:sz w:val="32"/>
                <w:szCs w:val="32"/>
              </w:rPr>
              <w:t>.</w:t>
            </w:r>
            <w:r w:rsidR="00D2042D" w:rsidRPr="00540821">
              <w:rPr>
                <w:b/>
                <w:bCs/>
                <w:sz w:val="32"/>
                <w:szCs w:val="32"/>
              </w:rPr>
              <w:t>0</w:t>
            </w:r>
            <w:r w:rsidR="0077608B">
              <w:rPr>
                <w:b/>
                <w:bCs/>
                <w:sz w:val="32"/>
                <w:szCs w:val="32"/>
              </w:rPr>
              <w:t>6</w:t>
            </w:r>
            <w:r w:rsidR="00A3629A" w:rsidRPr="00540821">
              <w:rPr>
                <w:b/>
                <w:bCs/>
                <w:sz w:val="32"/>
                <w:szCs w:val="32"/>
              </w:rPr>
              <w:t>.20</w:t>
            </w:r>
            <w:r w:rsidR="00D2042D" w:rsidRPr="00540821">
              <w:rPr>
                <w:b/>
                <w:bCs/>
                <w:sz w:val="32"/>
                <w:szCs w:val="32"/>
              </w:rPr>
              <w:t>2</w:t>
            </w:r>
            <w:r w:rsidR="00673AF2">
              <w:rPr>
                <w:b/>
                <w:bCs/>
                <w:sz w:val="32"/>
                <w:szCs w:val="32"/>
              </w:rPr>
              <w:t>6</w:t>
            </w:r>
          </w:p>
        </w:tc>
      </w:tr>
    </w:tbl>
    <w:p w14:paraId="6A4DDF09" w14:textId="77777777" w:rsidR="000A56AC" w:rsidRPr="0094207E" w:rsidRDefault="000A56AC">
      <w:pPr>
        <w:pStyle w:val="CVNormal"/>
      </w:pPr>
    </w:p>
    <w:sectPr w:rsidR="000A56AC" w:rsidRPr="0094207E" w:rsidSect="00321890">
      <w:headerReference w:type="even" r:id="rId14"/>
      <w:headerReference w:type="default" r:id="rId15"/>
      <w:footerReference w:type="even" r:id="rId16"/>
      <w:footerReference w:type="default" r:id="rId17"/>
      <w:headerReference w:type="first" r:id="rId18"/>
      <w:footerReference w:type="first" r:id="rId19"/>
      <w:footnotePr>
        <w:pos w:val="beneathText"/>
        <w:numRestart w:val="eachPage"/>
      </w:footnotePr>
      <w:endnotePr>
        <w:numFmt w:val="decimal"/>
      </w:endnotePr>
      <w:pgSz w:w="11905" w:h="16837"/>
      <w:pgMar w:top="851" w:right="567" w:bottom="1003"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2117D7" w14:textId="77777777" w:rsidR="00D441AB" w:rsidRDefault="00D441AB">
      <w:r>
        <w:separator/>
      </w:r>
    </w:p>
  </w:endnote>
  <w:endnote w:type="continuationSeparator" w:id="0">
    <w:p w14:paraId="0BE0B100" w14:textId="77777777" w:rsidR="00D441AB" w:rsidRDefault="00D44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ヒラギノ角ゴ Pro W3">
    <w:altName w:val="MS Gothic"/>
    <w:charset w:val="80"/>
    <w:family w:val="auto"/>
    <w:pitch w:val="variable"/>
    <w:sig w:usb0="00000000"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4862B" w14:textId="77777777" w:rsidR="008B244C" w:rsidRDefault="008B24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738207"/>
      <w:docPartObj>
        <w:docPartGallery w:val="Page Numbers (Bottom of Page)"/>
        <w:docPartUnique/>
      </w:docPartObj>
    </w:sdtPr>
    <w:sdtEndPr/>
    <w:sdtContent>
      <w:p w14:paraId="04981FEF" w14:textId="1B2D5375" w:rsidR="008B244C" w:rsidRDefault="008B244C">
        <w:pPr>
          <w:pStyle w:val="Footer"/>
          <w:jc w:val="right"/>
        </w:pPr>
        <w:r>
          <w:fldChar w:fldCharType="begin"/>
        </w:r>
        <w:r>
          <w:instrText>PAGE   \* MERGEFORMAT</w:instrText>
        </w:r>
        <w:r>
          <w:fldChar w:fldCharType="separate"/>
        </w:r>
        <w:r w:rsidR="001364F5" w:rsidRPr="001364F5">
          <w:rPr>
            <w:noProof/>
            <w:lang w:val="en-GB"/>
          </w:rPr>
          <w:t>11</w:t>
        </w:r>
        <w:r>
          <w:fldChar w:fldCharType="end"/>
        </w:r>
      </w:p>
    </w:sdtContent>
  </w:sdt>
  <w:p w14:paraId="6B447658" w14:textId="77777777" w:rsidR="0094207E" w:rsidRDefault="0094207E">
    <w:pPr>
      <w:pStyle w:val="CVFooter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9197D" w14:textId="77777777" w:rsidR="008B244C" w:rsidRDefault="008B24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038B1" w14:textId="77777777" w:rsidR="00D441AB" w:rsidRDefault="00D441AB">
      <w:r>
        <w:separator/>
      </w:r>
    </w:p>
  </w:footnote>
  <w:footnote w:type="continuationSeparator" w:id="0">
    <w:p w14:paraId="0FA549BA" w14:textId="77777777" w:rsidR="00D441AB" w:rsidRDefault="00D44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9BD33" w14:textId="77777777" w:rsidR="008B244C" w:rsidRDefault="008B24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9C0CD" w14:textId="77777777" w:rsidR="008B244C" w:rsidRDefault="008B24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9D672" w14:textId="77777777" w:rsidR="008B244C" w:rsidRDefault="008B24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C5856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2.6.%5"/>
      <w:lvlJc w:val="left"/>
      <w:pPr>
        <w:tabs>
          <w:tab w:val="num" w:pos="2232"/>
        </w:tabs>
        <w:ind w:left="2232" w:hanging="792"/>
      </w:pPr>
      <w:rPr>
        <w:b/>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color w:val="auto"/>
      </w:rPr>
    </w:lvl>
  </w:abstractNum>
  <w:abstractNum w:abstractNumId="3" w15:restartNumberingAfterBreak="0">
    <w:nsid w:val="00000004"/>
    <w:multiLevelType w:val="multilevel"/>
    <w:tmpl w:val="894EE876"/>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4" w15:restartNumberingAfterBreak="0">
    <w:nsid w:val="00000005"/>
    <w:multiLevelType w:val="multilevel"/>
    <w:tmpl w:val="894EE877"/>
    <w:lvl w:ilvl="0">
      <w:start w:val="10"/>
      <w:numFmt w:val="decimal"/>
      <w:isLgl/>
      <w:lvlText w:val="%1."/>
      <w:lvlJc w:val="left"/>
      <w:pPr>
        <w:tabs>
          <w:tab w:val="num" w:pos="76"/>
        </w:tabs>
        <w:ind w:left="76" w:firstLine="284"/>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5" w15:restartNumberingAfterBreak="0">
    <w:nsid w:val="00000009"/>
    <w:multiLevelType w:val="multilevel"/>
    <w:tmpl w:val="894EE87B"/>
    <w:lvl w:ilvl="0">
      <w:start w:val="1"/>
      <w:numFmt w:val="decimal"/>
      <w:isLgl/>
      <w:lvlText w:val="%1."/>
      <w:lvlJc w:val="left"/>
      <w:pPr>
        <w:tabs>
          <w:tab w:val="num" w:pos="360"/>
        </w:tabs>
        <w:ind w:left="360" w:firstLine="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6" w15:restartNumberingAfterBreak="0">
    <w:nsid w:val="01DE52D4"/>
    <w:multiLevelType w:val="multilevel"/>
    <w:tmpl w:val="A9A23C2C"/>
    <w:lvl w:ilvl="0">
      <w:start w:val="1"/>
      <w:numFmt w:val="decimal"/>
      <w:lvlText w:val="%1."/>
      <w:lvlJc w:val="left"/>
      <w:rPr>
        <w:b w:val="0"/>
        <w:bCs w:val="0"/>
        <w:i w:val="0"/>
        <w:iCs w:val="0"/>
        <w:smallCaps w:val="0"/>
        <w:strike w:val="0"/>
        <w:color w:val="000000"/>
        <w:spacing w:val="-10"/>
        <w:w w:val="100"/>
        <w:position w:val="0"/>
        <w:sz w:val="18"/>
        <w:szCs w:val="18"/>
        <w:u w:val="none"/>
        <w:lang w:val="en-US"/>
      </w:rPr>
    </w:lvl>
    <w:lvl w:ilvl="1">
      <w:start w:val="3"/>
      <w:numFmt w:val="decimal"/>
      <w:lvlText w:val="%2."/>
      <w:lvlJc w:val="left"/>
      <w:rPr>
        <w:rFonts w:ascii="Arial" w:eastAsia="Arial" w:hAnsi="Arial" w:cs="Arial"/>
        <w:b w:val="0"/>
        <w:bCs w:val="0"/>
        <w:i/>
        <w:iCs/>
        <w:smallCaps w:val="0"/>
        <w:strike w:val="0"/>
        <w:color w:val="000000"/>
        <w:spacing w:val="0"/>
        <w:w w:val="100"/>
        <w:position w:val="0"/>
        <w:sz w:val="18"/>
        <w:szCs w:val="18"/>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8B37937"/>
    <w:multiLevelType w:val="multilevel"/>
    <w:tmpl w:val="BC408352"/>
    <w:lvl w:ilvl="0">
      <w:start w:val="1"/>
      <w:numFmt w:val="bullet"/>
      <w:lvlText w:val="•"/>
      <w:lvlJc w:val="left"/>
      <w:rPr>
        <w:rFonts w:ascii="Arial" w:eastAsia="Arial" w:hAnsi="Arial" w:cs="Arial"/>
        <w:b w:val="0"/>
        <w:bCs w:val="0"/>
        <w:i w:val="0"/>
        <w:iCs w:val="0"/>
        <w:smallCaps w:val="0"/>
        <w:strike w:val="0"/>
        <w:color w:val="000000"/>
        <w:spacing w:val="-10"/>
        <w:w w:val="100"/>
        <w:position w:val="0"/>
        <w:sz w:val="18"/>
        <w:szCs w:val="18"/>
        <w:u w:val="none"/>
        <w:lang w:val="en-US"/>
      </w:rPr>
    </w:lvl>
    <w:lvl w:ilvl="1">
      <w:start w:val="3"/>
      <w:numFmt w:val="decimal"/>
      <w:lvlText w:val="%2."/>
      <w:lvlJc w:val="left"/>
      <w:rPr>
        <w:rFonts w:ascii="Arial" w:eastAsia="Arial" w:hAnsi="Arial" w:cs="Arial"/>
        <w:b w:val="0"/>
        <w:bCs w:val="0"/>
        <w:i/>
        <w:iCs/>
        <w:smallCaps w:val="0"/>
        <w:strike w:val="0"/>
        <w:color w:val="000000"/>
        <w:spacing w:val="0"/>
        <w:w w:val="100"/>
        <w:position w:val="0"/>
        <w:sz w:val="18"/>
        <w:szCs w:val="18"/>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A504557"/>
    <w:multiLevelType w:val="hybridMultilevel"/>
    <w:tmpl w:val="D5383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673220"/>
    <w:multiLevelType w:val="hybridMultilevel"/>
    <w:tmpl w:val="26ECB316"/>
    <w:lvl w:ilvl="0" w:tplc="CDC6D774">
      <w:start w:val="2006"/>
      <w:numFmt w:val="bullet"/>
      <w:lvlText w:val="-"/>
      <w:lvlJc w:val="left"/>
      <w:pPr>
        <w:ind w:left="720" w:hanging="360"/>
      </w:pPr>
      <w:rPr>
        <w:rFonts w:ascii="Arial Narrow" w:eastAsia="Times New Roman" w:hAnsi="Arial Narrow"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B3411D"/>
    <w:multiLevelType w:val="hybridMultilevel"/>
    <w:tmpl w:val="232497C4"/>
    <w:lvl w:ilvl="0" w:tplc="AFDC039A">
      <w:start w:val="1"/>
      <w:numFmt w:val="decimal"/>
      <w:lvlText w:val="%1."/>
      <w:lvlJc w:val="left"/>
      <w:pPr>
        <w:tabs>
          <w:tab w:val="num" w:pos="360"/>
        </w:tabs>
        <w:ind w:left="360" w:hanging="360"/>
      </w:pPr>
      <w:rPr>
        <w:rFonts w:ascii="Arial Narrow" w:hAnsi="Arial Narrow" w:hint="default"/>
        <w:b w:val="0"/>
        <w:i w:val="0"/>
        <w:sz w:val="2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1" w15:restartNumberingAfterBreak="0">
    <w:nsid w:val="132E7D5E"/>
    <w:multiLevelType w:val="hybridMultilevel"/>
    <w:tmpl w:val="3C946F74"/>
    <w:lvl w:ilvl="0" w:tplc="04090019">
      <w:start w:val="1"/>
      <w:numFmt w:val="lowerLetter"/>
      <w:lvlText w:val="%1."/>
      <w:lvlJc w:val="left"/>
      <w:pPr>
        <w:tabs>
          <w:tab w:val="num" w:pos="720"/>
        </w:tabs>
        <w:ind w:left="720" w:hanging="360"/>
      </w:pPr>
      <w:rPr>
        <w:rFonts w:hint="default"/>
      </w:rPr>
    </w:lvl>
    <w:lvl w:ilvl="1" w:tplc="21200A38">
      <w:start w:val="1"/>
      <w:numFmt w:val="decimal"/>
      <w:lvlText w:val="%2."/>
      <w:lvlJc w:val="left"/>
      <w:pPr>
        <w:tabs>
          <w:tab w:val="num" w:pos="1440"/>
        </w:tabs>
        <w:ind w:left="1440" w:hanging="360"/>
      </w:pPr>
      <w:rPr>
        <w:rFonts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CAF287D"/>
    <w:multiLevelType w:val="hybridMultilevel"/>
    <w:tmpl w:val="6F72E700"/>
    <w:lvl w:ilvl="0" w:tplc="FB5A718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53C20A6"/>
    <w:multiLevelType w:val="multilevel"/>
    <w:tmpl w:val="894EE877"/>
    <w:lvl w:ilvl="0">
      <w:start w:val="10"/>
      <w:numFmt w:val="decimal"/>
      <w:isLgl/>
      <w:lvlText w:val="%1."/>
      <w:lvlJc w:val="left"/>
      <w:pPr>
        <w:tabs>
          <w:tab w:val="num" w:pos="76"/>
        </w:tabs>
        <w:ind w:left="76" w:firstLine="284"/>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4" w15:restartNumberingAfterBreak="0">
    <w:nsid w:val="28852D24"/>
    <w:multiLevelType w:val="hybridMultilevel"/>
    <w:tmpl w:val="FE56D1D6"/>
    <w:lvl w:ilvl="0" w:tplc="2C10EFEE">
      <w:start w:val="54"/>
      <w:numFmt w:val="bullet"/>
      <w:lvlText w:val="-"/>
      <w:lvlJc w:val="left"/>
      <w:pPr>
        <w:ind w:left="594" w:hanging="360"/>
      </w:pPr>
      <w:rPr>
        <w:rFonts w:ascii="Times New Roman" w:eastAsia="Times New Roman" w:hAnsi="Times New Roman" w:cs="Times New Roman" w:hint="default"/>
      </w:rPr>
    </w:lvl>
    <w:lvl w:ilvl="1" w:tplc="08090003" w:tentative="1">
      <w:start w:val="1"/>
      <w:numFmt w:val="bullet"/>
      <w:lvlText w:val="o"/>
      <w:lvlJc w:val="left"/>
      <w:pPr>
        <w:ind w:left="1314" w:hanging="360"/>
      </w:pPr>
      <w:rPr>
        <w:rFonts w:ascii="Courier New" w:hAnsi="Courier New" w:cs="Courier New" w:hint="default"/>
      </w:rPr>
    </w:lvl>
    <w:lvl w:ilvl="2" w:tplc="08090005" w:tentative="1">
      <w:start w:val="1"/>
      <w:numFmt w:val="bullet"/>
      <w:lvlText w:val=""/>
      <w:lvlJc w:val="left"/>
      <w:pPr>
        <w:ind w:left="2034" w:hanging="360"/>
      </w:pPr>
      <w:rPr>
        <w:rFonts w:ascii="Wingdings" w:hAnsi="Wingdings" w:hint="default"/>
      </w:rPr>
    </w:lvl>
    <w:lvl w:ilvl="3" w:tplc="08090001" w:tentative="1">
      <w:start w:val="1"/>
      <w:numFmt w:val="bullet"/>
      <w:lvlText w:val=""/>
      <w:lvlJc w:val="left"/>
      <w:pPr>
        <w:ind w:left="2754" w:hanging="360"/>
      </w:pPr>
      <w:rPr>
        <w:rFonts w:ascii="Symbol" w:hAnsi="Symbol" w:hint="default"/>
      </w:rPr>
    </w:lvl>
    <w:lvl w:ilvl="4" w:tplc="08090003" w:tentative="1">
      <w:start w:val="1"/>
      <w:numFmt w:val="bullet"/>
      <w:lvlText w:val="o"/>
      <w:lvlJc w:val="left"/>
      <w:pPr>
        <w:ind w:left="3474" w:hanging="360"/>
      </w:pPr>
      <w:rPr>
        <w:rFonts w:ascii="Courier New" w:hAnsi="Courier New" w:cs="Courier New" w:hint="default"/>
      </w:rPr>
    </w:lvl>
    <w:lvl w:ilvl="5" w:tplc="08090005" w:tentative="1">
      <w:start w:val="1"/>
      <w:numFmt w:val="bullet"/>
      <w:lvlText w:val=""/>
      <w:lvlJc w:val="left"/>
      <w:pPr>
        <w:ind w:left="4194" w:hanging="360"/>
      </w:pPr>
      <w:rPr>
        <w:rFonts w:ascii="Wingdings" w:hAnsi="Wingdings" w:hint="default"/>
      </w:rPr>
    </w:lvl>
    <w:lvl w:ilvl="6" w:tplc="08090001" w:tentative="1">
      <w:start w:val="1"/>
      <w:numFmt w:val="bullet"/>
      <w:lvlText w:val=""/>
      <w:lvlJc w:val="left"/>
      <w:pPr>
        <w:ind w:left="4914" w:hanging="360"/>
      </w:pPr>
      <w:rPr>
        <w:rFonts w:ascii="Symbol" w:hAnsi="Symbol" w:hint="default"/>
      </w:rPr>
    </w:lvl>
    <w:lvl w:ilvl="7" w:tplc="08090003" w:tentative="1">
      <w:start w:val="1"/>
      <w:numFmt w:val="bullet"/>
      <w:lvlText w:val="o"/>
      <w:lvlJc w:val="left"/>
      <w:pPr>
        <w:ind w:left="5634" w:hanging="360"/>
      </w:pPr>
      <w:rPr>
        <w:rFonts w:ascii="Courier New" w:hAnsi="Courier New" w:cs="Courier New" w:hint="default"/>
      </w:rPr>
    </w:lvl>
    <w:lvl w:ilvl="8" w:tplc="08090005" w:tentative="1">
      <w:start w:val="1"/>
      <w:numFmt w:val="bullet"/>
      <w:lvlText w:val=""/>
      <w:lvlJc w:val="left"/>
      <w:pPr>
        <w:ind w:left="6354" w:hanging="360"/>
      </w:pPr>
      <w:rPr>
        <w:rFonts w:ascii="Wingdings" w:hAnsi="Wingdings" w:hint="default"/>
      </w:rPr>
    </w:lvl>
  </w:abstractNum>
  <w:abstractNum w:abstractNumId="15" w15:restartNumberingAfterBreak="0">
    <w:nsid w:val="28BB588B"/>
    <w:multiLevelType w:val="hybridMultilevel"/>
    <w:tmpl w:val="2F38DE84"/>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BDF494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9664FA3"/>
    <w:multiLevelType w:val="singleLevel"/>
    <w:tmpl w:val="CD1C55EC"/>
    <w:lvl w:ilvl="0">
      <w:start w:val="1"/>
      <w:numFmt w:val="decimal"/>
      <w:lvlText w:val="%1."/>
      <w:legacy w:legacy="1" w:legacySpace="0" w:legacyIndent="425"/>
      <w:lvlJc w:val="left"/>
      <w:pPr>
        <w:ind w:left="425" w:hanging="425"/>
      </w:pPr>
    </w:lvl>
  </w:abstractNum>
  <w:abstractNum w:abstractNumId="18" w15:restartNumberingAfterBreak="0">
    <w:nsid w:val="6EE47D98"/>
    <w:multiLevelType w:val="hybridMultilevel"/>
    <w:tmpl w:val="FC527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742FC8"/>
    <w:multiLevelType w:val="hybridMultilevel"/>
    <w:tmpl w:val="A6B27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7E4008"/>
    <w:multiLevelType w:val="hybridMultilevel"/>
    <w:tmpl w:val="4F48EF86"/>
    <w:lvl w:ilvl="0" w:tplc="04180017">
      <w:start w:val="1"/>
      <w:numFmt w:val="lowerLetter"/>
      <w:lvlText w:val="%1)"/>
      <w:lvlJc w:val="left"/>
      <w:pPr>
        <w:tabs>
          <w:tab w:val="num" w:pos="720"/>
        </w:tabs>
        <w:ind w:left="720" w:hanging="360"/>
      </w:pPr>
      <w:rPr>
        <w:rFonts w:hint="default"/>
      </w:rPr>
    </w:lvl>
    <w:lvl w:ilvl="1" w:tplc="04180019">
      <w:start w:val="1"/>
      <w:numFmt w:val="lowerLetter"/>
      <w:lvlText w:val="%2."/>
      <w:lvlJc w:val="left"/>
      <w:pPr>
        <w:tabs>
          <w:tab w:val="num" w:pos="1440"/>
        </w:tabs>
        <w:ind w:left="1440" w:hanging="360"/>
      </w:pPr>
    </w:lvl>
    <w:lvl w:ilvl="2" w:tplc="88DCF600">
      <w:start w:val="1"/>
      <w:numFmt w:val="upperLetter"/>
      <w:lvlText w:val="%3."/>
      <w:lvlJc w:val="left"/>
      <w:pPr>
        <w:tabs>
          <w:tab w:val="num" w:pos="2340"/>
        </w:tabs>
        <w:ind w:left="2340" w:hanging="360"/>
      </w:pPr>
      <w:rPr>
        <w:rFonts w:hint="default"/>
      </w:rPr>
    </w:lvl>
    <w:lvl w:ilvl="3" w:tplc="0418000F">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num w:numId="1">
    <w:abstractNumId w:val="10"/>
  </w:num>
  <w:num w:numId="2">
    <w:abstractNumId w:val="17"/>
    <w:lvlOverride w:ilvl="0">
      <w:lvl w:ilvl="0">
        <w:start w:val="1"/>
        <w:numFmt w:val="decimal"/>
        <w:lvlText w:val="%1."/>
        <w:lvlJc w:val="left"/>
        <w:pPr>
          <w:tabs>
            <w:tab w:val="num" w:pos="425"/>
          </w:tabs>
          <w:ind w:left="425" w:hanging="425"/>
        </w:pPr>
        <w:rPr>
          <w:rFonts w:hint="default"/>
          <w:sz w:val="22"/>
        </w:rPr>
      </w:lvl>
    </w:lvlOverride>
  </w:num>
  <w:num w:numId="3">
    <w:abstractNumId w:val="16"/>
  </w:num>
  <w:num w:numId="4">
    <w:abstractNumId w:val="1"/>
  </w:num>
  <w:num w:numId="5">
    <w:abstractNumId w:val="2"/>
  </w:num>
  <w:num w:numId="6">
    <w:abstractNumId w:val="20"/>
  </w:num>
  <w:num w:numId="7">
    <w:abstractNumId w:val="11"/>
  </w:num>
  <w:num w:numId="8">
    <w:abstractNumId w:val="9"/>
  </w:num>
  <w:num w:numId="9">
    <w:abstractNumId w:val="8"/>
  </w:num>
  <w:num w:numId="10">
    <w:abstractNumId w:val="19"/>
  </w:num>
  <w:num w:numId="11">
    <w:abstractNumId w:val="7"/>
  </w:num>
  <w:num w:numId="12">
    <w:abstractNumId w:val="6"/>
  </w:num>
  <w:num w:numId="13">
    <w:abstractNumId w:val="0"/>
  </w:num>
  <w:num w:numId="14">
    <w:abstractNumId w:val="3"/>
  </w:num>
  <w:num w:numId="15">
    <w:abstractNumId w:val="4"/>
  </w:num>
  <w:num w:numId="16">
    <w:abstractNumId w:val="5"/>
  </w:num>
  <w:num w:numId="17">
    <w:abstractNumId w:val="13"/>
  </w:num>
  <w:num w:numId="18">
    <w:abstractNumId w:val="18"/>
  </w:num>
  <w:num w:numId="19">
    <w:abstractNumId w:val="14"/>
  </w:num>
  <w:num w:numId="20">
    <w:abstractNumId w:val="12"/>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ttachedTemplate r:id="rId1"/>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B2D"/>
    <w:rsid w:val="00000839"/>
    <w:rsid w:val="000045F9"/>
    <w:rsid w:val="0000580C"/>
    <w:rsid w:val="00005C82"/>
    <w:rsid w:val="00006C00"/>
    <w:rsid w:val="00012D10"/>
    <w:rsid w:val="00013F4F"/>
    <w:rsid w:val="00016845"/>
    <w:rsid w:val="00017B8D"/>
    <w:rsid w:val="00022EE5"/>
    <w:rsid w:val="00024BE8"/>
    <w:rsid w:val="00024F62"/>
    <w:rsid w:val="00027EEF"/>
    <w:rsid w:val="00030E88"/>
    <w:rsid w:val="0003459E"/>
    <w:rsid w:val="00035582"/>
    <w:rsid w:val="000404EF"/>
    <w:rsid w:val="00042546"/>
    <w:rsid w:val="00044D50"/>
    <w:rsid w:val="00045B0C"/>
    <w:rsid w:val="00047FC2"/>
    <w:rsid w:val="00054266"/>
    <w:rsid w:val="000571B9"/>
    <w:rsid w:val="0006296E"/>
    <w:rsid w:val="00062FF4"/>
    <w:rsid w:val="000634AC"/>
    <w:rsid w:val="00063613"/>
    <w:rsid w:val="00070F50"/>
    <w:rsid w:val="00071850"/>
    <w:rsid w:val="00075CAB"/>
    <w:rsid w:val="00077913"/>
    <w:rsid w:val="00077AB8"/>
    <w:rsid w:val="00080C9D"/>
    <w:rsid w:val="0008351B"/>
    <w:rsid w:val="000848BC"/>
    <w:rsid w:val="00090ABA"/>
    <w:rsid w:val="0009140E"/>
    <w:rsid w:val="00092A44"/>
    <w:rsid w:val="000933DF"/>
    <w:rsid w:val="00096DB9"/>
    <w:rsid w:val="000A04F1"/>
    <w:rsid w:val="000A2345"/>
    <w:rsid w:val="000A3489"/>
    <w:rsid w:val="000A3514"/>
    <w:rsid w:val="000A56AC"/>
    <w:rsid w:val="000A625F"/>
    <w:rsid w:val="000A6CD8"/>
    <w:rsid w:val="000B158E"/>
    <w:rsid w:val="000B263B"/>
    <w:rsid w:val="000B59B8"/>
    <w:rsid w:val="000B5DE5"/>
    <w:rsid w:val="000B7760"/>
    <w:rsid w:val="000C1585"/>
    <w:rsid w:val="000C38AD"/>
    <w:rsid w:val="000C3AB7"/>
    <w:rsid w:val="000C703C"/>
    <w:rsid w:val="000C70E6"/>
    <w:rsid w:val="000D0149"/>
    <w:rsid w:val="000D22F1"/>
    <w:rsid w:val="000F1550"/>
    <w:rsid w:val="000F2486"/>
    <w:rsid w:val="000F2507"/>
    <w:rsid w:val="000F2EBF"/>
    <w:rsid w:val="000F5493"/>
    <w:rsid w:val="001010C1"/>
    <w:rsid w:val="00103AD4"/>
    <w:rsid w:val="001046C5"/>
    <w:rsid w:val="00105F9C"/>
    <w:rsid w:val="001062D1"/>
    <w:rsid w:val="001066AA"/>
    <w:rsid w:val="00107A6C"/>
    <w:rsid w:val="00110D76"/>
    <w:rsid w:val="00110DA2"/>
    <w:rsid w:val="00110F58"/>
    <w:rsid w:val="00112337"/>
    <w:rsid w:val="00113D6B"/>
    <w:rsid w:val="00125DD7"/>
    <w:rsid w:val="00127EA0"/>
    <w:rsid w:val="00135941"/>
    <w:rsid w:val="00135959"/>
    <w:rsid w:val="001364F5"/>
    <w:rsid w:val="00140AD7"/>
    <w:rsid w:val="0014130A"/>
    <w:rsid w:val="00146B20"/>
    <w:rsid w:val="001523C6"/>
    <w:rsid w:val="0015330F"/>
    <w:rsid w:val="00153489"/>
    <w:rsid w:val="0015543E"/>
    <w:rsid w:val="001556F1"/>
    <w:rsid w:val="00161B99"/>
    <w:rsid w:val="0016635A"/>
    <w:rsid w:val="00171B80"/>
    <w:rsid w:val="0017778F"/>
    <w:rsid w:val="001848FD"/>
    <w:rsid w:val="00184AE0"/>
    <w:rsid w:val="00185AC3"/>
    <w:rsid w:val="0019075E"/>
    <w:rsid w:val="0019366F"/>
    <w:rsid w:val="0019458E"/>
    <w:rsid w:val="00196C2A"/>
    <w:rsid w:val="00197428"/>
    <w:rsid w:val="001A0420"/>
    <w:rsid w:val="001A167F"/>
    <w:rsid w:val="001A3E5C"/>
    <w:rsid w:val="001A71A2"/>
    <w:rsid w:val="001A770D"/>
    <w:rsid w:val="001B4BDA"/>
    <w:rsid w:val="001B5453"/>
    <w:rsid w:val="001C062F"/>
    <w:rsid w:val="001C1094"/>
    <w:rsid w:val="001C230C"/>
    <w:rsid w:val="001C52BC"/>
    <w:rsid w:val="001C7629"/>
    <w:rsid w:val="001D4994"/>
    <w:rsid w:val="001D6873"/>
    <w:rsid w:val="001E7049"/>
    <w:rsid w:val="001F0C05"/>
    <w:rsid w:val="001F28DC"/>
    <w:rsid w:val="001F4AE6"/>
    <w:rsid w:val="001F6C79"/>
    <w:rsid w:val="00201964"/>
    <w:rsid w:val="00203FFC"/>
    <w:rsid w:val="00204A4D"/>
    <w:rsid w:val="0021039F"/>
    <w:rsid w:val="0021475A"/>
    <w:rsid w:val="0021682C"/>
    <w:rsid w:val="002173C8"/>
    <w:rsid w:val="002213E9"/>
    <w:rsid w:val="00221B0D"/>
    <w:rsid w:val="002237AE"/>
    <w:rsid w:val="0022632C"/>
    <w:rsid w:val="0023286C"/>
    <w:rsid w:val="002373EF"/>
    <w:rsid w:val="00243567"/>
    <w:rsid w:val="00247AFA"/>
    <w:rsid w:val="00251655"/>
    <w:rsid w:val="00252DC3"/>
    <w:rsid w:val="00257927"/>
    <w:rsid w:val="002601C6"/>
    <w:rsid w:val="00260BFE"/>
    <w:rsid w:val="00265349"/>
    <w:rsid w:val="002662CE"/>
    <w:rsid w:val="00266473"/>
    <w:rsid w:val="00273A59"/>
    <w:rsid w:val="002742A0"/>
    <w:rsid w:val="00274DA6"/>
    <w:rsid w:val="00284540"/>
    <w:rsid w:val="002855AE"/>
    <w:rsid w:val="0028697C"/>
    <w:rsid w:val="00290828"/>
    <w:rsid w:val="002908A4"/>
    <w:rsid w:val="002949F0"/>
    <w:rsid w:val="002958A6"/>
    <w:rsid w:val="00295A1A"/>
    <w:rsid w:val="002A5399"/>
    <w:rsid w:val="002A666B"/>
    <w:rsid w:val="002A7EEF"/>
    <w:rsid w:val="002B01E4"/>
    <w:rsid w:val="002B1A9B"/>
    <w:rsid w:val="002B3FBD"/>
    <w:rsid w:val="002B71E8"/>
    <w:rsid w:val="002C03C7"/>
    <w:rsid w:val="002C0AAA"/>
    <w:rsid w:val="002C44FF"/>
    <w:rsid w:val="002C770B"/>
    <w:rsid w:val="002D282A"/>
    <w:rsid w:val="002D666F"/>
    <w:rsid w:val="002E02FB"/>
    <w:rsid w:val="002E5AD3"/>
    <w:rsid w:val="002E5D59"/>
    <w:rsid w:val="002F1431"/>
    <w:rsid w:val="002F18FA"/>
    <w:rsid w:val="002F6106"/>
    <w:rsid w:val="003013FE"/>
    <w:rsid w:val="00301980"/>
    <w:rsid w:val="003055A9"/>
    <w:rsid w:val="00311D35"/>
    <w:rsid w:val="0031350F"/>
    <w:rsid w:val="00317D7F"/>
    <w:rsid w:val="00321890"/>
    <w:rsid w:val="00326994"/>
    <w:rsid w:val="00336B91"/>
    <w:rsid w:val="00336C93"/>
    <w:rsid w:val="00341921"/>
    <w:rsid w:val="0034200B"/>
    <w:rsid w:val="003428A8"/>
    <w:rsid w:val="00346676"/>
    <w:rsid w:val="00350EA9"/>
    <w:rsid w:val="003511B9"/>
    <w:rsid w:val="00351A1F"/>
    <w:rsid w:val="00357169"/>
    <w:rsid w:val="00363B7D"/>
    <w:rsid w:val="00363ECA"/>
    <w:rsid w:val="00366FC0"/>
    <w:rsid w:val="003673CE"/>
    <w:rsid w:val="00372A60"/>
    <w:rsid w:val="003750D4"/>
    <w:rsid w:val="003764DB"/>
    <w:rsid w:val="00376C08"/>
    <w:rsid w:val="003801A6"/>
    <w:rsid w:val="00382A99"/>
    <w:rsid w:val="003830A7"/>
    <w:rsid w:val="00387F2D"/>
    <w:rsid w:val="003904AF"/>
    <w:rsid w:val="003914BE"/>
    <w:rsid w:val="003917DD"/>
    <w:rsid w:val="00392490"/>
    <w:rsid w:val="003A3822"/>
    <w:rsid w:val="003A6307"/>
    <w:rsid w:val="003A692B"/>
    <w:rsid w:val="003B11CB"/>
    <w:rsid w:val="003B3105"/>
    <w:rsid w:val="003B7C33"/>
    <w:rsid w:val="003C5CE6"/>
    <w:rsid w:val="003C7158"/>
    <w:rsid w:val="003D17BB"/>
    <w:rsid w:val="003D2446"/>
    <w:rsid w:val="003D639D"/>
    <w:rsid w:val="003E0A6F"/>
    <w:rsid w:val="003E2229"/>
    <w:rsid w:val="003E6097"/>
    <w:rsid w:val="003E7329"/>
    <w:rsid w:val="003F0B1E"/>
    <w:rsid w:val="004022B9"/>
    <w:rsid w:val="00403CF8"/>
    <w:rsid w:val="004053A9"/>
    <w:rsid w:val="0040636F"/>
    <w:rsid w:val="00412532"/>
    <w:rsid w:val="00413485"/>
    <w:rsid w:val="00423CA1"/>
    <w:rsid w:val="00424AC2"/>
    <w:rsid w:val="00424E95"/>
    <w:rsid w:val="004401D9"/>
    <w:rsid w:val="004411DD"/>
    <w:rsid w:val="00442528"/>
    <w:rsid w:val="0044270C"/>
    <w:rsid w:val="00450356"/>
    <w:rsid w:val="00451262"/>
    <w:rsid w:val="00453A2C"/>
    <w:rsid w:val="00457D89"/>
    <w:rsid w:val="00460D79"/>
    <w:rsid w:val="00462B18"/>
    <w:rsid w:val="00465E99"/>
    <w:rsid w:val="004731C4"/>
    <w:rsid w:val="00473B55"/>
    <w:rsid w:val="004753BB"/>
    <w:rsid w:val="0047670F"/>
    <w:rsid w:val="00480C8E"/>
    <w:rsid w:val="00483BAA"/>
    <w:rsid w:val="00485DD1"/>
    <w:rsid w:val="00490FC7"/>
    <w:rsid w:val="0049176E"/>
    <w:rsid w:val="0049542C"/>
    <w:rsid w:val="00497AFE"/>
    <w:rsid w:val="004A30DF"/>
    <w:rsid w:val="004A7ECD"/>
    <w:rsid w:val="004B156E"/>
    <w:rsid w:val="004B2767"/>
    <w:rsid w:val="004B5CF1"/>
    <w:rsid w:val="004C21FC"/>
    <w:rsid w:val="004C75BE"/>
    <w:rsid w:val="004D01A5"/>
    <w:rsid w:val="004E0F3E"/>
    <w:rsid w:val="004E1174"/>
    <w:rsid w:val="004E2D3E"/>
    <w:rsid w:val="004F09BD"/>
    <w:rsid w:val="004F32DA"/>
    <w:rsid w:val="00502185"/>
    <w:rsid w:val="00505342"/>
    <w:rsid w:val="00510560"/>
    <w:rsid w:val="00510C1D"/>
    <w:rsid w:val="00511F46"/>
    <w:rsid w:val="00512F31"/>
    <w:rsid w:val="005156DE"/>
    <w:rsid w:val="00517EEE"/>
    <w:rsid w:val="00523685"/>
    <w:rsid w:val="00525FEA"/>
    <w:rsid w:val="005319B6"/>
    <w:rsid w:val="00533267"/>
    <w:rsid w:val="00535643"/>
    <w:rsid w:val="00535FF3"/>
    <w:rsid w:val="00536178"/>
    <w:rsid w:val="0053789D"/>
    <w:rsid w:val="00540821"/>
    <w:rsid w:val="00542E0B"/>
    <w:rsid w:val="00543AEF"/>
    <w:rsid w:val="0054527D"/>
    <w:rsid w:val="00553938"/>
    <w:rsid w:val="00554A5B"/>
    <w:rsid w:val="00556AA7"/>
    <w:rsid w:val="00557563"/>
    <w:rsid w:val="005649F9"/>
    <w:rsid w:val="00564A62"/>
    <w:rsid w:val="00565AFF"/>
    <w:rsid w:val="0056653F"/>
    <w:rsid w:val="005667DA"/>
    <w:rsid w:val="00591FB5"/>
    <w:rsid w:val="005926B9"/>
    <w:rsid w:val="005975D2"/>
    <w:rsid w:val="00597D1E"/>
    <w:rsid w:val="005A0015"/>
    <w:rsid w:val="005A3A4F"/>
    <w:rsid w:val="005A48F3"/>
    <w:rsid w:val="005A66B4"/>
    <w:rsid w:val="005A7A2F"/>
    <w:rsid w:val="005B0898"/>
    <w:rsid w:val="005B185E"/>
    <w:rsid w:val="005B31BA"/>
    <w:rsid w:val="005B569C"/>
    <w:rsid w:val="005B608E"/>
    <w:rsid w:val="005C0BE0"/>
    <w:rsid w:val="005C28E8"/>
    <w:rsid w:val="005D349A"/>
    <w:rsid w:val="005D5D64"/>
    <w:rsid w:val="005E22E9"/>
    <w:rsid w:val="005E33EC"/>
    <w:rsid w:val="005E4576"/>
    <w:rsid w:val="005E5944"/>
    <w:rsid w:val="005E685B"/>
    <w:rsid w:val="005F710E"/>
    <w:rsid w:val="005F7A8C"/>
    <w:rsid w:val="00603BE9"/>
    <w:rsid w:val="0060433F"/>
    <w:rsid w:val="00605307"/>
    <w:rsid w:val="00606FA9"/>
    <w:rsid w:val="00607E1E"/>
    <w:rsid w:val="00610F56"/>
    <w:rsid w:val="00611200"/>
    <w:rsid w:val="00620249"/>
    <w:rsid w:val="00622F88"/>
    <w:rsid w:val="0063263B"/>
    <w:rsid w:val="00633BF2"/>
    <w:rsid w:val="0063647F"/>
    <w:rsid w:val="00641A89"/>
    <w:rsid w:val="006429A1"/>
    <w:rsid w:val="00643B17"/>
    <w:rsid w:val="0064401B"/>
    <w:rsid w:val="00644DC1"/>
    <w:rsid w:val="00644E40"/>
    <w:rsid w:val="00646154"/>
    <w:rsid w:val="0064799D"/>
    <w:rsid w:val="00652CE7"/>
    <w:rsid w:val="00655E56"/>
    <w:rsid w:val="00661AB8"/>
    <w:rsid w:val="0066401B"/>
    <w:rsid w:val="00667D5C"/>
    <w:rsid w:val="0067090B"/>
    <w:rsid w:val="00673AF2"/>
    <w:rsid w:val="00673CC5"/>
    <w:rsid w:val="00674CCB"/>
    <w:rsid w:val="006754C0"/>
    <w:rsid w:val="006773AF"/>
    <w:rsid w:val="00680280"/>
    <w:rsid w:val="00680562"/>
    <w:rsid w:val="0068254B"/>
    <w:rsid w:val="006875FB"/>
    <w:rsid w:val="00690CAA"/>
    <w:rsid w:val="006923D3"/>
    <w:rsid w:val="0069790F"/>
    <w:rsid w:val="006A2A55"/>
    <w:rsid w:val="006A3BFB"/>
    <w:rsid w:val="006B03F7"/>
    <w:rsid w:val="006B1935"/>
    <w:rsid w:val="006B50BE"/>
    <w:rsid w:val="006C0059"/>
    <w:rsid w:val="006C0D2D"/>
    <w:rsid w:val="006C2E99"/>
    <w:rsid w:val="006C478E"/>
    <w:rsid w:val="006C6170"/>
    <w:rsid w:val="006C6BD0"/>
    <w:rsid w:val="006C74E8"/>
    <w:rsid w:val="006D218F"/>
    <w:rsid w:val="006D5149"/>
    <w:rsid w:val="006D5E33"/>
    <w:rsid w:val="006D6024"/>
    <w:rsid w:val="006D6E94"/>
    <w:rsid w:val="006E17A9"/>
    <w:rsid w:val="006E3D54"/>
    <w:rsid w:val="006E7700"/>
    <w:rsid w:val="006E7DA1"/>
    <w:rsid w:val="006F0EE5"/>
    <w:rsid w:val="006F5658"/>
    <w:rsid w:val="00700239"/>
    <w:rsid w:val="00703326"/>
    <w:rsid w:val="0070596F"/>
    <w:rsid w:val="007061EB"/>
    <w:rsid w:val="0070757F"/>
    <w:rsid w:val="007127C1"/>
    <w:rsid w:val="007148AC"/>
    <w:rsid w:val="007152C5"/>
    <w:rsid w:val="00715472"/>
    <w:rsid w:val="0072037F"/>
    <w:rsid w:val="00724AF5"/>
    <w:rsid w:val="00725674"/>
    <w:rsid w:val="007302E9"/>
    <w:rsid w:val="00731421"/>
    <w:rsid w:val="00734BFE"/>
    <w:rsid w:val="0073579C"/>
    <w:rsid w:val="00736AD1"/>
    <w:rsid w:val="007407CF"/>
    <w:rsid w:val="00740D87"/>
    <w:rsid w:val="0074220B"/>
    <w:rsid w:val="00742617"/>
    <w:rsid w:val="0074580F"/>
    <w:rsid w:val="00747E02"/>
    <w:rsid w:val="007547DC"/>
    <w:rsid w:val="0075573F"/>
    <w:rsid w:val="00755B78"/>
    <w:rsid w:val="00756D8F"/>
    <w:rsid w:val="007576F9"/>
    <w:rsid w:val="007601AE"/>
    <w:rsid w:val="007601F6"/>
    <w:rsid w:val="00761A30"/>
    <w:rsid w:val="00763B51"/>
    <w:rsid w:val="00764BED"/>
    <w:rsid w:val="00765A0C"/>
    <w:rsid w:val="0077608B"/>
    <w:rsid w:val="00776F5A"/>
    <w:rsid w:val="007842A8"/>
    <w:rsid w:val="00793DED"/>
    <w:rsid w:val="007956A5"/>
    <w:rsid w:val="00796516"/>
    <w:rsid w:val="007A4CBB"/>
    <w:rsid w:val="007A7C08"/>
    <w:rsid w:val="007B04EC"/>
    <w:rsid w:val="007B4D0D"/>
    <w:rsid w:val="007B64F5"/>
    <w:rsid w:val="007B66ED"/>
    <w:rsid w:val="007B7BFC"/>
    <w:rsid w:val="007C03E1"/>
    <w:rsid w:val="007C0B19"/>
    <w:rsid w:val="007D4956"/>
    <w:rsid w:val="007E1274"/>
    <w:rsid w:val="007E31E8"/>
    <w:rsid w:val="007E37B2"/>
    <w:rsid w:val="007E3B80"/>
    <w:rsid w:val="007E65CD"/>
    <w:rsid w:val="007E69A8"/>
    <w:rsid w:val="007E742C"/>
    <w:rsid w:val="00801DA0"/>
    <w:rsid w:val="008058AB"/>
    <w:rsid w:val="0081020E"/>
    <w:rsid w:val="008106AE"/>
    <w:rsid w:val="00810CD9"/>
    <w:rsid w:val="008123C1"/>
    <w:rsid w:val="00812A44"/>
    <w:rsid w:val="00820800"/>
    <w:rsid w:val="00820EC3"/>
    <w:rsid w:val="00822751"/>
    <w:rsid w:val="00826648"/>
    <w:rsid w:val="00831C6B"/>
    <w:rsid w:val="00832C02"/>
    <w:rsid w:val="008406DF"/>
    <w:rsid w:val="00841518"/>
    <w:rsid w:val="008421C2"/>
    <w:rsid w:val="00842A96"/>
    <w:rsid w:val="00842D04"/>
    <w:rsid w:val="00843FC9"/>
    <w:rsid w:val="00846A42"/>
    <w:rsid w:val="00851917"/>
    <w:rsid w:val="0086216C"/>
    <w:rsid w:val="00865A8E"/>
    <w:rsid w:val="00867B03"/>
    <w:rsid w:val="00867E28"/>
    <w:rsid w:val="00872611"/>
    <w:rsid w:val="00873E97"/>
    <w:rsid w:val="00877432"/>
    <w:rsid w:val="0088204C"/>
    <w:rsid w:val="00882E49"/>
    <w:rsid w:val="00882F79"/>
    <w:rsid w:val="008838BD"/>
    <w:rsid w:val="00896B2A"/>
    <w:rsid w:val="008A4B1B"/>
    <w:rsid w:val="008B244C"/>
    <w:rsid w:val="008B31E6"/>
    <w:rsid w:val="008B48D5"/>
    <w:rsid w:val="008C0A40"/>
    <w:rsid w:val="008C1CC0"/>
    <w:rsid w:val="008C619D"/>
    <w:rsid w:val="008C7698"/>
    <w:rsid w:val="008C7AE2"/>
    <w:rsid w:val="008C7C84"/>
    <w:rsid w:val="008D623A"/>
    <w:rsid w:val="008D78C8"/>
    <w:rsid w:val="008D7C81"/>
    <w:rsid w:val="008E0B38"/>
    <w:rsid w:val="008E2DE4"/>
    <w:rsid w:val="008E7CA5"/>
    <w:rsid w:val="008F08C9"/>
    <w:rsid w:val="008F08E4"/>
    <w:rsid w:val="008F0E63"/>
    <w:rsid w:val="008F1F21"/>
    <w:rsid w:val="008F50F8"/>
    <w:rsid w:val="008F6403"/>
    <w:rsid w:val="008F70E9"/>
    <w:rsid w:val="00904A63"/>
    <w:rsid w:val="00905917"/>
    <w:rsid w:val="00907B5E"/>
    <w:rsid w:val="00910696"/>
    <w:rsid w:val="00916C1A"/>
    <w:rsid w:val="00917927"/>
    <w:rsid w:val="0092091A"/>
    <w:rsid w:val="00921666"/>
    <w:rsid w:val="00922257"/>
    <w:rsid w:val="009224B2"/>
    <w:rsid w:val="0092293C"/>
    <w:rsid w:val="00924B7F"/>
    <w:rsid w:val="0092557B"/>
    <w:rsid w:val="00925726"/>
    <w:rsid w:val="00925F56"/>
    <w:rsid w:val="00926096"/>
    <w:rsid w:val="00926DBC"/>
    <w:rsid w:val="0093102B"/>
    <w:rsid w:val="00931581"/>
    <w:rsid w:val="00932DB8"/>
    <w:rsid w:val="009358B1"/>
    <w:rsid w:val="0094207E"/>
    <w:rsid w:val="009434F7"/>
    <w:rsid w:val="00943D81"/>
    <w:rsid w:val="00945130"/>
    <w:rsid w:val="00950986"/>
    <w:rsid w:val="00952C49"/>
    <w:rsid w:val="00953DA4"/>
    <w:rsid w:val="009541B7"/>
    <w:rsid w:val="009555E6"/>
    <w:rsid w:val="00957915"/>
    <w:rsid w:val="00960E17"/>
    <w:rsid w:val="00963771"/>
    <w:rsid w:val="00963D17"/>
    <w:rsid w:val="00963DA2"/>
    <w:rsid w:val="00965F93"/>
    <w:rsid w:val="009809B7"/>
    <w:rsid w:val="009824BA"/>
    <w:rsid w:val="00987497"/>
    <w:rsid w:val="00990D6D"/>
    <w:rsid w:val="00991640"/>
    <w:rsid w:val="00993688"/>
    <w:rsid w:val="009969BA"/>
    <w:rsid w:val="009973AC"/>
    <w:rsid w:val="0099772E"/>
    <w:rsid w:val="009A5AA8"/>
    <w:rsid w:val="009A691B"/>
    <w:rsid w:val="009B2CA6"/>
    <w:rsid w:val="009B7E31"/>
    <w:rsid w:val="009B7E8F"/>
    <w:rsid w:val="009C06B2"/>
    <w:rsid w:val="009C0BCC"/>
    <w:rsid w:val="009C1125"/>
    <w:rsid w:val="009D2545"/>
    <w:rsid w:val="009D4C56"/>
    <w:rsid w:val="009D748F"/>
    <w:rsid w:val="009D778B"/>
    <w:rsid w:val="009E2CA7"/>
    <w:rsid w:val="009F063E"/>
    <w:rsid w:val="009F3D8C"/>
    <w:rsid w:val="00A009FC"/>
    <w:rsid w:val="00A02C54"/>
    <w:rsid w:val="00A02CEA"/>
    <w:rsid w:val="00A030DC"/>
    <w:rsid w:val="00A04CA4"/>
    <w:rsid w:val="00A07755"/>
    <w:rsid w:val="00A2065E"/>
    <w:rsid w:val="00A20E5C"/>
    <w:rsid w:val="00A35679"/>
    <w:rsid w:val="00A35976"/>
    <w:rsid w:val="00A3629A"/>
    <w:rsid w:val="00A478ED"/>
    <w:rsid w:val="00A503D5"/>
    <w:rsid w:val="00A526E2"/>
    <w:rsid w:val="00A552DB"/>
    <w:rsid w:val="00A57BDF"/>
    <w:rsid w:val="00A638B0"/>
    <w:rsid w:val="00A64DD4"/>
    <w:rsid w:val="00A65073"/>
    <w:rsid w:val="00A67C99"/>
    <w:rsid w:val="00A67DBA"/>
    <w:rsid w:val="00A7218B"/>
    <w:rsid w:val="00A736BF"/>
    <w:rsid w:val="00A80B0D"/>
    <w:rsid w:val="00A81EA0"/>
    <w:rsid w:val="00A845F9"/>
    <w:rsid w:val="00A8607C"/>
    <w:rsid w:val="00A87286"/>
    <w:rsid w:val="00A87548"/>
    <w:rsid w:val="00A91CBB"/>
    <w:rsid w:val="00A92EC1"/>
    <w:rsid w:val="00A95DC3"/>
    <w:rsid w:val="00A978CC"/>
    <w:rsid w:val="00AA3934"/>
    <w:rsid w:val="00AA57B1"/>
    <w:rsid w:val="00AA6803"/>
    <w:rsid w:val="00AB001F"/>
    <w:rsid w:val="00AB08B4"/>
    <w:rsid w:val="00AB2476"/>
    <w:rsid w:val="00AB2481"/>
    <w:rsid w:val="00AC17A1"/>
    <w:rsid w:val="00AC1D8E"/>
    <w:rsid w:val="00AD0EC3"/>
    <w:rsid w:val="00AD3921"/>
    <w:rsid w:val="00AE226F"/>
    <w:rsid w:val="00AE4621"/>
    <w:rsid w:val="00AF02D0"/>
    <w:rsid w:val="00AF2A33"/>
    <w:rsid w:val="00AF370A"/>
    <w:rsid w:val="00AF6D8F"/>
    <w:rsid w:val="00B02338"/>
    <w:rsid w:val="00B02CC8"/>
    <w:rsid w:val="00B0373A"/>
    <w:rsid w:val="00B04246"/>
    <w:rsid w:val="00B050B9"/>
    <w:rsid w:val="00B056CA"/>
    <w:rsid w:val="00B067A8"/>
    <w:rsid w:val="00B07972"/>
    <w:rsid w:val="00B11071"/>
    <w:rsid w:val="00B16FFE"/>
    <w:rsid w:val="00B2237F"/>
    <w:rsid w:val="00B249EF"/>
    <w:rsid w:val="00B2679C"/>
    <w:rsid w:val="00B32E3D"/>
    <w:rsid w:val="00B44616"/>
    <w:rsid w:val="00B47403"/>
    <w:rsid w:val="00B57788"/>
    <w:rsid w:val="00B603FD"/>
    <w:rsid w:val="00B831AD"/>
    <w:rsid w:val="00B84914"/>
    <w:rsid w:val="00B86EC1"/>
    <w:rsid w:val="00B91077"/>
    <w:rsid w:val="00B926AA"/>
    <w:rsid w:val="00B94B2F"/>
    <w:rsid w:val="00BA13BB"/>
    <w:rsid w:val="00BA1DBC"/>
    <w:rsid w:val="00BA37F1"/>
    <w:rsid w:val="00BA42D3"/>
    <w:rsid w:val="00BA58B4"/>
    <w:rsid w:val="00BA5FA8"/>
    <w:rsid w:val="00BB1F8E"/>
    <w:rsid w:val="00BB490C"/>
    <w:rsid w:val="00BC0041"/>
    <w:rsid w:val="00BC03DD"/>
    <w:rsid w:val="00BC692E"/>
    <w:rsid w:val="00BD2F14"/>
    <w:rsid w:val="00BD59E7"/>
    <w:rsid w:val="00BE3286"/>
    <w:rsid w:val="00BE442D"/>
    <w:rsid w:val="00BE4A42"/>
    <w:rsid w:val="00BE4C60"/>
    <w:rsid w:val="00BE568D"/>
    <w:rsid w:val="00BE62D7"/>
    <w:rsid w:val="00BF0CD3"/>
    <w:rsid w:val="00BF54B3"/>
    <w:rsid w:val="00BF681A"/>
    <w:rsid w:val="00C03DE6"/>
    <w:rsid w:val="00C04180"/>
    <w:rsid w:val="00C10ECD"/>
    <w:rsid w:val="00C143B7"/>
    <w:rsid w:val="00C154DA"/>
    <w:rsid w:val="00C16AC6"/>
    <w:rsid w:val="00C2243F"/>
    <w:rsid w:val="00C238EC"/>
    <w:rsid w:val="00C24556"/>
    <w:rsid w:val="00C251A0"/>
    <w:rsid w:val="00C26711"/>
    <w:rsid w:val="00C268C3"/>
    <w:rsid w:val="00C31CB3"/>
    <w:rsid w:val="00C340A0"/>
    <w:rsid w:val="00C362EE"/>
    <w:rsid w:val="00C372B3"/>
    <w:rsid w:val="00C40979"/>
    <w:rsid w:val="00C472D9"/>
    <w:rsid w:val="00C47803"/>
    <w:rsid w:val="00C50413"/>
    <w:rsid w:val="00C54435"/>
    <w:rsid w:val="00C55757"/>
    <w:rsid w:val="00C557C8"/>
    <w:rsid w:val="00C65F6E"/>
    <w:rsid w:val="00C66AC7"/>
    <w:rsid w:val="00C6786C"/>
    <w:rsid w:val="00C706E2"/>
    <w:rsid w:val="00C717BB"/>
    <w:rsid w:val="00C72AB5"/>
    <w:rsid w:val="00C75520"/>
    <w:rsid w:val="00C80C40"/>
    <w:rsid w:val="00C8296D"/>
    <w:rsid w:val="00C8360A"/>
    <w:rsid w:val="00C86AE5"/>
    <w:rsid w:val="00C87C26"/>
    <w:rsid w:val="00C91338"/>
    <w:rsid w:val="00C9326F"/>
    <w:rsid w:val="00C9351D"/>
    <w:rsid w:val="00C941CF"/>
    <w:rsid w:val="00C945A4"/>
    <w:rsid w:val="00C963F7"/>
    <w:rsid w:val="00C97133"/>
    <w:rsid w:val="00CA07FD"/>
    <w:rsid w:val="00CA16F0"/>
    <w:rsid w:val="00CA7072"/>
    <w:rsid w:val="00CB0431"/>
    <w:rsid w:val="00CB13D5"/>
    <w:rsid w:val="00CB205A"/>
    <w:rsid w:val="00CB3129"/>
    <w:rsid w:val="00CB398D"/>
    <w:rsid w:val="00CB41DC"/>
    <w:rsid w:val="00CC2E45"/>
    <w:rsid w:val="00CC3CAD"/>
    <w:rsid w:val="00CC51ED"/>
    <w:rsid w:val="00CC5248"/>
    <w:rsid w:val="00CC627E"/>
    <w:rsid w:val="00CD12FF"/>
    <w:rsid w:val="00CD1C52"/>
    <w:rsid w:val="00CD5D77"/>
    <w:rsid w:val="00CD6ABE"/>
    <w:rsid w:val="00CE102D"/>
    <w:rsid w:val="00CE2109"/>
    <w:rsid w:val="00CE47D7"/>
    <w:rsid w:val="00CE4D9B"/>
    <w:rsid w:val="00CE51F2"/>
    <w:rsid w:val="00CF2D08"/>
    <w:rsid w:val="00CF3673"/>
    <w:rsid w:val="00CF4CAC"/>
    <w:rsid w:val="00D02D21"/>
    <w:rsid w:val="00D06320"/>
    <w:rsid w:val="00D13F82"/>
    <w:rsid w:val="00D2042D"/>
    <w:rsid w:val="00D20EFA"/>
    <w:rsid w:val="00D226CC"/>
    <w:rsid w:val="00D24FCF"/>
    <w:rsid w:val="00D27129"/>
    <w:rsid w:val="00D27885"/>
    <w:rsid w:val="00D279B1"/>
    <w:rsid w:val="00D317B9"/>
    <w:rsid w:val="00D35904"/>
    <w:rsid w:val="00D36EAA"/>
    <w:rsid w:val="00D379FB"/>
    <w:rsid w:val="00D37C41"/>
    <w:rsid w:val="00D40671"/>
    <w:rsid w:val="00D4100C"/>
    <w:rsid w:val="00D441AB"/>
    <w:rsid w:val="00D4696D"/>
    <w:rsid w:val="00D53E3E"/>
    <w:rsid w:val="00D5417A"/>
    <w:rsid w:val="00D551FF"/>
    <w:rsid w:val="00D55318"/>
    <w:rsid w:val="00D613BA"/>
    <w:rsid w:val="00D61B19"/>
    <w:rsid w:val="00D62523"/>
    <w:rsid w:val="00D6318E"/>
    <w:rsid w:val="00D63935"/>
    <w:rsid w:val="00D66EE7"/>
    <w:rsid w:val="00D67D66"/>
    <w:rsid w:val="00D70DBE"/>
    <w:rsid w:val="00D73FA9"/>
    <w:rsid w:val="00D743E3"/>
    <w:rsid w:val="00D841F0"/>
    <w:rsid w:val="00D8634E"/>
    <w:rsid w:val="00D86445"/>
    <w:rsid w:val="00D878C3"/>
    <w:rsid w:val="00D87DAD"/>
    <w:rsid w:val="00D94558"/>
    <w:rsid w:val="00DA424A"/>
    <w:rsid w:val="00DA4BC6"/>
    <w:rsid w:val="00DA61DB"/>
    <w:rsid w:val="00DB3D8F"/>
    <w:rsid w:val="00DB4444"/>
    <w:rsid w:val="00DB463E"/>
    <w:rsid w:val="00DB477E"/>
    <w:rsid w:val="00DB66F8"/>
    <w:rsid w:val="00DB6C0C"/>
    <w:rsid w:val="00DC15A8"/>
    <w:rsid w:val="00DC3119"/>
    <w:rsid w:val="00DC3AC2"/>
    <w:rsid w:val="00DE0F9A"/>
    <w:rsid w:val="00DE158F"/>
    <w:rsid w:val="00DE1D76"/>
    <w:rsid w:val="00DE2EB2"/>
    <w:rsid w:val="00DE45B1"/>
    <w:rsid w:val="00DE65D6"/>
    <w:rsid w:val="00DF53FB"/>
    <w:rsid w:val="00DF6DEE"/>
    <w:rsid w:val="00E01548"/>
    <w:rsid w:val="00E020FC"/>
    <w:rsid w:val="00E06EF9"/>
    <w:rsid w:val="00E06F76"/>
    <w:rsid w:val="00E07183"/>
    <w:rsid w:val="00E12076"/>
    <w:rsid w:val="00E122A2"/>
    <w:rsid w:val="00E124BB"/>
    <w:rsid w:val="00E13BB3"/>
    <w:rsid w:val="00E20348"/>
    <w:rsid w:val="00E216CE"/>
    <w:rsid w:val="00E230E7"/>
    <w:rsid w:val="00E231A3"/>
    <w:rsid w:val="00E2662F"/>
    <w:rsid w:val="00E30972"/>
    <w:rsid w:val="00E30C46"/>
    <w:rsid w:val="00E30FA5"/>
    <w:rsid w:val="00E33604"/>
    <w:rsid w:val="00E36AF1"/>
    <w:rsid w:val="00E40EF4"/>
    <w:rsid w:val="00E43078"/>
    <w:rsid w:val="00E45476"/>
    <w:rsid w:val="00E45BF1"/>
    <w:rsid w:val="00E45FFE"/>
    <w:rsid w:val="00E5222F"/>
    <w:rsid w:val="00E53DFA"/>
    <w:rsid w:val="00E57171"/>
    <w:rsid w:val="00E60356"/>
    <w:rsid w:val="00E60A1F"/>
    <w:rsid w:val="00E656BB"/>
    <w:rsid w:val="00E65F3F"/>
    <w:rsid w:val="00E70BEE"/>
    <w:rsid w:val="00E72923"/>
    <w:rsid w:val="00E77937"/>
    <w:rsid w:val="00E77D92"/>
    <w:rsid w:val="00E80018"/>
    <w:rsid w:val="00E82F7D"/>
    <w:rsid w:val="00E90701"/>
    <w:rsid w:val="00E9342C"/>
    <w:rsid w:val="00E94357"/>
    <w:rsid w:val="00EA0094"/>
    <w:rsid w:val="00EA7BD9"/>
    <w:rsid w:val="00EB00B1"/>
    <w:rsid w:val="00EB03D7"/>
    <w:rsid w:val="00EB1770"/>
    <w:rsid w:val="00EB2A6A"/>
    <w:rsid w:val="00EB2B2D"/>
    <w:rsid w:val="00EB5E24"/>
    <w:rsid w:val="00EB64C3"/>
    <w:rsid w:val="00EB6A30"/>
    <w:rsid w:val="00EC0411"/>
    <w:rsid w:val="00EC07D4"/>
    <w:rsid w:val="00ED26FC"/>
    <w:rsid w:val="00ED5C0A"/>
    <w:rsid w:val="00ED7950"/>
    <w:rsid w:val="00EE045E"/>
    <w:rsid w:val="00EE292B"/>
    <w:rsid w:val="00EE2B1E"/>
    <w:rsid w:val="00EE7A12"/>
    <w:rsid w:val="00EF1549"/>
    <w:rsid w:val="00F00E8D"/>
    <w:rsid w:val="00F03A0D"/>
    <w:rsid w:val="00F05A44"/>
    <w:rsid w:val="00F06EB4"/>
    <w:rsid w:val="00F144DC"/>
    <w:rsid w:val="00F1485C"/>
    <w:rsid w:val="00F14C73"/>
    <w:rsid w:val="00F166B8"/>
    <w:rsid w:val="00F22FA9"/>
    <w:rsid w:val="00F26541"/>
    <w:rsid w:val="00F32785"/>
    <w:rsid w:val="00F41AE5"/>
    <w:rsid w:val="00F42B68"/>
    <w:rsid w:val="00F52E06"/>
    <w:rsid w:val="00F54163"/>
    <w:rsid w:val="00F564AD"/>
    <w:rsid w:val="00F57B43"/>
    <w:rsid w:val="00F60291"/>
    <w:rsid w:val="00F64CEA"/>
    <w:rsid w:val="00F71BFE"/>
    <w:rsid w:val="00F777D5"/>
    <w:rsid w:val="00F8023F"/>
    <w:rsid w:val="00F80280"/>
    <w:rsid w:val="00F84944"/>
    <w:rsid w:val="00F8758F"/>
    <w:rsid w:val="00F9036D"/>
    <w:rsid w:val="00F9174B"/>
    <w:rsid w:val="00F950C2"/>
    <w:rsid w:val="00F95D47"/>
    <w:rsid w:val="00F96713"/>
    <w:rsid w:val="00F96D04"/>
    <w:rsid w:val="00F97E52"/>
    <w:rsid w:val="00FA0F51"/>
    <w:rsid w:val="00FA1BAF"/>
    <w:rsid w:val="00FA5673"/>
    <w:rsid w:val="00FB2426"/>
    <w:rsid w:val="00FB59D4"/>
    <w:rsid w:val="00FB5A38"/>
    <w:rsid w:val="00FB61D2"/>
    <w:rsid w:val="00FB7D28"/>
    <w:rsid w:val="00FB7EE8"/>
    <w:rsid w:val="00FC0012"/>
    <w:rsid w:val="00FC0313"/>
    <w:rsid w:val="00FC5354"/>
    <w:rsid w:val="00FC5BB0"/>
    <w:rsid w:val="00FC6799"/>
    <w:rsid w:val="00FC6BDF"/>
    <w:rsid w:val="00FD097D"/>
    <w:rsid w:val="00FD0BF0"/>
    <w:rsid w:val="00FD37FA"/>
    <w:rsid w:val="00FD3C24"/>
    <w:rsid w:val="00FD7BBC"/>
    <w:rsid w:val="00FE4A0A"/>
    <w:rsid w:val="00FF31E2"/>
    <w:rsid w:val="00FF3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76491B"/>
  <w14:defaultImageDpi w14:val="330"/>
  <w15:chartTrackingRefBased/>
  <w15:docId w15:val="{AEDE1B22-8A28-4A4A-A1E0-B9F559D42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9A1"/>
    <w:pPr>
      <w:suppressAutoHyphens/>
    </w:pPr>
    <w:rPr>
      <w:rFonts w:ascii="Arial Narrow" w:hAnsi="Arial Narrow"/>
      <w:lang w:val="ro-RO" w:eastAsia="ar-SA"/>
    </w:rPr>
  </w:style>
  <w:style w:type="paragraph" w:styleId="Heading1">
    <w:name w:val="heading 1"/>
    <w:basedOn w:val="Normal"/>
    <w:next w:val="Normal"/>
    <w:link w:val="Heading1Char"/>
    <w:uiPriority w:val="9"/>
    <w:qFormat/>
    <w:rsid w:val="00DF6DEE"/>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321890"/>
  </w:style>
  <w:style w:type="character" w:styleId="PageNumber">
    <w:name w:val="page number"/>
    <w:basedOn w:val="WW-DefaultParagraphFont"/>
    <w:semiHidden/>
    <w:rsid w:val="00321890"/>
  </w:style>
  <w:style w:type="character" w:styleId="Hyperlink">
    <w:name w:val="Hyperlink"/>
    <w:semiHidden/>
    <w:rsid w:val="00321890"/>
    <w:rPr>
      <w:color w:val="0000FF"/>
      <w:u w:val="single"/>
    </w:rPr>
  </w:style>
  <w:style w:type="character" w:customStyle="1" w:styleId="EndnoteCharacters">
    <w:name w:val="Endnote Characters"/>
    <w:rsid w:val="00321890"/>
  </w:style>
  <w:style w:type="character" w:customStyle="1" w:styleId="WW-DefaultParagraphFont">
    <w:name w:val="WW-Default Paragraph Font"/>
    <w:rsid w:val="00321890"/>
  </w:style>
  <w:style w:type="paragraph" w:styleId="BodyText">
    <w:name w:val="Body Text"/>
    <w:basedOn w:val="Normal"/>
    <w:semiHidden/>
    <w:rsid w:val="00321890"/>
    <w:pPr>
      <w:spacing w:after="120"/>
    </w:pPr>
  </w:style>
  <w:style w:type="paragraph" w:styleId="Header">
    <w:name w:val="header"/>
    <w:basedOn w:val="Normal"/>
    <w:semiHidden/>
    <w:rsid w:val="00321890"/>
    <w:pPr>
      <w:suppressLineNumbers/>
      <w:tabs>
        <w:tab w:val="center" w:pos="4320"/>
        <w:tab w:val="right" w:pos="8640"/>
      </w:tabs>
    </w:pPr>
  </w:style>
  <w:style w:type="paragraph" w:styleId="Footer">
    <w:name w:val="footer"/>
    <w:basedOn w:val="Normal"/>
    <w:link w:val="FooterChar"/>
    <w:uiPriority w:val="99"/>
    <w:rsid w:val="00321890"/>
    <w:pPr>
      <w:suppressLineNumbers/>
      <w:tabs>
        <w:tab w:val="center" w:pos="4320"/>
        <w:tab w:val="right" w:pos="8640"/>
      </w:tabs>
    </w:pPr>
  </w:style>
  <w:style w:type="paragraph" w:customStyle="1" w:styleId="TableContents">
    <w:name w:val="Table Contents"/>
    <w:basedOn w:val="BodyText"/>
    <w:rsid w:val="00321890"/>
    <w:pPr>
      <w:suppressLineNumbers/>
    </w:pPr>
  </w:style>
  <w:style w:type="paragraph" w:customStyle="1" w:styleId="TableHeading">
    <w:name w:val="Table Heading"/>
    <w:basedOn w:val="TableContents"/>
    <w:rsid w:val="00321890"/>
    <w:pPr>
      <w:jc w:val="center"/>
    </w:pPr>
    <w:rPr>
      <w:b/>
      <w:bCs/>
      <w:i/>
      <w:iCs/>
    </w:rPr>
  </w:style>
  <w:style w:type="paragraph" w:customStyle="1" w:styleId="CVTitle">
    <w:name w:val="CV Title"/>
    <w:basedOn w:val="Normal"/>
    <w:rsid w:val="00321890"/>
    <w:pPr>
      <w:ind w:left="113" w:right="113"/>
      <w:jc w:val="right"/>
    </w:pPr>
    <w:rPr>
      <w:b/>
      <w:bCs/>
      <w:spacing w:val="10"/>
      <w:sz w:val="28"/>
      <w:lang w:val="fr-FR"/>
    </w:rPr>
  </w:style>
  <w:style w:type="paragraph" w:customStyle="1" w:styleId="CVHeading1">
    <w:name w:val="CV Heading 1"/>
    <w:basedOn w:val="Normal"/>
    <w:next w:val="Normal"/>
    <w:rsid w:val="00321890"/>
    <w:pPr>
      <w:spacing w:before="74"/>
      <w:ind w:left="113" w:right="113"/>
      <w:jc w:val="right"/>
    </w:pPr>
    <w:rPr>
      <w:b/>
      <w:sz w:val="24"/>
    </w:rPr>
  </w:style>
  <w:style w:type="paragraph" w:customStyle="1" w:styleId="CVHeading2">
    <w:name w:val="CV Heading 2"/>
    <w:basedOn w:val="CVHeading1"/>
    <w:next w:val="Normal"/>
    <w:rsid w:val="00321890"/>
    <w:pPr>
      <w:spacing w:before="0"/>
    </w:pPr>
    <w:rPr>
      <w:b w:val="0"/>
      <w:sz w:val="22"/>
    </w:rPr>
  </w:style>
  <w:style w:type="paragraph" w:customStyle="1" w:styleId="CVHeading2-FirstLine">
    <w:name w:val="CV Heading 2 - First Line"/>
    <w:basedOn w:val="CVHeading2"/>
    <w:next w:val="CVHeading2"/>
    <w:rsid w:val="00321890"/>
    <w:pPr>
      <w:spacing w:before="74"/>
    </w:pPr>
  </w:style>
  <w:style w:type="paragraph" w:customStyle="1" w:styleId="CVHeading3">
    <w:name w:val="CV Heading 3"/>
    <w:basedOn w:val="Normal"/>
    <w:next w:val="Normal"/>
    <w:rsid w:val="00321890"/>
    <w:pPr>
      <w:ind w:left="113" w:right="113"/>
      <w:jc w:val="right"/>
      <w:textAlignment w:val="center"/>
    </w:pPr>
  </w:style>
  <w:style w:type="paragraph" w:customStyle="1" w:styleId="CVHeading3-FirstLine">
    <w:name w:val="CV Heading 3 - First Line"/>
    <w:basedOn w:val="CVHeading3"/>
    <w:next w:val="CVHeading3"/>
    <w:rsid w:val="00321890"/>
    <w:pPr>
      <w:spacing w:before="74"/>
    </w:pPr>
  </w:style>
  <w:style w:type="paragraph" w:customStyle="1" w:styleId="CVHeadingLanguage">
    <w:name w:val="CV Heading Language"/>
    <w:basedOn w:val="CVHeading2"/>
    <w:next w:val="LevelAssessment-Code"/>
    <w:rsid w:val="00321890"/>
    <w:rPr>
      <w:b/>
    </w:rPr>
  </w:style>
  <w:style w:type="paragraph" w:customStyle="1" w:styleId="LevelAssessment-Code">
    <w:name w:val="Level Assessment - Code"/>
    <w:basedOn w:val="Normal"/>
    <w:next w:val="LevelAssessment-Description"/>
    <w:rsid w:val="00321890"/>
    <w:pPr>
      <w:ind w:left="28"/>
      <w:jc w:val="center"/>
    </w:pPr>
    <w:rPr>
      <w:sz w:val="18"/>
    </w:rPr>
  </w:style>
  <w:style w:type="paragraph" w:customStyle="1" w:styleId="LevelAssessment-Description">
    <w:name w:val="Level Assessment - Description"/>
    <w:basedOn w:val="LevelAssessment-Code"/>
    <w:next w:val="LevelAssessment-Code"/>
    <w:rsid w:val="00321890"/>
    <w:pPr>
      <w:textAlignment w:val="bottom"/>
    </w:pPr>
  </w:style>
  <w:style w:type="paragraph" w:customStyle="1" w:styleId="SmallGap">
    <w:name w:val="Small Gap"/>
    <w:basedOn w:val="Normal"/>
    <w:next w:val="Normal"/>
    <w:rsid w:val="00321890"/>
    <w:rPr>
      <w:sz w:val="10"/>
    </w:rPr>
  </w:style>
  <w:style w:type="paragraph" w:customStyle="1" w:styleId="CVHeadingLevel">
    <w:name w:val="CV Heading Level"/>
    <w:basedOn w:val="CVHeading3"/>
    <w:next w:val="Normal"/>
    <w:rsid w:val="00321890"/>
    <w:rPr>
      <w:i/>
    </w:rPr>
  </w:style>
  <w:style w:type="paragraph" w:customStyle="1" w:styleId="LevelAssessment-Heading1">
    <w:name w:val="Level Assessment - Heading 1"/>
    <w:basedOn w:val="LevelAssessment-Code"/>
    <w:rsid w:val="00321890"/>
    <w:pPr>
      <w:ind w:left="57" w:right="57"/>
    </w:pPr>
    <w:rPr>
      <w:b/>
      <w:sz w:val="22"/>
    </w:rPr>
  </w:style>
  <w:style w:type="paragraph" w:customStyle="1" w:styleId="LevelAssessment-Heading2">
    <w:name w:val="Level Assessment - Heading 2"/>
    <w:basedOn w:val="Normal"/>
    <w:rsid w:val="00321890"/>
    <w:pPr>
      <w:ind w:left="57" w:right="57"/>
      <w:jc w:val="center"/>
    </w:pPr>
    <w:rPr>
      <w:sz w:val="18"/>
      <w:lang w:val="en-US"/>
    </w:rPr>
  </w:style>
  <w:style w:type="paragraph" w:customStyle="1" w:styleId="LevelAssessment-Note">
    <w:name w:val="Level Assessment - Note"/>
    <w:basedOn w:val="LevelAssessment-Code"/>
    <w:rsid w:val="00321890"/>
    <w:pPr>
      <w:ind w:left="113"/>
      <w:jc w:val="left"/>
    </w:pPr>
    <w:rPr>
      <w:i/>
    </w:rPr>
  </w:style>
  <w:style w:type="paragraph" w:customStyle="1" w:styleId="CVMajor">
    <w:name w:val="CV Major"/>
    <w:basedOn w:val="Normal"/>
    <w:rsid w:val="00321890"/>
    <w:pPr>
      <w:ind w:left="113" w:right="113"/>
    </w:pPr>
    <w:rPr>
      <w:b/>
      <w:sz w:val="24"/>
    </w:rPr>
  </w:style>
  <w:style w:type="paragraph" w:customStyle="1" w:styleId="CVMajor-FirstLine">
    <w:name w:val="CV Major - First Line"/>
    <w:basedOn w:val="CVMajor"/>
    <w:next w:val="CVMajor"/>
    <w:rsid w:val="00321890"/>
    <w:pPr>
      <w:spacing w:before="74"/>
    </w:pPr>
  </w:style>
  <w:style w:type="paragraph" w:customStyle="1" w:styleId="CVMedium">
    <w:name w:val="CV Medium"/>
    <w:basedOn w:val="CVMajor"/>
    <w:rsid w:val="00321890"/>
    <w:rPr>
      <w:sz w:val="22"/>
    </w:rPr>
  </w:style>
  <w:style w:type="paragraph" w:customStyle="1" w:styleId="CVMedium-FirstLine">
    <w:name w:val="CV Medium - First Line"/>
    <w:basedOn w:val="CVMedium"/>
    <w:next w:val="CVMedium"/>
    <w:rsid w:val="00321890"/>
    <w:pPr>
      <w:spacing w:before="74"/>
    </w:pPr>
  </w:style>
  <w:style w:type="paragraph" w:customStyle="1" w:styleId="CVNormal">
    <w:name w:val="CV Normal"/>
    <w:basedOn w:val="CVMedium"/>
    <w:rsid w:val="00321890"/>
    <w:rPr>
      <w:b w:val="0"/>
      <w:sz w:val="20"/>
    </w:rPr>
  </w:style>
  <w:style w:type="paragraph" w:customStyle="1" w:styleId="CVSpacer">
    <w:name w:val="CV Spacer"/>
    <w:basedOn w:val="CVNormal"/>
    <w:rsid w:val="00321890"/>
    <w:rPr>
      <w:sz w:val="4"/>
    </w:rPr>
  </w:style>
  <w:style w:type="paragraph" w:customStyle="1" w:styleId="CVNormal-FirstLine">
    <w:name w:val="CV Normal - First Line"/>
    <w:basedOn w:val="CVNormal"/>
    <w:next w:val="CVNormal"/>
    <w:rsid w:val="00321890"/>
    <w:pPr>
      <w:spacing w:before="74"/>
    </w:pPr>
  </w:style>
  <w:style w:type="paragraph" w:customStyle="1" w:styleId="CVFooterLeft">
    <w:name w:val="CV Footer Left"/>
    <w:basedOn w:val="Normal"/>
    <w:rsid w:val="00321890"/>
    <w:pPr>
      <w:ind w:firstLine="360"/>
      <w:jc w:val="right"/>
    </w:pPr>
    <w:rPr>
      <w:bCs/>
      <w:sz w:val="16"/>
    </w:rPr>
  </w:style>
  <w:style w:type="paragraph" w:customStyle="1" w:styleId="CVFooterRight">
    <w:name w:val="CV Footer Right"/>
    <w:basedOn w:val="Normal"/>
    <w:rsid w:val="00321890"/>
    <w:rPr>
      <w:bCs/>
      <w:sz w:val="16"/>
      <w:lang w:val="de-DE"/>
    </w:rPr>
  </w:style>
  <w:style w:type="paragraph" w:customStyle="1" w:styleId="GridStandard">
    <w:name w:val="Grid Standard"/>
    <w:rsid w:val="00321890"/>
    <w:pPr>
      <w:widowControl w:val="0"/>
      <w:suppressAutoHyphens/>
    </w:pPr>
    <w:rPr>
      <w:rFonts w:ascii="Arial Narrow" w:eastAsia="Lucida Sans Unicode" w:hAnsi="Arial Narrow"/>
      <w:szCs w:val="24"/>
      <w:lang w:val="ro-RO" w:eastAsia="ro-RO"/>
    </w:rPr>
  </w:style>
  <w:style w:type="paragraph" w:customStyle="1" w:styleId="GridTitle">
    <w:name w:val="Grid Title"/>
    <w:basedOn w:val="GridStandard"/>
    <w:rsid w:val="00321890"/>
    <w:pPr>
      <w:pageBreakBefore/>
      <w:jc w:val="center"/>
    </w:pPr>
    <w:rPr>
      <w:b/>
      <w:caps/>
    </w:rPr>
  </w:style>
  <w:style w:type="paragraph" w:customStyle="1" w:styleId="GridFooter">
    <w:name w:val="Grid Footer"/>
    <w:basedOn w:val="GridStandard"/>
    <w:rsid w:val="00321890"/>
    <w:rPr>
      <w:sz w:val="16"/>
    </w:rPr>
  </w:style>
  <w:style w:type="paragraph" w:customStyle="1" w:styleId="GridLevel">
    <w:name w:val="Grid Level"/>
    <w:basedOn w:val="GridStandard"/>
    <w:rsid w:val="00321890"/>
    <w:pPr>
      <w:jc w:val="center"/>
    </w:pPr>
    <w:rPr>
      <w:b/>
    </w:rPr>
  </w:style>
  <w:style w:type="paragraph" w:customStyle="1" w:styleId="GridCompetency1">
    <w:name w:val="Grid Competency 1"/>
    <w:basedOn w:val="GridStandard"/>
    <w:next w:val="GridCompetency2"/>
    <w:rsid w:val="00321890"/>
    <w:pPr>
      <w:jc w:val="center"/>
    </w:pPr>
    <w:rPr>
      <w:caps/>
    </w:rPr>
  </w:style>
  <w:style w:type="paragraph" w:customStyle="1" w:styleId="GridCompetency2">
    <w:name w:val="Grid Competency 2"/>
    <w:basedOn w:val="GridStandard"/>
    <w:next w:val="GridDescription"/>
    <w:rsid w:val="00321890"/>
    <w:pPr>
      <w:jc w:val="center"/>
    </w:pPr>
    <w:rPr>
      <w:sz w:val="18"/>
    </w:rPr>
  </w:style>
  <w:style w:type="paragraph" w:customStyle="1" w:styleId="GridDescription">
    <w:name w:val="Grid Description"/>
    <w:basedOn w:val="GridStandard"/>
    <w:rsid w:val="00321890"/>
    <w:rPr>
      <w:sz w:val="16"/>
    </w:rPr>
  </w:style>
  <w:style w:type="paragraph" w:customStyle="1" w:styleId="Default">
    <w:name w:val="Default"/>
    <w:rsid w:val="00BA1DBC"/>
    <w:pPr>
      <w:autoSpaceDE w:val="0"/>
      <w:autoSpaceDN w:val="0"/>
      <w:adjustRightInd w:val="0"/>
    </w:pPr>
    <w:rPr>
      <w:rFonts w:ascii="Arial" w:hAnsi="Arial" w:cs="Arial"/>
      <w:color w:val="000000"/>
      <w:sz w:val="24"/>
      <w:szCs w:val="24"/>
      <w:lang w:val="en-US" w:eastAsia="en-US"/>
    </w:rPr>
  </w:style>
  <w:style w:type="paragraph" w:customStyle="1" w:styleId="paragr2">
    <w:name w:val="paragr 2"/>
    <w:basedOn w:val="Normal"/>
    <w:rsid w:val="00BA1DBC"/>
    <w:pPr>
      <w:suppressAutoHyphens w:val="0"/>
      <w:ind w:left="425" w:right="284" w:hanging="425"/>
      <w:jc w:val="both"/>
    </w:pPr>
    <w:rPr>
      <w:rFonts w:ascii="Arial" w:hAnsi="Arial"/>
      <w:lang w:val="en-US" w:eastAsia="ro-RO"/>
    </w:rPr>
  </w:style>
  <w:style w:type="character" w:styleId="Strong">
    <w:name w:val="Strong"/>
    <w:uiPriority w:val="22"/>
    <w:qFormat/>
    <w:rsid w:val="00BA1DBC"/>
    <w:rPr>
      <w:b/>
      <w:bCs/>
    </w:rPr>
  </w:style>
  <w:style w:type="character" w:customStyle="1" w:styleId="databold">
    <w:name w:val="data_bold"/>
    <w:basedOn w:val="DefaultParagraphFont"/>
    <w:rsid w:val="00CF4CAC"/>
  </w:style>
  <w:style w:type="character" w:styleId="FollowedHyperlink">
    <w:name w:val="FollowedHyperlink"/>
    <w:uiPriority w:val="99"/>
    <w:semiHidden/>
    <w:unhideWhenUsed/>
    <w:rsid w:val="0064401B"/>
    <w:rPr>
      <w:color w:val="800080"/>
      <w:u w:val="single"/>
    </w:rPr>
  </w:style>
  <w:style w:type="paragraph" w:styleId="NormalWeb">
    <w:name w:val="Normal (Web)"/>
    <w:basedOn w:val="Normal"/>
    <w:uiPriority w:val="99"/>
    <w:unhideWhenUsed/>
    <w:rsid w:val="000B263B"/>
    <w:pPr>
      <w:suppressAutoHyphens w:val="0"/>
      <w:spacing w:before="100" w:beforeAutospacing="1" w:after="100" w:afterAutospacing="1"/>
    </w:pPr>
    <w:rPr>
      <w:rFonts w:ascii="Times New Roman" w:hAnsi="Times New Roman"/>
      <w:sz w:val="24"/>
      <w:szCs w:val="24"/>
      <w:lang w:eastAsia="ro-RO"/>
    </w:rPr>
  </w:style>
  <w:style w:type="paragraph" w:styleId="BalloonText">
    <w:name w:val="Balloon Text"/>
    <w:basedOn w:val="Normal"/>
    <w:link w:val="BalloonTextChar"/>
    <w:uiPriority w:val="99"/>
    <w:semiHidden/>
    <w:unhideWhenUsed/>
    <w:rsid w:val="00C55757"/>
    <w:rPr>
      <w:rFonts w:ascii="Tahoma" w:hAnsi="Tahoma" w:cs="Tahoma"/>
      <w:sz w:val="16"/>
      <w:szCs w:val="16"/>
    </w:rPr>
  </w:style>
  <w:style w:type="character" w:customStyle="1" w:styleId="BalloonTextChar">
    <w:name w:val="Balloon Text Char"/>
    <w:link w:val="BalloonText"/>
    <w:uiPriority w:val="99"/>
    <w:semiHidden/>
    <w:rsid w:val="00C55757"/>
    <w:rPr>
      <w:rFonts w:ascii="Tahoma" w:hAnsi="Tahoma" w:cs="Tahoma"/>
      <w:sz w:val="16"/>
      <w:szCs w:val="16"/>
      <w:lang w:eastAsia="ar-SA"/>
    </w:rPr>
  </w:style>
  <w:style w:type="character" w:customStyle="1" w:styleId="Bodytext0">
    <w:name w:val="Body text_"/>
    <w:link w:val="Bodytext1"/>
    <w:rsid w:val="000A3489"/>
    <w:rPr>
      <w:rFonts w:ascii="Arial" w:eastAsia="Arial" w:hAnsi="Arial" w:cs="Arial"/>
      <w:spacing w:val="-10"/>
      <w:sz w:val="18"/>
      <w:szCs w:val="18"/>
      <w:shd w:val="clear" w:color="auto" w:fill="FFFFFF"/>
    </w:rPr>
  </w:style>
  <w:style w:type="paragraph" w:customStyle="1" w:styleId="Bodytext1">
    <w:name w:val="Body text1"/>
    <w:basedOn w:val="Normal"/>
    <w:link w:val="Bodytext0"/>
    <w:rsid w:val="000A3489"/>
    <w:pPr>
      <w:shd w:val="clear" w:color="auto" w:fill="FFFFFF"/>
      <w:suppressAutoHyphens w:val="0"/>
      <w:spacing w:before="300" w:line="528" w:lineRule="exact"/>
      <w:ind w:hanging="260"/>
    </w:pPr>
    <w:rPr>
      <w:rFonts w:ascii="Arial" w:eastAsia="Arial" w:hAnsi="Arial" w:cs="Arial"/>
      <w:spacing w:val="-10"/>
      <w:sz w:val="18"/>
      <w:szCs w:val="18"/>
      <w:lang w:eastAsia="ro-RO"/>
    </w:rPr>
  </w:style>
  <w:style w:type="character" w:customStyle="1" w:styleId="yshortcuts2">
    <w:name w:val="yshortcuts2"/>
    <w:basedOn w:val="DefaultParagraphFont"/>
    <w:rsid w:val="006D5149"/>
  </w:style>
  <w:style w:type="character" w:customStyle="1" w:styleId="yiv288363600jrnl">
    <w:name w:val="yiv288363600jrnl"/>
    <w:basedOn w:val="DefaultParagraphFont"/>
    <w:rsid w:val="006D5149"/>
  </w:style>
  <w:style w:type="character" w:customStyle="1" w:styleId="Strong1">
    <w:name w:val="Strong1"/>
    <w:rsid w:val="00CB205A"/>
    <w:rPr>
      <w:rFonts w:ascii="Lucida Grande" w:eastAsia="ヒラギノ角ゴ Pro W3" w:hAnsi="Lucida Grande"/>
      <w:b/>
      <w:i w:val="0"/>
      <w:color w:val="000000"/>
      <w:sz w:val="20"/>
    </w:rPr>
  </w:style>
  <w:style w:type="paragraph" w:customStyle="1" w:styleId="ECVLeftHeading">
    <w:name w:val="_ECV_LeftHeading"/>
    <w:basedOn w:val="TableContents"/>
    <w:rsid w:val="00465E99"/>
    <w:pPr>
      <w:widowControl w:val="0"/>
      <w:spacing w:after="0"/>
      <w:ind w:right="283"/>
      <w:jc w:val="right"/>
    </w:pPr>
    <w:rPr>
      <w:rFonts w:ascii="Arial" w:eastAsia="SimSun" w:hAnsi="Arial" w:cs="Mangal"/>
      <w:caps/>
      <w:color w:val="0E4194"/>
      <w:spacing w:val="-6"/>
      <w:kern w:val="1"/>
      <w:sz w:val="18"/>
      <w:szCs w:val="24"/>
      <w:lang w:eastAsia="hi-IN" w:bidi="hi-IN"/>
    </w:rPr>
  </w:style>
  <w:style w:type="character" w:customStyle="1" w:styleId="UnresolvedMention">
    <w:name w:val="Unresolved Mention"/>
    <w:uiPriority w:val="99"/>
    <w:semiHidden/>
    <w:unhideWhenUsed/>
    <w:rsid w:val="00351A1F"/>
    <w:rPr>
      <w:color w:val="605E5C"/>
      <w:shd w:val="clear" w:color="auto" w:fill="E1DFDD"/>
    </w:rPr>
  </w:style>
  <w:style w:type="paragraph" w:styleId="ListParagraph">
    <w:name w:val="List Paragraph"/>
    <w:basedOn w:val="Normal"/>
    <w:link w:val="ListParagraphChar"/>
    <w:uiPriority w:val="34"/>
    <w:qFormat/>
    <w:rsid w:val="00963D17"/>
    <w:pPr>
      <w:suppressAutoHyphens w:val="0"/>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link w:val="ListParagraph"/>
    <w:uiPriority w:val="34"/>
    <w:rsid w:val="00963D17"/>
    <w:rPr>
      <w:rFonts w:ascii="Calibri" w:eastAsia="Calibri" w:hAnsi="Calibri" w:cs="Times New Roman"/>
      <w:sz w:val="22"/>
      <w:szCs w:val="22"/>
      <w:lang w:val="ro-RO"/>
    </w:rPr>
  </w:style>
  <w:style w:type="character" w:customStyle="1" w:styleId="Heading1Char">
    <w:name w:val="Heading 1 Char"/>
    <w:link w:val="Heading1"/>
    <w:uiPriority w:val="9"/>
    <w:rsid w:val="00DF6DEE"/>
    <w:rPr>
      <w:rFonts w:ascii="Calibri Light" w:eastAsia="Times New Roman" w:hAnsi="Calibri Light" w:cs="Times New Roman"/>
      <w:b/>
      <w:bCs/>
      <w:kern w:val="32"/>
      <w:sz w:val="32"/>
      <w:szCs w:val="32"/>
      <w:lang w:val="ro-RO" w:eastAsia="ar-SA"/>
    </w:rPr>
  </w:style>
  <w:style w:type="character" w:customStyle="1" w:styleId="FooterChar">
    <w:name w:val="Footer Char"/>
    <w:link w:val="Footer"/>
    <w:uiPriority w:val="99"/>
    <w:rsid w:val="005C28E8"/>
    <w:rPr>
      <w:rFonts w:ascii="Arial Narrow" w:hAnsi="Arial Narrow"/>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01696">
      <w:bodyDiv w:val="1"/>
      <w:marLeft w:val="0"/>
      <w:marRight w:val="0"/>
      <w:marTop w:val="0"/>
      <w:marBottom w:val="0"/>
      <w:divBdr>
        <w:top w:val="none" w:sz="0" w:space="0" w:color="auto"/>
        <w:left w:val="none" w:sz="0" w:space="0" w:color="auto"/>
        <w:bottom w:val="none" w:sz="0" w:space="0" w:color="auto"/>
        <w:right w:val="none" w:sz="0" w:space="0" w:color="auto"/>
      </w:divBdr>
    </w:div>
    <w:div w:id="151873027">
      <w:bodyDiv w:val="1"/>
      <w:marLeft w:val="0"/>
      <w:marRight w:val="0"/>
      <w:marTop w:val="0"/>
      <w:marBottom w:val="0"/>
      <w:divBdr>
        <w:top w:val="none" w:sz="0" w:space="0" w:color="auto"/>
        <w:left w:val="none" w:sz="0" w:space="0" w:color="auto"/>
        <w:bottom w:val="none" w:sz="0" w:space="0" w:color="auto"/>
        <w:right w:val="none" w:sz="0" w:space="0" w:color="auto"/>
      </w:divBdr>
    </w:div>
    <w:div w:id="448547527">
      <w:bodyDiv w:val="1"/>
      <w:marLeft w:val="0"/>
      <w:marRight w:val="0"/>
      <w:marTop w:val="0"/>
      <w:marBottom w:val="0"/>
      <w:divBdr>
        <w:top w:val="none" w:sz="0" w:space="0" w:color="auto"/>
        <w:left w:val="none" w:sz="0" w:space="0" w:color="auto"/>
        <w:bottom w:val="none" w:sz="0" w:space="0" w:color="auto"/>
        <w:right w:val="none" w:sz="0" w:space="0" w:color="auto"/>
      </w:divBdr>
    </w:div>
    <w:div w:id="681664304">
      <w:bodyDiv w:val="1"/>
      <w:marLeft w:val="0"/>
      <w:marRight w:val="0"/>
      <w:marTop w:val="0"/>
      <w:marBottom w:val="0"/>
      <w:divBdr>
        <w:top w:val="none" w:sz="0" w:space="0" w:color="auto"/>
        <w:left w:val="none" w:sz="0" w:space="0" w:color="auto"/>
        <w:bottom w:val="none" w:sz="0" w:space="0" w:color="auto"/>
        <w:right w:val="none" w:sz="0" w:space="0" w:color="auto"/>
      </w:divBdr>
    </w:div>
    <w:div w:id="1067220705">
      <w:bodyDiv w:val="1"/>
      <w:marLeft w:val="0"/>
      <w:marRight w:val="0"/>
      <w:marTop w:val="0"/>
      <w:marBottom w:val="0"/>
      <w:divBdr>
        <w:top w:val="none" w:sz="0" w:space="0" w:color="auto"/>
        <w:left w:val="none" w:sz="0" w:space="0" w:color="auto"/>
        <w:bottom w:val="none" w:sz="0" w:space="0" w:color="auto"/>
        <w:right w:val="none" w:sz="0" w:space="0" w:color="auto"/>
      </w:divBdr>
    </w:div>
    <w:div w:id="1150057519">
      <w:bodyDiv w:val="1"/>
      <w:marLeft w:val="0"/>
      <w:marRight w:val="0"/>
      <w:marTop w:val="0"/>
      <w:marBottom w:val="0"/>
      <w:divBdr>
        <w:top w:val="none" w:sz="0" w:space="0" w:color="auto"/>
        <w:left w:val="none" w:sz="0" w:space="0" w:color="auto"/>
        <w:bottom w:val="none" w:sz="0" w:space="0" w:color="auto"/>
        <w:right w:val="none" w:sz="0" w:space="0" w:color="auto"/>
      </w:divBdr>
    </w:div>
    <w:div w:id="1495219630">
      <w:bodyDiv w:val="1"/>
      <w:marLeft w:val="0"/>
      <w:marRight w:val="0"/>
      <w:marTop w:val="0"/>
      <w:marBottom w:val="0"/>
      <w:divBdr>
        <w:top w:val="none" w:sz="0" w:space="0" w:color="auto"/>
        <w:left w:val="none" w:sz="0" w:space="0" w:color="auto"/>
        <w:bottom w:val="none" w:sz="0" w:space="0" w:color="auto"/>
        <w:right w:val="none" w:sz="0" w:space="0" w:color="auto"/>
      </w:divBdr>
    </w:div>
    <w:div w:id="1619069348">
      <w:bodyDiv w:val="1"/>
      <w:marLeft w:val="0"/>
      <w:marRight w:val="0"/>
      <w:marTop w:val="0"/>
      <w:marBottom w:val="0"/>
      <w:divBdr>
        <w:top w:val="none" w:sz="0" w:space="0" w:color="auto"/>
        <w:left w:val="none" w:sz="0" w:space="0" w:color="auto"/>
        <w:bottom w:val="none" w:sz="0" w:space="0" w:color="auto"/>
        <w:right w:val="none" w:sz="0" w:space="0" w:color="auto"/>
      </w:divBdr>
    </w:div>
    <w:div w:id="182755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390/medicina57020132"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ubmed.ncbi.nlm.nih.gov/32012914/"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rofile/Raluca-Dumache/publication/281863586_The_Use_of_Circulating_miRNAs_as_Biomarkers_for_Oxidative_Stress_in_Critically_Ill_Polytrauma_Patients/links/60ddf74d92851ca9449eb03f/The-Use-of-Circulating-miRNAs-as-Biomarkers-for-Oxidative-Stress-in-Critically-Ill-Polytrauma-Patients.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10.3390/life15050786"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3390/biomedicines13081829"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papu\Desktop\Habilitare%202025\01%20Print%20teza%20abilitare%2019.06.2025\4%20Curriculum%20vitae%20Europass%2019.06.2025%20M.Papuric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32F95-343C-4B72-9325-A4F40909C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 Curriculum vitae Europass 19.06.2025 M.Papurica</Template>
  <TotalTime>1347</TotalTime>
  <Pages>11</Pages>
  <Words>4047</Words>
  <Characters>23068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Curriculum vitae Europass</vt:lpstr>
    </vt:vector>
  </TitlesOfParts>
  <Company>HP</Company>
  <LinksUpToDate>false</LinksUpToDate>
  <CharactersWithSpaces>27061</CharactersWithSpaces>
  <SharedDoc>false</SharedDoc>
  <HLinks>
    <vt:vector size="30" baseType="variant">
      <vt:variant>
        <vt:i4>1704027</vt:i4>
      </vt:variant>
      <vt:variant>
        <vt:i4>12</vt:i4>
      </vt:variant>
      <vt:variant>
        <vt:i4>0</vt:i4>
      </vt:variant>
      <vt:variant>
        <vt:i4>5</vt:i4>
      </vt:variant>
      <vt:variant>
        <vt:lpwstr>https://doi.org/10.3390/medicina57020132</vt:lpwstr>
      </vt:variant>
      <vt:variant>
        <vt:lpwstr/>
      </vt:variant>
      <vt:variant>
        <vt:i4>262151</vt:i4>
      </vt:variant>
      <vt:variant>
        <vt:i4>9</vt:i4>
      </vt:variant>
      <vt:variant>
        <vt:i4>0</vt:i4>
      </vt:variant>
      <vt:variant>
        <vt:i4>5</vt:i4>
      </vt:variant>
      <vt:variant>
        <vt:lpwstr>https://pubmed.ncbi.nlm.nih.gov/32012914/</vt:lpwstr>
      </vt:variant>
      <vt:variant>
        <vt:lpwstr/>
      </vt:variant>
      <vt:variant>
        <vt:i4>262178</vt:i4>
      </vt:variant>
      <vt:variant>
        <vt:i4>6</vt:i4>
      </vt:variant>
      <vt:variant>
        <vt:i4>0</vt:i4>
      </vt:variant>
      <vt:variant>
        <vt:i4>5</vt:i4>
      </vt:variant>
      <vt:variant>
        <vt:lpwstr>https://www.researchgate.net/profile/Raluca-Dumache/publication/281863586_The_Use_of_Circulating_miRNAs_as_Biomarkers_for_Oxidative_Stress_in_Critically_Ill_Polytrauma_Patients/links/60ddf74d92851ca9449eb03f/The-Use-of-Circulating-miRNAs-as-Biomarkers-for-Oxidative-Stress-in-Critically-Ill-Polytrauma-Patients.pdf</vt:lpwstr>
      </vt:variant>
      <vt:variant>
        <vt:lpwstr/>
      </vt:variant>
      <vt:variant>
        <vt:i4>1376346</vt:i4>
      </vt:variant>
      <vt:variant>
        <vt:i4>3</vt:i4>
      </vt:variant>
      <vt:variant>
        <vt:i4>0</vt:i4>
      </vt:variant>
      <vt:variant>
        <vt:i4>5</vt:i4>
      </vt:variant>
      <vt:variant>
        <vt:lpwstr>https://doi.org/10.3390/life15050786</vt:lpwstr>
      </vt:variant>
      <vt:variant>
        <vt:lpwstr/>
      </vt:variant>
      <vt:variant>
        <vt:i4>7602199</vt:i4>
      </vt:variant>
      <vt:variant>
        <vt:i4>0</vt:i4>
      </vt:variant>
      <vt:variant>
        <vt:i4>0</vt:i4>
      </vt:variant>
      <vt:variant>
        <vt:i4>5</vt:i4>
      </vt:variant>
      <vt:variant>
        <vt:lpwstr>mailto:papurica.marius@umft.ro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Europass</dc:title>
  <dc:subject/>
  <dc:creator>Marius Păpurică</dc:creator>
  <cp:keywords/>
  <cp:lastModifiedBy>PC10</cp:lastModifiedBy>
  <cp:revision>12</cp:revision>
  <cp:lastPrinted>2026-06-09T17:47:00Z</cp:lastPrinted>
  <dcterms:created xsi:type="dcterms:W3CDTF">2025-09-08T08:04:00Z</dcterms:created>
  <dcterms:modified xsi:type="dcterms:W3CDTF">2026-06-10T10:28:00Z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68019b82-ec9b-4255-a918-dbc93aadaf58</vt:lpwstr>
  </property>
</Properties>
</file>