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11340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1842"/>
        <w:gridCol w:w="989"/>
        <w:gridCol w:w="21"/>
        <w:gridCol w:w="404"/>
        <w:gridCol w:w="281"/>
        <w:gridCol w:w="1220"/>
        <w:gridCol w:w="279"/>
        <w:gridCol w:w="913"/>
        <w:gridCol w:w="311"/>
        <w:gridCol w:w="276"/>
        <w:gridCol w:w="1223"/>
        <w:gridCol w:w="173"/>
        <w:gridCol w:w="104"/>
        <w:gridCol w:w="1237"/>
        <w:gridCol w:w="263"/>
        <w:gridCol w:w="1804"/>
      </w:tblGrid>
      <w:tr w:rsidR="00E42D20" w14:paraId="257A42E5" w14:textId="77777777" w:rsidTr="006625ED">
        <w:trPr>
          <w:cantSplit/>
          <w:trHeight w:hRule="exact" w:val="425"/>
        </w:trPr>
        <w:tc>
          <w:tcPr>
            <w:tcW w:w="2831" w:type="dxa"/>
            <w:gridSpan w:val="2"/>
            <w:vMerge w:val="restart"/>
          </w:tcPr>
          <w:p w14:paraId="19094D3B" w14:textId="77777777" w:rsidR="00E42D20" w:rsidRDefault="003317E0">
            <w:pPr>
              <w:pStyle w:val="CVHeading3"/>
            </w:pPr>
            <w:r>
              <w:rPr>
                <w:noProof/>
                <w:lang w:val="en-US" w:eastAsia="en-US"/>
              </w:rPr>
              <w:drawing>
                <wp:anchor distT="0" distB="0" distL="0" distR="0" simplePos="0" relativeHeight="251657728" behindDoc="0" locked="0" layoutInCell="1" allowOverlap="1" wp14:anchorId="61362E93" wp14:editId="76A59BA9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5295"/>
                  <wp:effectExtent l="19050" t="0" r="9525" b="0"/>
                  <wp:wrapTopAndBottom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52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42D20">
              <w:t xml:space="preserve"> </w:t>
            </w:r>
          </w:p>
          <w:p w14:paraId="14E48257" w14:textId="77777777" w:rsidR="00E42D20" w:rsidRDefault="00E42D20">
            <w:pPr>
              <w:pStyle w:val="CVNormal"/>
            </w:pPr>
          </w:p>
        </w:tc>
        <w:tc>
          <w:tcPr>
            <w:tcW w:w="21" w:type="dxa"/>
          </w:tcPr>
          <w:p w14:paraId="1D68F609" w14:textId="77777777" w:rsidR="00E42D20" w:rsidRDefault="00E42D20">
            <w:pPr>
              <w:pStyle w:val="CVNormal"/>
            </w:pPr>
          </w:p>
        </w:tc>
        <w:tc>
          <w:tcPr>
            <w:tcW w:w="8488" w:type="dxa"/>
            <w:gridSpan w:val="13"/>
            <w:vMerge w:val="restart"/>
          </w:tcPr>
          <w:p w14:paraId="5EB3741C" w14:textId="7855566D" w:rsidR="00E42D20" w:rsidRDefault="00B67662" w:rsidP="007A1C84">
            <w:pPr>
              <w:pStyle w:val="CVNormal"/>
              <w:ind w:left="0"/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844FBA5" wp14:editId="60D9C60E">
                      <wp:simplePos x="0" y="0"/>
                      <wp:positionH relativeFrom="column">
                        <wp:posOffset>4228465</wp:posOffset>
                      </wp:positionH>
                      <wp:positionV relativeFrom="paragraph">
                        <wp:posOffset>-342900</wp:posOffset>
                      </wp:positionV>
                      <wp:extent cx="469900" cy="1422400"/>
                      <wp:effectExtent l="0" t="0" r="0" b="0"/>
                      <wp:wrapSquare wrapText="bothSides"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9900" cy="142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F0FCB8F" w14:textId="77777777" w:rsidR="00A8117D" w:rsidRDefault="00A8117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5844FB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332.95pt;margin-top:-27pt;width:37pt;height:112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" filled="f" stroked="f">
                      <v:textbox>
                        <w:txbxContent>
                          <w:p w14:paraId="4F0FCB8F" w14:textId="77777777" w:rsidR="00A8117D" w:rsidRDefault="00A8117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E42D20" w14:paraId="329AB723" w14:textId="77777777" w:rsidTr="006625ED">
        <w:trPr>
          <w:cantSplit/>
          <w:trHeight w:hRule="exact" w:val="425"/>
        </w:trPr>
        <w:tc>
          <w:tcPr>
            <w:tcW w:w="2831" w:type="dxa"/>
            <w:gridSpan w:val="2"/>
            <w:vMerge/>
          </w:tcPr>
          <w:p w14:paraId="5E65142C" w14:textId="77777777" w:rsidR="00E42D20" w:rsidRDefault="00E42D20"/>
        </w:tc>
        <w:tc>
          <w:tcPr>
            <w:tcW w:w="21" w:type="dxa"/>
            <w:tcBorders>
              <w:top w:val="single" w:sz="1" w:space="0" w:color="000000"/>
              <w:right w:val="single" w:sz="1" w:space="0" w:color="000000"/>
            </w:tcBorders>
          </w:tcPr>
          <w:p w14:paraId="66C3B2AD" w14:textId="77777777" w:rsidR="00E42D20" w:rsidRDefault="00E42D20">
            <w:pPr>
              <w:pStyle w:val="CVNormal"/>
            </w:pPr>
          </w:p>
        </w:tc>
        <w:tc>
          <w:tcPr>
            <w:tcW w:w="8488" w:type="dxa"/>
            <w:gridSpan w:val="13"/>
            <w:vMerge/>
          </w:tcPr>
          <w:p w14:paraId="7CAA76C1" w14:textId="77777777" w:rsidR="00E42D20" w:rsidRDefault="00E42D20"/>
        </w:tc>
      </w:tr>
      <w:tr w:rsidR="00E42D20" w14:paraId="2534C34F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74707847" w14:textId="77777777" w:rsidR="00E42D20" w:rsidRDefault="00E42D20">
            <w:pPr>
              <w:pStyle w:val="CVTitle"/>
            </w:pPr>
            <w:r>
              <w:t xml:space="preserve">Curriculum vitae </w:t>
            </w:r>
          </w:p>
          <w:p w14:paraId="19C32F56" w14:textId="77777777" w:rsidR="00E42D20" w:rsidRDefault="00E42D20">
            <w:pPr>
              <w:pStyle w:val="CVTitle"/>
            </w:pPr>
            <w:r>
              <w:t xml:space="preserve">Europass </w:t>
            </w:r>
          </w:p>
        </w:tc>
        <w:tc>
          <w:tcPr>
            <w:tcW w:w="9498" w:type="dxa"/>
            <w:gridSpan w:val="15"/>
          </w:tcPr>
          <w:p w14:paraId="6FFBAD50" w14:textId="1DACEC54" w:rsidR="00E42D20" w:rsidRDefault="00E42D20" w:rsidP="00B67662">
            <w:pPr>
              <w:pStyle w:val="CVNormal"/>
            </w:pPr>
            <w:r>
              <w:t xml:space="preserve"> </w:t>
            </w:r>
          </w:p>
        </w:tc>
      </w:tr>
      <w:tr w:rsidR="00E42D20" w14:paraId="3BC81B8F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7435813E" w14:textId="77777777" w:rsidR="00E42D20" w:rsidRDefault="00E42D20">
            <w:pPr>
              <w:pStyle w:val="CVSpacer"/>
            </w:pPr>
          </w:p>
        </w:tc>
        <w:tc>
          <w:tcPr>
            <w:tcW w:w="9498" w:type="dxa"/>
            <w:gridSpan w:val="15"/>
          </w:tcPr>
          <w:p w14:paraId="43AC15AB" w14:textId="77777777" w:rsidR="00E42D20" w:rsidRDefault="00E42D20">
            <w:pPr>
              <w:pStyle w:val="CVSpacer"/>
            </w:pPr>
          </w:p>
        </w:tc>
      </w:tr>
      <w:tr w:rsidR="00E42D20" w14:paraId="314A7407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06D62002" w14:textId="77777777" w:rsidR="00E42D20" w:rsidRDefault="00E42D20">
            <w:pPr>
              <w:pStyle w:val="CVHeading1"/>
              <w:spacing w:before="0"/>
            </w:pPr>
            <w:r>
              <w:t>Informaţii personale</w:t>
            </w:r>
          </w:p>
        </w:tc>
        <w:tc>
          <w:tcPr>
            <w:tcW w:w="9498" w:type="dxa"/>
            <w:gridSpan w:val="15"/>
          </w:tcPr>
          <w:p w14:paraId="5F96A525" w14:textId="0B22696C" w:rsidR="00E42D20" w:rsidRDefault="00E42D20">
            <w:pPr>
              <w:pStyle w:val="CVNormal"/>
            </w:pPr>
          </w:p>
        </w:tc>
      </w:tr>
      <w:tr w:rsidR="00E42D20" w14:paraId="7AB98B80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1052067D" w14:textId="77777777" w:rsidR="00E42D20" w:rsidRDefault="00E42D20">
            <w:pPr>
              <w:pStyle w:val="CVHeading2-FirstLine"/>
              <w:spacing w:before="0"/>
            </w:pPr>
            <w:r>
              <w:t>Nume / Prenume</w:t>
            </w:r>
          </w:p>
        </w:tc>
        <w:tc>
          <w:tcPr>
            <w:tcW w:w="9498" w:type="dxa"/>
            <w:gridSpan w:val="15"/>
          </w:tcPr>
          <w:p w14:paraId="35CFAA00" w14:textId="4AE865CB" w:rsidR="00E42D20" w:rsidRPr="00F44391" w:rsidRDefault="00D9572E">
            <w:pPr>
              <w:pStyle w:val="CVMajor-FirstLine"/>
              <w:spacing w:before="0"/>
              <w:rPr>
                <w:b w:val="0"/>
                <w:sz w:val="28"/>
                <w:szCs w:val="28"/>
              </w:rPr>
            </w:pPr>
            <w:r w:rsidRPr="00F44391">
              <w:rPr>
                <w:sz w:val="28"/>
                <w:szCs w:val="28"/>
              </w:rPr>
              <w:t xml:space="preserve">Dinu, </w:t>
            </w:r>
            <w:r w:rsidR="00F44391" w:rsidRPr="00F44391">
              <w:rPr>
                <w:sz w:val="28"/>
                <w:szCs w:val="28"/>
              </w:rPr>
              <w:t>Ştefania</w:t>
            </w:r>
          </w:p>
        </w:tc>
      </w:tr>
      <w:tr w:rsidR="00E42D20" w14:paraId="68F8A3C8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3B29B4F9" w14:textId="756EE165" w:rsidR="00E42D20" w:rsidRDefault="00E42D20" w:rsidP="00FF3AA1">
            <w:pPr>
              <w:pStyle w:val="CVHeading3"/>
              <w:jc w:val="center"/>
            </w:pPr>
          </w:p>
        </w:tc>
        <w:tc>
          <w:tcPr>
            <w:tcW w:w="9498" w:type="dxa"/>
            <w:gridSpan w:val="15"/>
          </w:tcPr>
          <w:p w14:paraId="74C5F298" w14:textId="3A1291C4" w:rsidR="00E42D20" w:rsidRDefault="00E42D20" w:rsidP="00FF3AA1">
            <w:pPr>
              <w:pStyle w:val="CVNormal"/>
              <w:ind w:left="0"/>
            </w:pPr>
          </w:p>
        </w:tc>
      </w:tr>
      <w:tr w:rsidR="00E42D20" w14:paraId="3F3BAC42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25B02585" w14:textId="022344B6" w:rsidR="00E42D20" w:rsidRDefault="00E42D20">
            <w:pPr>
              <w:pStyle w:val="CVHeading3"/>
            </w:pPr>
          </w:p>
        </w:tc>
        <w:tc>
          <w:tcPr>
            <w:tcW w:w="4107" w:type="dxa"/>
            <w:gridSpan w:val="7"/>
          </w:tcPr>
          <w:p w14:paraId="719C2E70" w14:textId="6F3FEAE5" w:rsidR="00E42D20" w:rsidRDefault="00E42D20" w:rsidP="00F0149F">
            <w:pPr>
              <w:pStyle w:val="CVNormal"/>
            </w:pPr>
          </w:p>
        </w:tc>
        <w:tc>
          <w:tcPr>
            <w:tcW w:w="1983" w:type="dxa"/>
            <w:gridSpan w:val="4"/>
          </w:tcPr>
          <w:p w14:paraId="0FAE77B3" w14:textId="3EDF4161" w:rsidR="00E42D20" w:rsidRDefault="00E42D20" w:rsidP="00435805">
            <w:pPr>
              <w:pStyle w:val="CVHeading3"/>
              <w:jc w:val="center"/>
            </w:pPr>
          </w:p>
        </w:tc>
        <w:tc>
          <w:tcPr>
            <w:tcW w:w="3408" w:type="dxa"/>
            <w:gridSpan w:val="4"/>
          </w:tcPr>
          <w:p w14:paraId="3332CEFE" w14:textId="5311EE62" w:rsidR="00E42D20" w:rsidRDefault="00E42D20" w:rsidP="00435805">
            <w:pPr>
              <w:pStyle w:val="CVNormal"/>
              <w:ind w:left="0"/>
            </w:pPr>
          </w:p>
        </w:tc>
      </w:tr>
      <w:tr w:rsidR="00E42D20" w14:paraId="0A569E70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6F4C2C7A" w14:textId="56DBF74B" w:rsidR="00E42D20" w:rsidRDefault="00E42D20" w:rsidP="00435805">
            <w:pPr>
              <w:pStyle w:val="CVHeading3"/>
              <w:jc w:val="center"/>
            </w:pPr>
          </w:p>
        </w:tc>
        <w:tc>
          <w:tcPr>
            <w:tcW w:w="9498" w:type="dxa"/>
            <w:gridSpan w:val="15"/>
          </w:tcPr>
          <w:p w14:paraId="58532F9E" w14:textId="4FAAE69D" w:rsidR="00E42D20" w:rsidRDefault="00E42D20">
            <w:pPr>
              <w:pStyle w:val="CVNormal"/>
            </w:pPr>
          </w:p>
        </w:tc>
      </w:tr>
      <w:tr w:rsidR="00E42D20" w14:paraId="7A65E229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3808E097" w14:textId="77777777" w:rsidR="00E42D20" w:rsidRDefault="00E42D20">
            <w:pPr>
              <w:pStyle w:val="CVHeading3"/>
            </w:pPr>
            <w:r>
              <w:t>E-mail(uri)</w:t>
            </w:r>
          </w:p>
        </w:tc>
        <w:tc>
          <w:tcPr>
            <w:tcW w:w="9498" w:type="dxa"/>
            <w:gridSpan w:val="15"/>
          </w:tcPr>
          <w:p w14:paraId="67567225" w14:textId="752DA715" w:rsidR="009C38F0" w:rsidRDefault="009C38F0">
            <w:pPr>
              <w:pStyle w:val="CVNormal"/>
            </w:pPr>
            <w:bookmarkStart w:id="0" w:name="_GoBack"/>
            <w:bookmarkEnd w:id="0"/>
          </w:p>
        </w:tc>
      </w:tr>
      <w:tr w:rsidR="00E42D20" w14:paraId="3B973AD8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31A22E3D" w14:textId="77777777" w:rsidR="00E42D20" w:rsidRDefault="00E42D20">
            <w:pPr>
              <w:pStyle w:val="CVSpacer"/>
            </w:pPr>
          </w:p>
        </w:tc>
        <w:tc>
          <w:tcPr>
            <w:tcW w:w="9498" w:type="dxa"/>
            <w:gridSpan w:val="15"/>
          </w:tcPr>
          <w:p w14:paraId="35D4B101" w14:textId="77777777" w:rsidR="00E42D20" w:rsidRDefault="00E42D20">
            <w:pPr>
              <w:pStyle w:val="CVSpacer"/>
            </w:pPr>
          </w:p>
        </w:tc>
      </w:tr>
      <w:tr w:rsidR="00E42D20" w14:paraId="1E459BF1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33B95540" w14:textId="77777777" w:rsidR="00E42D20" w:rsidRDefault="00E42D20">
            <w:pPr>
              <w:pStyle w:val="CVHeading3-FirstLine"/>
              <w:spacing w:before="0"/>
            </w:pPr>
            <w:r>
              <w:t>Naţionalitate(-tăţi)</w:t>
            </w:r>
          </w:p>
        </w:tc>
        <w:tc>
          <w:tcPr>
            <w:tcW w:w="9498" w:type="dxa"/>
            <w:gridSpan w:val="15"/>
          </w:tcPr>
          <w:p w14:paraId="6808377D" w14:textId="0DF30266" w:rsidR="00E42D20" w:rsidRDefault="00E42D20" w:rsidP="00F0149F">
            <w:pPr>
              <w:pStyle w:val="CVNormal"/>
              <w:ind w:left="0"/>
            </w:pPr>
          </w:p>
        </w:tc>
      </w:tr>
      <w:tr w:rsidR="00E42D20" w14:paraId="2D7BEC8F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6F7C24BF" w14:textId="77777777" w:rsidR="00E42D20" w:rsidRDefault="00E42D20">
            <w:pPr>
              <w:pStyle w:val="CVSpacer"/>
            </w:pPr>
          </w:p>
        </w:tc>
        <w:tc>
          <w:tcPr>
            <w:tcW w:w="9498" w:type="dxa"/>
            <w:gridSpan w:val="15"/>
          </w:tcPr>
          <w:p w14:paraId="089A9612" w14:textId="77777777" w:rsidR="00E42D20" w:rsidRDefault="00E42D20">
            <w:pPr>
              <w:pStyle w:val="CVSpacer"/>
            </w:pPr>
          </w:p>
        </w:tc>
      </w:tr>
      <w:tr w:rsidR="00E42D20" w14:paraId="1B0386CC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062EF063" w14:textId="39C9CDB0" w:rsidR="00E42D20" w:rsidRDefault="00E42D20">
            <w:pPr>
              <w:pStyle w:val="CVHeading3-FirstLine"/>
              <w:spacing w:before="0"/>
            </w:pPr>
          </w:p>
        </w:tc>
        <w:tc>
          <w:tcPr>
            <w:tcW w:w="9498" w:type="dxa"/>
            <w:gridSpan w:val="15"/>
          </w:tcPr>
          <w:p w14:paraId="51C8AF8D" w14:textId="17A5E53F" w:rsidR="00E42D20" w:rsidRDefault="00E42D20" w:rsidP="00F0149F">
            <w:pPr>
              <w:pStyle w:val="CVNormal"/>
              <w:ind w:left="0"/>
            </w:pPr>
          </w:p>
        </w:tc>
      </w:tr>
      <w:tr w:rsidR="00E42D20" w14:paraId="3B811E3F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7156FA07" w14:textId="77777777" w:rsidR="00E42D20" w:rsidRDefault="00E42D20">
            <w:pPr>
              <w:pStyle w:val="CVSpacer"/>
            </w:pPr>
          </w:p>
        </w:tc>
        <w:tc>
          <w:tcPr>
            <w:tcW w:w="9498" w:type="dxa"/>
            <w:gridSpan w:val="15"/>
          </w:tcPr>
          <w:p w14:paraId="30C2C80B" w14:textId="77777777" w:rsidR="00E42D20" w:rsidRDefault="00E42D20">
            <w:pPr>
              <w:pStyle w:val="CVSpacer"/>
            </w:pPr>
          </w:p>
        </w:tc>
      </w:tr>
      <w:tr w:rsidR="00E42D20" w14:paraId="1E0C18D4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63721EF7" w14:textId="77777777" w:rsidR="00E42D20" w:rsidRDefault="00E42D20">
            <w:pPr>
              <w:pStyle w:val="CVHeading3-FirstLine"/>
              <w:spacing w:before="0"/>
            </w:pPr>
            <w:r>
              <w:t>Sex</w:t>
            </w:r>
          </w:p>
        </w:tc>
        <w:tc>
          <w:tcPr>
            <w:tcW w:w="9498" w:type="dxa"/>
            <w:gridSpan w:val="15"/>
          </w:tcPr>
          <w:p w14:paraId="2C1ADFE5" w14:textId="3EAFB927" w:rsidR="00E42D20" w:rsidRDefault="00E42D20">
            <w:pPr>
              <w:pStyle w:val="CVNormal"/>
            </w:pPr>
          </w:p>
        </w:tc>
      </w:tr>
      <w:tr w:rsidR="00E42D20" w14:paraId="1B9BB860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51213F2D" w14:textId="77777777" w:rsidR="00E42D20" w:rsidRDefault="00E42D20">
            <w:pPr>
              <w:pStyle w:val="CVSpacer"/>
            </w:pPr>
          </w:p>
        </w:tc>
        <w:tc>
          <w:tcPr>
            <w:tcW w:w="9498" w:type="dxa"/>
            <w:gridSpan w:val="15"/>
          </w:tcPr>
          <w:p w14:paraId="03818A1A" w14:textId="77777777" w:rsidR="00E42D20" w:rsidRDefault="00E42D20">
            <w:pPr>
              <w:pStyle w:val="CVSpacer"/>
            </w:pPr>
          </w:p>
        </w:tc>
      </w:tr>
      <w:tr w:rsidR="00E42D20" w14:paraId="24A06EAC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3FFD05CE" w14:textId="77777777" w:rsidR="00E42D20" w:rsidRDefault="00E42D20">
            <w:pPr>
              <w:pStyle w:val="CVHeading1"/>
              <w:spacing w:before="0"/>
            </w:pPr>
            <w:r>
              <w:t>Locul de muncă vizat / Domeniul ocupaţional</w:t>
            </w:r>
          </w:p>
        </w:tc>
        <w:tc>
          <w:tcPr>
            <w:tcW w:w="9498" w:type="dxa"/>
            <w:gridSpan w:val="15"/>
          </w:tcPr>
          <w:p w14:paraId="31E98C4D" w14:textId="77777777" w:rsidR="005D1B53" w:rsidRDefault="005D1B53" w:rsidP="00370B62">
            <w:pPr>
              <w:pStyle w:val="CVMajor-FirstLine"/>
              <w:spacing w:before="0"/>
              <w:ind w:left="0"/>
            </w:pPr>
          </w:p>
          <w:p w14:paraId="64D042D2" w14:textId="4FDEC155" w:rsidR="00657D88" w:rsidRPr="00525CCD" w:rsidRDefault="00125048" w:rsidP="00370B62">
            <w:pPr>
              <w:pStyle w:val="CVMajor"/>
              <w:ind w:left="0"/>
            </w:pPr>
            <w:r>
              <w:t xml:space="preserve">Șef de lucrări, </w:t>
            </w:r>
            <w:r w:rsidRPr="00672206">
              <w:t>Universitatea de Medicina si Farmacie „Victor Babe</w:t>
            </w:r>
            <w:r>
              <w:t>ș</w:t>
            </w:r>
            <w:r w:rsidRPr="00672206">
              <w:t>” din Timisoara,</w:t>
            </w:r>
          </w:p>
        </w:tc>
      </w:tr>
      <w:tr w:rsidR="00E42D20" w14:paraId="0467EDB9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39C2840B" w14:textId="77777777" w:rsidR="00E42D20" w:rsidRDefault="00E42D20">
            <w:pPr>
              <w:pStyle w:val="CVSpacer"/>
            </w:pPr>
          </w:p>
        </w:tc>
        <w:tc>
          <w:tcPr>
            <w:tcW w:w="9498" w:type="dxa"/>
            <w:gridSpan w:val="15"/>
          </w:tcPr>
          <w:p w14:paraId="76505F60" w14:textId="37F66A01" w:rsidR="00E42D20" w:rsidRDefault="00E42D20">
            <w:pPr>
              <w:pStyle w:val="CVSpacer"/>
            </w:pPr>
          </w:p>
        </w:tc>
      </w:tr>
      <w:tr w:rsidR="00E42D20" w14:paraId="691EB890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0273DB89" w14:textId="77777777" w:rsidR="004467F1" w:rsidRDefault="004467F1">
            <w:pPr>
              <w:pStyle w:val="CVHeading1"/>
              <w:spacing w:before="0"/>
            </w:pPr>
          </w:p>
          <w:p w14:paraId="221791D3" w14:textId="581AAFFC" w:rsidR="00E42D20" w:rsidRDefault="00E42D20">
            <w:pPr>
              <w:pStyle w:val="CVHeading1"/>
              <w:spacing w:before="0"/>
            </w:pPr>
            <w:r>
              <w:t>Experienţa profesională</w:t>
            </w:r>
          </w:p>
        </w:tc>
        <w:tc>
          <w:tcPr>
            <w:tcW w:w="9498" w:type="dxa"/>
            <w:gridSpan w:val="15"/>
          </w:tcPr>
          <w:p w14:paraId="7D42074B" w14:textId="77777777" w:rsidR="00E42D20" w:rsidRDefault="00E42D20">
            <w:pPr>
              <w:pStyle w:val="CVNormal-FirstLine"/>
              <w:spacing w:before="0"/>
            </w:pPr>
          </w:p>
        </w:tc>
      </w:tr>
      <w:tr w:rsidR="00E42D20" w14:paraId="3E3DFCC0" w14:textId="77777777" w:rsidTr="006625ED">
        <w:trPr>
          <w:cantSplit/>
          <w:trHeight w:val="269"/>
        </w:trPr>
        <w:tc>
          <w:tcPr>
            <w:tcW w:w="1842" w:type="dxa"/>
            <w:tcBorders>
              <w:right w:val="single" w:sz="1" w:space="0" w:color="000000"/>
            </w:tcBorders>
          </w:tcPr>
          <w:p w14:paraId="5A9B50F1" w14:textId="77777777" w:rsidR="00E42D20" w:rsidRDefault="00E42D20">
            <w:pPr>
              <w:pStyle w:val="CVSpacer"/>
            </w:pPr>
          </w:p>
        </w:tc>
        <w:tc>
          <w:tcPr>
            <w:tcW w:w="9498" w:type="dxa"/>
            <w:gridSpan w:val="15"/>
          </w:tcPr>
          <w:p w14:paraId="137D0538" w14:textId="77777777" w:rsidR="00E42D20" w:rsidRDefault="00E42D20">
            <w:pPr>
              <w:pStyle w:val="CVSpacer"/>
            </w:pPr>
          </w:p>
        </w:tc>
      </w:tr>
      <w:tr w:rsidR="00E42D20" w14:paraId="35A0D384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6B162F8F" w14:textId="77777777" w:rsidR="00E42D20" w:rsidRDefault="00E42D20">
            <w:pPr>
              <w:pStyle w:val="CVHeading3-FirstLine"/>
              <w:spacing w:before="0"/>
            </w:pPr>
            <w:r>
              <w:t>Perioada</w:t>
            </w:r>
          </w:p>
        </w:tc>
        <w:tc>
          <w:tcPr>
            <w:tcW w:w="9498" w:type="dxa"/>
            <w:gridSpan w:val="15"/>
          </w:tcPr>
          <w:p w14:paraId="70F0CD1A" w14:textId="710A3E00" w:rsidR="0003140C" w:rsidRDefault="0003140C" w:rsidP="0002474E">
            <w:pPr>
              <w:pStyle w:val="CVNormal"/>
              <w:ind w:left="0"/>
            </w:pPr>
          </w:p>
          <w:p w14:paraId="2983CB6E" w14:textId="77777777" w:rsidR="0060488B" w:rsidRDefault="0060488B" w:rsidP="0060488B">
            <w:pPr>
              <w:pStyle w:val="CVNormal"/>
            </w:pPr>
            <w:r>
              <w:t xml:space="preserve">2023- prezent Șef de lucrări </w:t>
            </w:r>
          </w:p>
          <w:p w14:paraId="5A12C3B9" w14:textId="10C1D29C" w:rsidR="0068570D" w:rsidRDefault="0068570D" w:rsidP="0060488B">
            <w:pPr>
              <w:pStyle w:val="CVNormal"/>
            </w:pPr>
            <w:r w:rsidRPr="00C379A2">
              <w:rPr>
                <w:iCs/>
                <w:lang w:val="en-US"/>
              </w:rPr>
              <w:t>20</w:t>
            </w:r>
            <w:r>
              <w:rPr>
                <w:iCs/>
                <w:lang w:val="en-US"/>
              </w:rPr>
              <w:t>23</w:t>
            </w:r>
            <w:r w:rsidRPr="00C379A2">
              <w:rPr>
                <w:iCs/>
                <w:lang w:val="en-US"/>
              </w:rPr>
              <w:t xml:space="preserve">-prezent - Medic primar, </w:t>
            </w:r>
            <w:r w:rsidRPr="00C379A2">
              <w:rPr>
                <w:lang w:val="en-GB"/>
              </w:rPr>
              <w:t>Ambulatoriul Stomatologie, Spitalul Clinic Municipal de Urgență Timișoara</w:t>
            </w:r>
          </w:p>
          <w:p w14:paraId="402011A7" w14:textId="77777777" w:rsidR="0060488B" w:rsidRDefault="0060488B" w:rsidP="0060488B">
            <w:pPr>
              <w:pStyle w:val="CVNormal"/>
            </w:pPr>
            <w:r>
              <w:t xml:space="preserve">2011-2023 Asistent universitar </w:t>
            </w:r>
          </w:p>
          <w:p w14:paraId="29521394" w14:textId="77777777" w:rsidR="0060488B" w:rsidRPr="003B6CC2" w:rsidRDefault="0060488B" w:rsidP="0060488B">
            <w:pPr>
              <w:pStyle w:val="CVNormal"/>
              <w:rPr>
                <w:bCs/>
                <w:iCs/>
                <w:lang w:val="en-US"/>
              </w:rPr>
            </w:pPr>
            <w:r>
              <w:t xml:space="preserve">2011- prezent Doctor în Medicină Dentară </w:t>
            </w:r>
          </w:p>
          <w:p w14:paraId="04A06F91" w14:textId="77777777" w:rsidR="0060488B" w:rsidRDefault="0060488B" w:rsidP="0060488B">
            <w:pPr>
              <w:pStyle w:val="CVNormal"/>
            </w:pPr>
            <w:r>
              <w:t xml:space="preserve">2022-prezent Medic primar </w:t>
            </w:r>
            <w:r w:rsidRPr="003B6CC2">
              <w:t>în</w:t>
            </w:r>
            <w:r>
              <w:t xml:space="preserve"> pedodonție </w:t>
            </w:r>
          </w:p>
          <w:p w14:paraId="19E4C8B9" w14:textId="77777777" w:rsidR="0060488B" w:rsidRDefault="0060488B" w:rsidP="0060488B">
            <w:pPr>
              <w:pStyle w:val="CVNormal"/>
            </w:pPr>
            <w:r>
              <w:t xml:space="preserve">2017-2022 -Medic specialist în pedodonție </w:t>
            </w:r>
          </w:p>
          <w:p w14:paraId="78F519C6" w14:textId="77777777" w:rsidR="0060488B" w:rsidRDefault="0060488B" w:rsidP="0060488B">
            <w:pPr>
              <w:pStyle w:val="CVNormal"/>
            </w:pPr>
            <w:r>
              <w:t xml:space="preserve">2014 -prezent- Medic primar în ortodonție și ortopedie dento-facială </w:t>
            </w:r>
          </w:p>
          <w:p w14:paraId="6DEAC673" w14:textId="77777777" w:rsidR="0060488B" w:rsidRDefault="0060488B" w:rsidP="0060488B">
            <w:pPr>
              <w:pStyle w:val="CVNormal"/>
            </w:pPr>
            <w:r>
              <w:t>2010-2014- Medic specialist în ortodonție și ortopedie dento-facială</w:t>
            </w:r>
          </w:p>
          <w:p w14:paraId="62CC1DD7" w14:textId="77777777" w:rsidR="0060488B" w:rsidRDefault="0060488B" w:rsidP="0060488B">
            <w:pPr>
              <w:pStyle w:val="CVNormal"/>
            </w:pPr>
            <w:r>
              <w:t xml:space="preserve">2006-2011-Preparator universitar </w:t>
            </w:r>
          </w:p>
          <w:p w14:paraId="4BA1A8E1" w14:textId="77777777" w:rsidR="0060488B" w:rsidRDefault="0060488B" w:rsidP="0060488B">
            <w:pPr>
              <w:pStyle w:val="CVNormal"/>
            </w:pPr>
            <w:r>
              <w:t>2006-prezent - Administrator C.M.I. Dr. Ștefania Dinu</w:t>
            </w:r>
          </w:p>
          <w:p w14:paraId="13D8AF89" w14:textId="77777777" w:rsidR="0060488B" w:rsidRDefault="0060488B" w:rsidP="0060488B">
            <w:pPr>
              <w:pStyle w:val="CVNormal"/>
            </w:pPr>
            <w:r>
              <w:t>2005-prezent - Doctor Medic specializare Stomatologie</w:t>
            </w:r>
          </w:p>
          <w:p w14:paraId="1FCA796B" w14:textId="77777777" w:rsidR="00263983" w:rsidRDefault="00263983" w:rsidP="00370B62">
            <w:pPr>
              <w:pStyle w:val="CVNormal"/>
              <w:ind w:left="0"/>
            </w:pPr>
          </w:p>
        </w:tc>
      </w:tr>
      <w:tr w:rsidR="00E42D20" w14:paraId="0E02677E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75DF3A07" w14:textId="77777777" w:rsidR="00E42D20" w:rsidRDefault="00E42D20">
            <w:pPr>
              <w:pStyle w:val="CVHeading3"/>
            </w:pPr>
            <w:r>
              <w:t>Funcţia sau postul ocupat</w:t>
            </w:r>
          </w:p>
        </w:tc>
        <w:tc>
          <w:tcPr>
            <w:tcW w:w="9498" w:type="dxa"/>
            <w:gridSpan w:val="15"/>
          </w:tcPr>
          <w:p w14:paraId="0FC21EE6" w14:textId="2DE4E94E" w:rsidR="00E42D20" w:rsidRDefault="009C38F0">
            <w:pPr>
              <w:pStyle w:val="CVNormal"/>
              <w:rPr>
                <w:lang w:val="pt-BR"/>
              </w:rPr>
            </w:pPr>
            <w:r>
              <w:t xml:space="preserve">Șef de lucrări </w:t>
            </w:r>
            <w:r w:rsidR="00525CCD">
              <w:t xml:space="preserve"> </w:t>
            </w:r>
            <w:r w:rsidR="00525CCD">
              <w:rPr>
                <w:lang w:val="pt-BR"/>
              </w:rPr>
              <w:t xml:space="preserve">la </w:t>
            </w:r>
            <w:r>
              <w:rPr>
                <w:lang w:val="pt-BR"/>
              </w:rPr>
              <w:t>D</w:t>
            </w:r>
            <w:r w:rsidR="00525CCD">
              <w:rPr>
                <w:lang w:val="pt-BR"/>
              </w:rPr>
              <w:t xml:space="preserve">isciplina </w:t>
            </w:r>
            <w:r>
              <w:rPr>
                <w:lang w:val="pt-BR"/>
              </w:rPr>
              <w:t>de</w:t>
            </w:r>
            <w:r w:rsidR="00A026EB">
              <w:rPr>
                <w:lang w:val="pt-BR"/>
              </w:rPr>
              <w:t xml:space="preserve"> Pedodon</w:t>
            </w:r>
            <w:r w:rsidR="003B6CC2">
              <w:rPr>
                <w:lang w:val="pt-BR"/>
              </w:rPr>
              <w:t>ț</w:t>
            </w:r>
            <w:r w:rsidR="00A026EB">
              <w:rPr>
                <w:lang w:val="pt-BR"/>
              </w:rPr>
              <w:t>ie</w:t>
            </w:r>
            <w:r w:rsidR="00435805">
              <w:rPr>
                <w:lang w:val="pt-BR"/>
              </w:rPr>
              <w:t>, Departament II, Facultatea de Medicin</w:t>
            </w:r>
            <w:r>
              <w:rPr>
                <w:lang w:val="pt-BR"/>
              </w:rPr>
              <w:t>ă</w:t>
            </w:r>
            <w:r w:rsidR="00435805">
              <w:rPr>
                <w:lang w:val="pt-BR"/>
              </w:rPr>
              <w:t xml:space="preserve"> Dentar</w:t>
            </w:r>
            <w:r>
              <w:rPr>
                <w:lang w:val="pt-BR"/>
              </w:rPr>
              <w:t>ă</w:t>
            </w:r>
          </w:p>
          <w:p w14:paraId="252816E0" w14:textId="77777777" w:rsidR="00263983" w:rsidRDefault="00263983">
            <w:pPr>
              <w:pStyle w:val="CVNormal"/>
            </w:pPr>
          </w:p>
        </w:tc>
      </w:tr>
      <w:tr w:rsidR="00E42D20" w14:paraId="140DBE14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0D4917A1" w14:textId="77777777" w:rsidR="00E42D20" w:rsidRDefault="00E42D20">
            <w:pPr>
              <w:pStyle w:val="CVHeading3"/>
            </w:pPr>
            <w:r>
              <w:t>Activităţi şi responsabilităţi principale</w:t>
            </w:r>
          </w:p>
        </w:tc>
        <w:tc>
          <w:tcPr>
            <w:tcW w:w="9498" w:type="dxa"/>
            <w:gridSpan w:val="15"/>
          </w:tcPr>
          <w:p w14:paraId="5BDE6611" w14:textId="77777777" w:rsidR="0060488B" w:rsidRPr="006625ED" w:rsidRDefault="0060488B" w:rsidP="0060488B">
            <w:pPr>
              <w:pStyle w:val="CVNormal"/>
              <w:rPr>
                <w:lang w:val="it-IT"/>
              </w:rPr>
            </w:pPr>
            <w:r>
              <w:t>Activitate didactică de</w:t>
            </w:r>
            <w:r w:rsidRPr="006625ED">
              <w:rPr>
                <w:rFonts w:ascii="Times New Roman" w:hAnsi="Times New Roman"/>
                <w:sz w:val="24"/>
                <w:szCs w:val="24"/>
                <w:lang w:val="it-IT" w:eastAsia="en-US"/>
              </w:rPr>
              <w:t xml:space="preserve"> </w:t>
            </w:r>
            <w:r>
              <w:rPr>
                <w:lang w:val="it-IT"/>
              </w:rPr>
              <w:t>p</w:t>
            </w:r>
            <w:r w:rsidRPr="006625ED">
              <w:rPr>
                <w:lang w:val="it-IT"/>
              </w:rPr>
              <w:t>redare cursuri de Pedodonție (pentru studenții anului IV</w:t>
            </w:r>
            <w:r>
              <w:rPr>
                <w:lang w:val="it-IT"/>
              </w:rPr>
              <w:t xml:space="preserve"> ai</w:t>
            </w:r>
            <w:r w:rsidRPr="006625ED">
              <w:rPr>
                <w:lang w:val="it-IT"/>
              </w:rPr>
              <w:t xml:space="preserve"> Facultății de Medicină Dentară), predare cursuri de Pedodonție (pentru studenții anului I</w:t>
            </w:r>
            <w:r>
              <w:rPr>
                <w:lang w:val="it-IT"/>
              </w:rPr>
              <w:t>V</w:t>
            </w:r>
            <w:r w:rsidRPr="006625ED">
              <w:rPr>
                <w:lang w:val="it-IT"/>
              </w:rPr>
              <w:t xml:space="preserve"> ai Facultății de Medicină Dentară – secția engleză)</w:t>
            </w:r>
          </w:p>
          <w:p w14:paraId="7DFE87F1" w14:textId="77777777" w:rsidR="0060488B" w:rsidRPr="006625ED" w:rsidRDefault="0060488B" w:rsidP="0060488B">
            <w:pPr>
              <w:pStyle w:val="CVNormal"/>
              <w:rPr>
                <w:lang w:val="it-IT"/>
              </w:rPr>
            </w:pPr>
            <w:r w:rsidRPr="006625ED">
              <w:rPr>
                <w:lang w:val="it-IT"/>
              </w:rPr>
              <w:t>Stagii clinice de Pedodonție cu studenții anului IV și V</w:t>
            </w:r>
            <w:r>
              <w:rPr>
                <w:lang w:val="it-IT"/>
              </w:rPr>
              <w:t xml:space="preserve"> </w:t>
            </w:r>
            <w:r w:rsidRPr="006625ED">
              <w:rPr>
                <w:lang w:val="it-IT"/>
              </w:rPr>
              <w:t>ai Facultății de Medicină Dentară</w:t>
            </w:r>
          </w:p>
          <w:p w14:paraId="28B22CBA" w14:textId="77777777" w:rsidR="0060488B" w:rsidRDefault="0060488B" w:rsidP="0060488B">
            <w:pPr>
              <w:pStyle w:val="CVNormal"/>
            </w:pPr>
            <w:r w:rsidRPr="00AD282E">
              <w:t>Activități de cercetare stiințifică</w:t>
            </w:r>
          </w:p>
          <w:p w14:paraId="566A9EEE" w14:textId="77777777" w:rsidR="0060488B" w:rsidRDefault="0060488B" w:rsidP="0060488B">
            <w:pPr>
              <w:pStyle w:val="CVNormal"/>
            </w:pPr>
            <w:r w:rsidRPr="00A026EB">
              <w:t xml:space="preserve">Coordonare lucrări de </w:t>
            </w:r>
            <w:r>
              <w:t>disertație</w:t>
            </w:r>
          </w:p>
          <w:p w14:paraId="535FF59D" w14:textId="77777777" w:rsidR="0060488B" w:rsidRDefault="0060488B" w:rsidP="0060488B">
            <w:pPr>
              <w:pStyle w:val="CVNormal"/>
              <w:rPr>
                <w:lang w:val="en-GB"/>
              </w:rPr>
            </w:pPr>
            <w:r w:rsidRPr="00AD282E">
              <w:rPr>
                <w:lang w:val="en-GB"/>
              </w:rPr>
              <w:t>Îndrumare rezidenți în specialitatea Pedodonție</w:t>
            </w:r>
          </w:p>
          <w:p w14:paraId="235E6A1E" w14:textId="77777777" w:rsidR="0060488B" w:rsidRPr="00A026EB" w:rsidRDefault="0060488B" w:rsidP="0060488B">
            <w:pPr>
              <w:pStyle w:val="CVNormal"/>
            </w:pPr>
            <w:r w:rsidRPr="00AD282E">
              <w:rPr>
                <w:lang w:val="en-GB"/>
              </w:rPr>
              <w:t>Activitate clinică stomatologică în Ambulatoriul Stomatologie, Spitalul Clinic Municipal de Urgență Timișoara</w:t>
            </w:r>
          </w:p>
          <w:p w14:paraId="5A8DFC1D" w14:textId="7819D1D1" w:rsidR="001869E7" w:rsidRDefault="0060488B" w:rsidP="0060488B">
            <w:pPr>
              <w:pStyle w:val="CVNormal"/>
            </w:pPr>
            <w:r>
              <w:t>Activitate administrativă</w:t>
            </w:r>
          </w:p>
        </w:tc>
      </w:tr>
      <w:tr w:rsidR="00E42D20" w14:paraId="68A4DD77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6E41BB10" w14:textId="611D7E3D" w:rsidR="00E42D20" w:rsidRDefault="00E42D20">
            <w:pPr>
              <w:pStyle w:val="CVHeading3"/>
            </w:pPr>
            <w:r>
              <w:t>Numele şi adresa angajatorului</w:t>
            </w:r>
          </w:p>
        </w:tc>
        <w:tc>
          <w:tcPr>
            <w:tcW w:w="9498" w:type="dxa"/>
            <w:gridSpan w:val="15"/>
          </w:tcPr>
          <w:p w14:paraId="6AB23EAF" w14:textId="77777777" w:rsidR="00E42D20" w:rsidRDefault="00672206">
            <w:pPr>
              <w:pStyle w:val="CVNormal"/>
            </w:pPr>
            <w:r w:rsidRPr="00672206">
              <w:t>Universitatea de Medicina si Farmacie „Victor Babes” din Timisoara, Pta E.Murgu nr.3 Timisoara, 300041, Tel: 00402562220480, www.umft.ro</w:t>
            </w:r>
            <w:r>
              <w:t xml:space="preserve"> </w:t>
            </w:r>
          </w:p>
          <w:p w14:paraId="531BB2BD" w14:textId="77777777" w:rsidR="00672206" w:rsidRDefault="00672206">
            <w:pPr>
              <w:pStyle w:val="CVNormal"/>
            </w:pPr>
          </w:p>
        </w:tc>
      </w:tr>
      <w:tr w:rsidR="00E42D20" w14:paraId="27328EF6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17D11226" w14:textId="77777777" w:rsidR="00E42D20" w:rsidRDefault="00E42D20">
            <w:pPr>
              <w:pStyle w:val="CVHeading3"/>
            </w:pPr>
            <w:r>
              <w:lastRenderedPageBreak/>
              <w:t>Tipul activităţii sau sectorul de activitate</w:t>
            </w:r>
          </w:p>
        </w:tc>
        <w:tc>
          <w:tcPr>
            <w:tcW w:w="9498" w:type="dxa"/>
            <w:gridSpan w:val="15"/>
          </w:tcPr>
          <w:p w14:paraId="4AB1EF35" w14:textId="472B1080" w:rsidR="00E42D20" w:rsidRDefault="003B6CC2" w:rsidP="00370B62">
            <w:pPr>
              <w:pStyle w:val="CVNormal"/>
            </w:pPr>
            <w:r>
              <w:t>Învățământ</w:t>
            </w:r>
            <w:r w:rsidR="00CB79EB">
              <w:t xml:space="preserve"> universitar</w:t>
            </w:r>
            <w:r w:rsidR="00370B62">
              <w:t>, cercetare, activitate clinic</w:t>
            </w:r>
            <w:r>
              <w:t>ă</w:t>
            </w:r>
            <w:r w:rsidR="00370B62">
              <w:t xml:space="preserve"> medical</w:t>
            </w:r>
            <w:r>
              <w:t>ă</w:t>
            </w:r>
            <w:r w:rsidR="00370B62">
              <w:t xml:space="preserve"> </w:t>
            </w:r>
            <w:r>
              <w:t>î</w:t>
            </w:r>
            <w:r w:rsidR="00370B62">
              <w:t xml:space="preserve">n domeniul </w:t>
            </w:r>
            <w:r w:rsidR="00672206">
              <w:t>medicinei dentare, pedodon</w:t>
            </w:r>
            <w:r>
              <w:t>ț</w:t>
            </w:r>
            <w:r w:rsidR="00672206">
              <w:t xml:space="preserve">iei </w:t>
            </w:r>
            <w:r>
              <w:t>ș</w:t>
            </w:r>
            <w:r w:rsidR="00672206">
              <w:t>i ortodon</w:t>
            </w:r>
            <w:r>
              <w:t>ț</w:t>
            </w:r>
            <w:r w:rsidR="00672206">
              <w:t xml:space="preserve">iei </w:t>
            </w:r>
            <w:r>
              <w:t>ș</w:t>
            </w:r>
            <w:r w:rsidR="00672206">
              <w:t xml:space="preserve">i ortopediei dento-faciale. </w:t>
            </w:r>
          </w:p>
        </w:tc>
      </w:tr>
      <w:tr w:rsidR="00E42D20" w14:paraId="793DC91B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59A32A83" w14:textId="77777777" w:rsidR="00E42D20" w:rsidRDefault="00E42D20">
            <w:pPr>
              <w:pStyle w:val="CVSpacer"/>
            </w:pPr>
          </w:p>
        </w:tc>
        <w:tc>
          <w:tcPr>
            <w:tcW w:w="9498" w:type="dxa"/>
            <w:gridSpan w:val="15"/>
          </w:tcPr>
          <w:p w14:paraId="63A2D7CD" w14:textId="77777777" w:rsidR="00E42D20" w:rsidRDefault="00E42D20">
            <w:pPr>
              <w:pStyle w:val="CVSpacer"/>
            </w:pPr>
          </w:p>
        </w:tc>
      </w:tr>
      <w:tr w:rsidR="00E42D20" w14:paraId="44533942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525917C1" w14:textId="77777777" w:rsidR="00E42D20" w:rsidRDefault="00E42D20">
            <w:pPr>
              <w:pStyle w:val="CVHeading1"/>
              <w:spacing w:before="0"/>
            </w:pPr>
            <w:r>
              <w:t>Educaţie şi formare</w:t>
            </w:r>
          </w:p>
        </w:tc>
        <w:tc>
          <w:tcPr>
            <w:tcW w:w="9498" w:type="dxa"/>
            <w:gridSpan w:val="15"/>
          </w:tcPr>
          <w:p w14:paraId="3EF12633" w14:textId="77777777" w:rsidR="00E42D20" w:rsidRDefault="00E42D20">
            <w:pPr>
              <w:pStyle w:val="CVNormal-FirstLine"/>
              <w:spacing w:before="0"/>
            </w:pPr>
          </w:p>
        </w:tc>
      </w:tr>
      <w:tr w:rsidR="00E42D20" w14:paraId="4FED45BB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47C884CC" w14:textId="77777777" w:rsidR="00E42D20" w:rsidRDefault="00E42D20">
            <w:pPr>
              <w:pStyle w:val="CVSpacer"/>
            </w:pPr>
          </w:p>
        </w:tc>
        <w:tc>
          <w:tcPr>
            <w:tcW w:w="9498" w:type="dxa"/>
            <w:gridSpan w:val="15"/>
          </w:tcPr>
          <w:p w14:paraId="729B6E8F" w14:textId="238B4D1A" w:rsidR="00E42D20" w:rsidRPr="00874E16" w:rsidRDefault="00E42D20">
            <w:pPr>
              <w:pStyle w:val="CVSpacer"/>
              <w:rPr>
                <w:b/>
                <w:bCs/>
                <w:sz w:val="20"/>
              </w:rPr>
            </w:pPr>
          </w:p>
        </w:tc>
      </w:tr>
      <w:tr w:rsidR="00E42D20" w14:paraId="7B6B4E02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5C98F26B" w14:textId="77777777" w:rsidR="00E42D20" w:rsidRDefault="00E42D20">
            <w:pPr>
              <w:pStyle w:val="CVHeading3-FirstLine"/>
              <w:spacing w:before="0"/>
            </w:pPr>
            <w:r>
              <w:t>Perioada</w:t>
            </w:r>
          </w:p>
        </w:tc>
        <w:tc>
          <w:tcPr>
            <w:tcW w:w="9498" w:type="dxa"/>
            <w:gridSpan w:val="15"/>
          </w:tcPr>
          <w:p w14:paraId="7298EAC1" w14:textId="3053C25F" w:rsidR="00525CCD" w:rsidRPr="00657D88" w:rsidRDefault="00525CCD" w:rsidP="006150FC">
            <w:pPr>
              <w:pStyle w:val="CVNormal"/>
              <w:ind w:left="0"/>
            </w:pPr>
          </w:p>
          <w:p w14:paraId="0A0E0350" w14:textId="77777777" w:rsidR="00874E16" w:rsidRDefault="00874E16" w:rsidP="00525CCD">
            <w:pPr>
              <w:pStyle w:val="CVNormal"/>
            </w:pPr>
            <w:r w:rsidRPr="00874E16">
              <w:rPr>
                <w:b/>
                <w:bCs/>
              </w:rPr>
              <w:t xml:space="preserve">Studii </w:t>
            </w:r>
            <w:r>
              <w:rPr>
                <w:b/>
                <w:bCs/>
              </w:rPr>
              <w:t>universitare</w:t>
            </w:r>
            <w:r w:rsidRPr="00657D88">
              <w:t xml:space="preserve"> </w:t>
            </w:r>
          </w:p>
          <w:p w14:paraId="6F72DFED" w14:textId="364A87EA" w:rsidR="00E42D20" w:rsidRPr="00657D88" w:rsidRDefault="00CB79EB" w:rsidP="00525CCD">
            <w:pPr>
              <w:pStyle w:val="CVNormal"/>
            </w:pPr>
            <w:r w:rsidRPr="00657D88">
              <w:t>2006-2009</w:t>
            </w:r>
            <w:r w:rsidRPr="00657D88">
              <w:rPr>
                <w:b/>
              </w:rPr>
              <w:t xml:space="preserve"> </w:t>
            </w:r>
            <w:r w:rsidR="003B6CC2" w:rsidRPr="00657D88">
              <w:t>Rezidențiat</w:t>
            </w:r>
            <w:r w:rsidRPr="00657D88">
              <w:t xml:space="preserve"> </w:t>
            </w:r>
            <w:r w:rsidR="003B6CC2">
              <w:t>î</w:t>
            </w:r>
            <w:r w:rsidRPr="00657D88">
              <w:t>n specialitatea Ortodon</w:t>
            </w:r>
            <w:r w:rsidR="003B6CC2">
              <w:t>ț</w:t>
            </w:r>
            <w:r w:rsidRPr="00657D88">
              <w:t xml:space="preserve">ie </w:t>
            </w:r>
            <w:r w:rsidR="003B6CC2">
              <w:t>ș</w:t>
            </w:r>
            <w:r w:rsidRPr="00657D88">
              <w:t>i Ortopedie Dento-Facial</w:t>
            </w:r>
            <w:r w:rsidR="003B6CC2">
              <w:t>ă</w:t>
            </w:r>
            <w:r w:rsidRPr="00657D88">
              <w:t xml:space="preserve"> </w:t>
            </w:r>
          </w:p>
          <w:p w14:paraId="54E4B3F5" w14:textId="04DD551A" w:rsidR="00874E16" w:rsidRPr="00874E16" w:rsidRDefault="00525CCD" w:rsidP="00525CCD">
            <w:pPr>
              <w:pStyle w:val="CVNormal"/>
              <w:rPr>
                <w:lang w:val="pt-BR"/>
              </w:rPr>
            </w:pPr>
            <w:r w:rsidRPr="00525CCD">
              <w:rPr>
                <w:lang w:val="pt-BR"/>
              </w:rPr>
              <w:t>1999-2005, Facultatea de Medicin</w:t>
            </w:r>
            <w:r w:rsidR="003B6CC2">
              <w:rPr>
                <w:lang w:val="pt-BR"/>
              </w:rPr>
              <w:t>ă</w:t>
            </w:r>
            <w:r w:rsidRPr="00525CCD">
              <w:rPr>
                <w:lang w:val="pt-BR"/>
              </w:rPr>
              <w:t xml:space="preserve"> Dentar</w:t>
            </w:r>
            <w:r w:rsidR="00874E16">
              <w:rPr>
                <w:lang w:val="pt-BR"/>
              </w:rPr>
              <w:t>ă,</w:t>
            </w:r>
            <w:r w:rsidR="00A026EB">
              <w:rPr>
                <w:lang w:val="pt-BR"/>
              </w:rPr>
              <w:t xml:space="preserve"> </w:t>
            </w:r>
            <w:r w:rsidR="00F44391" w:rsidRPr="00672206">
              <w:t>Universitatea de Medicin</w:t>
            </w:r>
            <w:r w:rsidR="003B6CC2">
              <w:t>ă</w:t>
            </w:r>
            <w:r w:rsidR="00F44391" w:rsidRPr="00672206">
              <w:t xml:space="preserve"> </w:t>
            </w:r>
            <w:r w:rsidR="003B6CC2">
              <w:t>ș</w:t>
            </w:r>
            <w:r w:rsidR="00F44391" w:rsidRPr="00672206">
              <w:t>i Farmacie „Victor Babe</w:t>
            </w:r>
            <w:r w:rsidR="003B6CC2">
              <w:t>ș</w:t>
            </w:r>
            <w:r w:rsidR="00F44391" w:rsidRPr="00672206">
              <w:t xml:space="preserve">” </w:t>
            </w:r>
            <w:r w:rsidR="003B6CC2" w:rsidRPr="00672206">
              <w:t>Timișoara</w:t>
            </w:r>
          </w:p>
          <w:p w14:paraId="17FDE0DD" w14:textId="26EC8458" w:rsidR="00525CCD" w:rsidRDefault="00874E16" w:rsidP="00525CCD">
            <w:pPr>
              <w:pStyle w:val="CVNormal"/>
              <w:rPr>
                <w:b/>
                <w:bCs/>
              </w:rPr>
            </w:pPr>
            <w:r w:rsidRPr="00874E16">
              <w:rPr>
                <w:b/>
                <w:bCs/>
              </w:rPr>
              <w:t xml:space="preserve">Studii </w:t>
            </w:r>
            <w:r w:rsidR="003B6CC2">
              <w:rPr>
                <w:b/>
                <w:bCs/>
              </w:rPr>
              <w:t>doctorale</w:t>
            </w:r>
          </w:p>
          <w:p w14:paraId="05E91189" w14:textId="77777777" w:rsidR="003B6CC2" w:rsidRPr="00874E16" w:rsidRDefault="00874E16" w:rsidP="003B6CC2">
            <w:pPr>
              <w:pStyle w:val="CVNormal"/>
              <w:rPr>
                <w:lang w:val="pt-BR"/>
              </w:rPr>
            </w:pPr>
            <w:r w:rsidRPr="00657D88">
              <w:t>2006-2011-Doctor</w:t>
            </w:r>
            <w:r>
              <w:t>at</w:t>
            </w:r>
            <w:r w:rsidRPr="00657D88">
              <w:t xml:space="preserve"> </w:t>
            </w:r>
            <w:r w:rsidR="003B6CC2">
              <w:t>î</w:t>
            </w:r>
            <w:r w:rsidRPr="00657D88">
              <w:t xml:space="preserve">n </w:t>
            </w:r>
            <w:r w:rsidR="003B6CC2" w:rsidRPr="00525CCD">
              <w:rPr>
                <w:lang w:val="pt-BR"/>
              </w:rPr>
              <w:t>Medicin</w:t>
            </w:r>
            <w:r w:rsidR="003B6CC2">
              <w:rPr>
                <w:lang w:val="pt-BR"/>
              </w:rPr>
              <w:t>ă</w:t>
            </w:r>
            <w:r w:rsidR="003B6CC2" w:rsidRPr="00525CCD">
              <w:rPr>
                <w:lang w:val="pt-BR"/>
              </w:rPr>
              <w:t xml:space="preserve"> Dentar</w:t>
            </w:r>
            <w:r w:rsidR="003B6CC2">
              <w:rPr>
                <w:lang w:val="pt-BR"/>
              </w:rPr>
              <w:t>ă</w:t>
            </w:r>
            <w:r w:rsidR="003B6CC2">
              <w:t xml:space="preserve">, </w:t>
            </w:r>
            <w:r w:rsidR="003B6CC2" w:rsidRPr="00672206">
              <w:t>Universitatea de Medicin</w:t>
            </w:r>
            <w:r w:rsidR="003B6CC2">
              <w:t>ă</w:t>
            </w:r>
            <w:r w:rsidR="003B6CC2" w:rsidRPr="00672206">
              <w:t xml:space="preserve"> </w:t>
            </w:r>
            <w:r w:rsidR="003B6CC2">
              <w:t>ș</w:t>
            </w:r>
            <w:r w:rsidR="003B6CC2" w:rsidRPr="00672206">
              <w:t>i Farmacie „Victor Babe</w:t>
            </w:r>
            <w:r w:rsidR="003B6CC2">
              <w:t>ș</w:t>
            </w:r>
            <w:r w:rsidR="003B6CC2" w:rsidRPr="00672206">
              <w:t>” Timișoara</w:t>
            </w:r>
          </w:p>
          <w:p w14:paraId="67A7D060" w14:textId="4B47B59B" w:rsidR="00874E16" w:rsidRDefault="00874E16" w:rsidP="00525CCD">
            <w:pPr>
              <w:pStyle w:val="CVNormal"/>
            </w:pPr>
          </w:p>
          <w:p w14:paraId="5FA5EC68" w14:textId="2BF1D33C" w:rsidR="00874E16" w:rsidRDefault="00874E16" w:rsidP="00525CCD">
            <w:pPr>
              <w:pStyle w:val="CVNormal"/>
            </w:pPr>
            <w:r w:rsidRPr="007D4978">
              <w:rPr>
                <w:b/>
              </w:rPr>
              <w:t>Specializări</w:t>
            </w:r>
          </w:p>
        </w:tc>
      </w:tr>
      <w:tr w:rsidR="006625ED" w14:paraId="3037E0CD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01EF52EE" w14:textId="77777777" w:rsidR="006625ED" w:rsidRDefault="006625ED" w:rsidP="006625ED">
            <w:pPr>
              <w:pStyle w:val="CVHeading3"/>
            </w:pPr>
            <w:r>
              <w:t>Calificarea / diploma obţinută</w:t>
            </w:r>
          </w:p>
          <w:p w14:paraId="0B77FA13" w14:textId="77777777" w:rsidR="0060488B" w:rsidRDefault="0060488B" w:rsidP="0060488B"/>
          <w:p w14:paraId="57D5F1DA" w14:textId="77777777" w:rsidR="0060488B" w:rsidRDefault="0060488B" w:rsidP="0060488B"/>
          <w:p w14:paraId="7595D0EE" w14:textId="77777777" w:rsidR="0060488B" w:rsidRDefault="0060488B" w:rsidP="0060488B"/>
          <w:p w14:paraId="50495410" w14:textId="77777777" w:rsidR="0060488B" w:rsidRDefault="0060488B" w:rsidP="0060488B"/>
          <w:p w14:paraId="0A675D71" w14:textId="77777777" w:rsidR="0060488B" w:rsidRDefault="0060488B" w:rsidP="0060488B"/>
          <w:p w14:paraId="37045FC3" w14:textId="77777777" w:rsidR="0060488B" w:rsidRDefault="0060488B" w:rsidP="0060488B"/>
          <w:p w14:paraId="03993DD0" w14:textId="77777777" w:rsidR="0060488B" w:rsidRDefault="0060488B" w:rsidP="0060488B"/>
          <w:p w14:paraId="74A6227C" w14:textId="77777777" w:rsidR="0060488B" w:rsidRDefault="0060488B" w:rsidP="0060488B"/>
          <w:p w14:paraId="3F01F566" w14:textId="77777777" w:rsidR="0060488B" w:rsidRDefault="0060488B" w:rsidP="0060488B"/>
          <w:p w14:paraId="57BB2FE7" w14:textId="77777777" w:rsidR="0060488B" w:rsidRDefault="0060488B" w:rsidP="0060488B"/>
          <w:p w14:paraId="4AB17BCE" w14:textId="77777777" w:rsidR="0060488B" w:rsidRDefault="0060488B" w:rsidP="0060488B"/>
          <w:p w14:paraId="692DCD45" w14:textId="77777777" w:rsidR="0060488B" w:rsidRDefault="0060488B" w:rsidP="0060488B"/>
          <w:p w14:paraId="3CA35419" w14:textId="77777777" w:rsidR="0060488B" w:rsidRDefault="0060488B" w:rsidP="0060488B"/>
          <w:p w14:paraId="60DE283C" w14:textId="77777777" w:rsidR="0060488B" w:rsidRPr="00C7550D" w:rsidRDefault="0060488B" w:rsidP="0060488B">
            <w:pPr>
              <w:rPr>
                <w:lang w:val="it-IT"/>
              </w:rPr>
            </w:pPr>
            <w:r w:rsidRPr="00C7550D">
              <w:rPr>
                <w:lang w:val="it-IT"/>
              </w:rPr>
              <w:t>Premii obținute</w:t>
            </w:r>
          </w:p>
          <w:p w14:paraId="1EBB7A11" w14:textId="77777777" w:rsidR="0060488B" w:rsidRDefault="0060488B" w:rsidP="0060488B">
            <w:r>
              <w:t xml:space="preserve"> </w:t>
            </w:r>
          </w:p>
          <w:p w14:paraId="47E35093" w14:textId="77777777" w:rsidR="0060488B" w:rsidRDefault="0060488B" w:rsidP="0060488B"/>
          <w:p w14:paraId="189D5E98" w14:textId="77777777" w:rsidR="0060488B" w:rsidRDefault="0060488B" w:rsidP="0060488B"/>
          <w:p w14:paraId="60241270" w14:textId="77777777" w:rsidR="0060488B" w:rsidRDefault="0060488B" w:rsidP="0060488B"/>
          <w:p w14:paraId="672841BB" w14:textId="77777777" w:rsidR="0060488B" w:rsidRDefault="0060488B" w:rsidP="0060488B"/>
          <w:p w14:paraId="40C97D30" w14:textId="77777777" w:rsidR="0060488B" w:rsidRDefault="0060488B" w:rsidP="0060488B"/>
          <w:p w14:paraId="4BA06EEF" w14:textId="77777777" w:rsidR="0060488B" w:rsidRDefault="0060488B" w:rsidP="0060488B"/>
          <w:p w14:paraId="1833F755" w14:textId="77777777" w:rsidR="0060488B" w:rsidRDefault="0060488B" w:rsidP="0060488B"/>
          <w:p w14:paraId="60625C44" w14:textId="77777777" w:rsidR="0060488B" w:rsidRDefault="0060488B" w:rsidP="0060488B"/>
          <w:p w14:paraId="4D957EFF" w14:textId="77777777" w:rsidR="0060488B" w:rsidRDefault="0060488B" w:rsidP="0060488B"/>
          <w:p w14:paraId="2A02A9F1" w14:textId="77777777" w:rsidR="0060488B" w:rsidRPr="00DA7111" w:rsidRDefault="0060488B" w:rsidP="0060488B">
            <w:pPr>
              <w:rPr>
                <w:lang w:val="it-IT"/>
              </w:rPr>
            </w:pPr>
            <w:r w:rsidRPr="00DA7111">
              <w:rPr>
                <w:lang w:val="it-IT"/>
              </w:rPr>
              <w:t>Programe de cercetare naționale</w:t>
            </w:r>
          </w:p>
          <w:p w14:paraId="5E9CA912" w14:textId="619E76B6" w:rsidR="0060488B" w:rsidRPr="0060488B" w:rsidRDefault="0060488B" w:rsidP="0060488B"/>
        </w:tc>
        <w:tc>
          <w:tcPr>
            <w:tcW w:w="9498" w:type="dxa"/>
            <w:gridSpan w:val="15"/>
          </w:tcPr>
          <w:p w14:paraId="272EF143" w14:textId="77777777" w:rsidR="006625ED" w:rsidRDefault="006625ED" w:rsidP="006625ED">
            <w:pPr>
              <w:pStyle w:val="CVNormal"/>
              <w:rPr>
                <w:lang w:val="it-IT"/>
              </w:rPr>
            </w:pPr>
          </w:p>
          <w:p w14:paraId="37CA3F74" w14:textId="77777777" w:rsidR="0060488B" w:rsidRDefault="0060488B" w:rsidP="0060488B">
            <w:pPr>
              <w:pStyle w:val="CVNormal"/>
              <w:rPr>
                <w:lang w:val="it-IT"/>
              </w:rPr>
            </w:pPr>
            <w:r>
              <w:rPr>
                <w:lang w:val="it-IT"/>
              </w:rPr>
              <w:t>Medic primar în Pedodonție- Certificat de Medic Primar nr.22325 din 05.09.2022 prin Ordinul Ministerului Sănătății nr 2634 din 02.09.2022</w:t>
            </w:r>
          </w:p>
          <w:p w14:paraId="64F120ED" w14:textId="77777777" w:rsidR="0060488B" w:rsidRDefault="0060488B" w:rsidP="0060488B">
            <w:pPr>
              <w:pStyle w:val="CVNormal"/>
              <w:rPr>
                <w:lang w:val="it-IT"/>
              </w:rPr>
            </w:pPr>
            <w:r>
              <w:rPr>
                <w:lang w:val="it-IT"/>
              </w:rPr>
              <w:t>Medic specialist în Pedodonție - Certificat de Specialist Pedodonție nr.32562 din 12.06.2017 prin Ordinul Ministerului Sănătății nr.492 din 2017</w:t>
            </w:r>
          </w:p>
          <w:p w14:paraId="1189117F" w14:textId="77777777" w:rsidR="0060488B" w:rsidRDefault="0060488B" w:rsidP="0060488B">
            <w:pPr>
              <w:pStyle w:val="CVNormal"/>
              <w:rPr>
                <w:lang w:val="it-IT"/>
              </w:rPr>
            </w:pPr>
            <w:r>
              <w:rPr>
                <w:lang w:val="it-IT"/>
              </w:rPr>
              <w:t xml:space="preserve">Doctor in Medicină Dentară/ Diplomă de Doctor în baza </w:t>
            </w:r>
            <w:r w:rsidRPr="000A5332">
              <w:rPr>
                <w:bCs/>
                <w:iCs/>
                <w:lang w:val="en-US"/>
              </w:rPr>
              <w:t>Ordinul</w:t>
            </w:r>
            <w:r>
              <w:rPr>
                <w:bCs/>
                <w:iCs/>
                <w:lang w:val="en-US"/>
              </w:rPr>
              <w:t>ui</w:t>
            </w:r>
            <w:r w:rsidRPr="000A5332">
              <w:rPr>
                <w:bCs/>
                <w:iCs/>
                <w:lang w:val="en-US"/>
              </w:rPr>
              <w:t xml:space="preserve"> Ministrului Educației și Cercetării nr.4387 din 06.06.2011</w:t>
            </w:r>
          </w:p>
          <w:p w14:paraId="5270F01B" w14:textId="77777777" w:rsidR="0060488B" w:rsidRDefault="0060488B" w:rsidP="0060488B">
            <w:pPr>
              <w:pStyle w:val="CVNormal"/>
              <w:rPr>
                <w:lang w:val="it-IT"/>
              </w:rPr>
            </w:pPr>
            <w:r>
              <w:rPr>
                <w:lang w:val="it-IT"/>
              </w:rPr>
              <w:t>Medic primar</w:t>
            </w:r>
            <w:r w:rsidRPr="00CB79EB">
              <w:rPr>
                <w:lang w:val="it-IT"/>
              </w:rPr>
              <w:t xml:space="preserve"> </w:t>
            </w:r>
            <w:r>
              <w:rPr>
                <w:lang w:val="it-IT"/>
              </w:rPr>
              <w:t>î</w:t>
            </w:r>
            <w:r w:rsidRPr="00CB79EB">
              <w:rPr>
                <w:lang w:val="it-IT"/>
              </w:rPr>
              <w:t>n Ortodon</w:t>
            </w:r>
            <w:r>
              <w:rPr>
                <w:lang w:val="it-IT"/>
              </w:rPr>
              <w:t>ț</w:t>
            </w:r>
            <w:r w:rsidRPr="00CB79EB">
              <w:rPr>
                <w:lang w:val="it-IT"/>
              </w:rPr>
              <w:t xml:space="preserve">ie </w:t>
            </w:r>
            <w:r>
              <w:rPr>
                <w:lang w:val="it-IT"/>
              </w:rPr>
              <w:t>ș</w:t>
            </w:r>
            <w:r w:rsidRPr="00CB79EB">
              <w:rPr>
                <w:lang w:val="it-IT"/>
              </w:rPr>
              <w:t>i Ortopedie Dento-Facial</w:t>
            </w:r>
            <w:r>
              <w:rPr>
                <w:lang w:val="it-IT"/>
              </w:rPr>
              <w:t>ă - Certificat de Medic Primar nr.9521 din 01.10.2014 prin Ordinul Ministerului Sănătății nr. 1124 din 2014</w:t>
            </w:r>
          </w:p>
          <w:p w14:paraId="51B813C6" w14:textId="77777777" w:rsidR="0060488B" w:rsidRDefault="0060488B" w:rsidP="0060488B">
            <w:pPr>
              <w:pStyle w:val="CVNormal"/>
              <w:rPr>
                <w:lang w:val="it-IT"/>
              </w:rPr>
            </w:pPr>
            <w:r>
              <w:rPr>
                <w:lang w:val="it-IT"/>
              </w:rPr>
              <w:t>Medic specialist î</w:t>
            </w:r>
            <w:r w:rsidRPr="00CB79EB">
              <w:rPr>
                <w:lang w:val="it-IT"/>
              </w:rPr>
              <w:t>n Ortodon</w:t>
            </w:r>
            <w:r>
              <w:rPr>
                <w:lang w:val="it-IT"/>
              </w:rPr>
              <w:t>ț</w:t>
            </w:r>
            <w:r w:rsidRPr="00CB79EB">
              <w:rPr>
                <w:lang w:val="it-IT"/>
              </w:rPr>
              <w:t xml:space="preserve">ie </w:t>
            </w:r>
            <w:r>
              <w:rPr>
                <w:lang w:val="it-IT"/>
              </w:rPr>
              <w:t>ș</w:t>
            </w:r>
            <w:r w:rsidRPr="00CB79EB">
              <w:rPr>
                <w:lang w:val="it-IT"/>
              </w:rPr>
              <w:t>i Ortopedie Dento-Facial</w:t>
            </w:r>
            <w:r>
              <w:rPr>
                <w:lang w:val="it-IT"/>
              </w:rPr>
              <w:t>ă - Certificat de Specialist î</w:t>
            </w:r>
            <w:r w:rsidRPr="00CB79EB">
              <w:rPr>
                <w:lang w:val="it-IT"/>
              </w:rPr>
              <w:t>n Ortodon</w:t>
            </w:r>
            <w:r>
              <w:rPr>
                <w:lang w:val="it-IT"/>
              </w:rPr>
              <w:t>ț</w:t>
            </w:r>
            <w:r w:rsidRPr="00CB79EB">
              <w:rPr>
                <w:lang w:val="it-IT"/>
              </w:rPr>
              <w:t xml:space="preserve">ie </w:t>
            </w:r>
            <w:r>
              <w:rPr>
                <w:lang w:val="it-IT"/>
              </w:rPr>
              <w:t>ș</w:t>
            </w:r>
            <w:r w:rsidRPr="00CB79EB">
              <w:rPr>
                <w:lang w:val="it-IT"/>
              </w:rPr>
              <w:t>i Ortopedie Dento-Facial</w:t>
            </w:r>
            <w:r>
              <w:rPr>
                <w:lang w:val="it-IT"/>
              </w:rPr>
              <w:t>ă nr. 6035 din 20.08.2010 prin Ordinul Ministerului Sănătății nr.1133 din 2010</w:t>
            </w:r>
          </w:p>
          <w:p w14:paraId="1DDB7636" w14:textId="77777777" w:rsidR="0060488B" w:rsidRDefault="0060488B" w:rsidP="0060488B">
            <w:pPr>
              <w:pStyle w:val="CVNormal"/>
              <w:rPr>
                <w:lang w:val="pt-BR"/>
              </w:rPr>
            </w:pPr>
            <w:r>
              <w:rPr>
                <w:lang w:val="pt-BR"/>
              </w:rPr>
              <w:t>Doctor Medic cu specializarea în stomatologie-</w:t>
            </w:r>
            <w:r w:rsidRPr="00525CCD">
              <w:rPr>
                <w:lang w:val="pt-BR"/>
              </w:rPr>
              <w:t xml:space="preserve"> Diplom</w:t>
            </w:r>
            <w:r>
              <w:rPr>
                <w:lang w:val="pt-BR"/>
              </w:rPr>
              <w:t>a</w:t>
            </w:r>
            <w:r w:rsidRPr="00525CCD">
              <w:rPr>
                <w:lang w:val="pt-BR"/>
              </w:rPr>
              <w:t xml:space="preserve"> de Licen</w:t>
            </w:r>
            <w:r>
              <w:rPr>
                <w:lang w:val="pt-BR"/>
              </w:rPr>
              <w:t>ță</w:t>
            </w:r>
            <w:r w:rsidRPr="00525CCD">
              <w:rPr>
                <w:lang w:val="pt-BR"/>
              </w:rPr>
              <w:t xml:space="preserve"> la Facultatea</w:t>
            </w:r>
            <w:r>
              <w:rPr>
                <w:lang w:val="pt-BR"/>
              </w:rPr>
              <w:t xml:space="preserve"> de</w:t>
            </w:r>
            <w:r w:rsidRPr="00525CCD">
              <w:rPr>
                <w:lang w:val="pt-BR"/>
              </w:rPr>
              <w:t xml:space="preserve"> Medicin</w:t>
            </w:r>
            <w:r>
              <w:rPr>
                <w:lang w:val="pt-BR"/>
              </w:rPr>
              <w:t>ă</w:t>
            </w:r>
            <w:r w:rsidRPr="00525CCD">
              <w:rPr>
                <w:lang w:val="pt-BR"/>
              </w:rPr>
              <w:t xml:space="preserve"> Dentar</w:t>
            </w:r>
            <w:r>
              <w:rPr>
                <w:lang w:val="pt-BR"/>
              </w:rPr>
              <w:t>ă nr.664 din 6.12.2005</w:t>
            </w:r>
          </w:p>
          <w:p w14:paraId="38EB7FA0" w14:textId="77777777" w:rsidR="0060488B" w:rsidRDefault="0060488B" w:rsidP="0060488B">
            <w:pPr>
              <w:pStyle w:val="CVNormal"/>
              <w:rPr>
                <w:b/>
                <w:lang w:val="pt-BR"/>
              </w:rPr>
            </w:pPr>
            <w:r w:rsidRPr="00C7550D">
              <w:rPr>
                <w:b/>
                <w:lang w:val="pt-BR"/>
              </w:rPr>
              <w:t xml:space="preserve">Alte forme de pregătire postuniversitară </w:t>
            </w:r>
          </w:p>
          <w:p w14:paraId="3D8BF252" w14:textId="77777777" w:rsidR="0060488B" w:rsidRDefault="0060488B" w:rsidP="0060488B">
            <w:pPr>
              <w:pStyle w:val="CVNormal"/>
              <w:rPr>
                <w:bCs/>
                <w:lang w:val="pt-BR"/>
              </w:rPr>
            </w:pPr>
            <w:r w:rsidRPr="00C7550D">
              <w:rPr>
                <w:bCs/>
                <w:lang w:val="pt-BR"/>
              </w:rPr>
              <w:t>Participant la numeroase cursuri postuniveristare și workshop-uri de ortodonție, pedodonție, chirurgie ortognată, estetică dentară, management.</w:t>
            </w:r>
          </w:p>
          <w:p w14:paraId="44243FB6" w14:textId="77777777" w:rsidR="0060488B" w:rsidRPr="0068570D" w:rsidRDefault="0060488B" w:rsidP="0060488B">
            <w:pPr>
              <w:pStyle w:val="CVNormal"/>
              <w:rPr>
                <w:bCs/>
                <w:sz w:val="18"/>
                <w:szCs w:val="18"/>
                <w:lang w:val="pt-BR"/>
              </w:rPr>
            </w:pPr>
          </w:p>
          <w:p w14:paraId="64AE959B" w14:textId="41C21971" w:rsidR="0060488B" w:rsidRPr="0068570D" w:rsidRDefault="0060488B" w:rsidP="0060488B">
            <w:pPr>
              <w:pStyle w:val="CVNormal"/>
              <w:rPr>
                <w:sz w:val="18"/>
                <w:szCs w:val="18"/>
                <w:lang w:val="en-US"/>
              </w:rPr>
            </w:pPr>
            <w:r w:rsidRPr="0068570D">
              <w:rPr>
                <w:sz w:val="18"/>
                <w:szCs w:val="18"/>
                <w:lang w:val="en-US"/>
              </w:rPr>
              <w:t>2009 Premiul I</w:t>
            </w:r>
            <w:r w:rsidRPr="0068570D">
              <w:rPr>
                <w:sz w:val="18"/>
                <w:szCs w:val="18"/>
              </w:rPr>
              <w:t>. Al XIV-lea Congres al Asociaţiei Naţionale Române de Ortodonţie cu participare internaţională,</w:t>
            </w:r>
            <w:r w:rsidR="0068570D">
              <w:rPr>
                <w:sz w:val="18"/>
                <w:szCs w:val="18"/>
              </w:rPr>
              <w:t>T</w:t>
            </w:r>
            <w:r w:rsidRPr="0068570D">
              <w:rPr>
                <w:sz w:val="18"/>
                <w:szCs w:val="18"/>
              </w:rPr>
              <w:t xml:space="preserve">ârgu Mures, - Utilizarea dispozitivelor temporare în tratamentul ortodontic. </w:t>
            </w:r>
          </w:p>
          <w:p w14:paraId="18AE4689" w14:textId="77777777" w:rsidR="0060488B" w:rsidRPr="0068570D" w:rsidRDefault="0060488B" w:rsidP="0060488B">
            <w:pPr>
              <w:pStyle w:val="CVNormal"/>
              <w:rPr>
                <w:sz w:val="18"/>
                <w:szCs w:val="18"/>
                <w:lang w:val="en-US"/>
              </w:rPr>
            </w:pPr>
            <w:r w:rsidRPr="0068570D">
              <w:rPr>
                <w:sz w:val="18"/>
                <w:szCs w:val="18"/>
                <w:lang w:val="en-US"/>
              </w:rPr>
              <w:t>2011 Premiul III Al 4-lea Congres Mondial al Francofoniei în Ortodonție, București -Therapeutique des agenesies dentaire multiple: une approche pluridisciplinaire, București</w:t>
            </w:r>
          </w:p>
          <w:p w14:paraId="70D4B1EF" w14:textId="77777777" w:rsidR="0060488B" w:rsidRPr="0068570D" w:rsidRDefault="0060488B" w:rsidP="0060488B">
            <w:pPr>
              <w:pStyle w:val="CVNormal"/>
              <w:rPr>
                <w:sz w:val="18"/>
                <w:szCs w:val="18"/>
              </w:rPr>
            </w:pPr>
            <w:r w:rsidRPr="0068570D">
              <w:rPr>
                <w:sz w:val="18"/>
                <w:szCs w:val="18"/>
                <w:lang w:val="en-US"/>
              </w:rPr>
              <w:t xml:space="preserve">2012 Premiul I - </w:t>
            </w:r>
            <w:r w:rsidRPr="0068570D">
              <w:rPr>
                <w:sz w:val="18"/>
                <w:szCs w:val="18"/>
              </w:rPr>
              <w:t>Poster Presentation-</w:t>
            </w:r>
            <w:r w:rsidRPr="0068570D">
              <w:rPr>
                <w:sz w:val="18"/>
                <w:szCs w:val="18"/>
                <w:lang w:val="en-US"/>
              </w:rPr>
              <w:t xml:space="preserve"> </w:t>
            </w:r>
            <w:r w:rsidRPr="0068570D">
              <w:rPr>
                <w:sz w:val="18"/>
                <w:szCs w:val="18"/>
              </w:rPr>
              <w:t>The III</w:t>
            </w:r>
            <w:r w:rsidRPr="0068570D">
              <w:rPr>
                <w:sz w:val="18"/>
                <w:szCs w:val="18"/>
                <w:vertAlign w:val="superscript"/>
              </w:rPr>
              <w:t xml:space="preserve"> rd </w:t>
            </w:r>
            <w:r w:rsidRPr="0068570D">
              <w:rPr>
                <w:sz w:val="18"/>
                <w:szCs w:val="18"/>
              </w:rPr>
              <w:t>International Congress of the Romanian Straight-wire Association, Iași -Periodontal parameters during interdisciplinary camouflage therapy of class III malocclusion</w:t>
            </w:r>
          </w:p>
          <w:p w14:paraId="2ABB188F" w14:textId="77777777" w:rsidR="0060488B" w:rsidRPr="0068570D" w:rsidRDefault="0060488B" w:rsidP="0060488B">
            <w:pPr>
              <w:pStyle w:val="CVNormal"/>
              <w:rPr>
                <w:sz w:val="18"/>
                <w:szCs w:val="18"/>
              </w:rPr>
            </w:pPr>
            <w:r w:rsidRPr="0068570D">
              <w:rPr>
                <w:sz w:val="18"/>
                <w:szCs w:val="18"/>
                <w:lang w:val="en-US"/>
              </w:rPr>
              <w:t>2012 Premiul II</w:t>
            </w:r>
            <w:r w:rsidRPr="0068570D">
              <w:rPr>
                <w:sz w:val="18"/>
                <w:szCs w:val="18"/>
              </w:rPr>
              <w:t xml:space="preserve"> - Poster Presentation la The IIIrd International Congress of the Romanian Straight-wire Association, Iasi - Radiographic diagnosis of impacted maxillary canines by cone-beam computed tomography</w:t>
            </w:r>
          </w:p>
          <w:p w14:paraId="66A9EDA7" w14:textId="77777777" w:rsidR="0060488B" w:rsidRPr="0068570D" w:rsidRDefault="0060488B" w:rsidP="0060488B">
            <w:pPr>
              <w:ind w:left="113"/>
              <w:rPr>
                <w:sz w:val="18"/>
                <w:szCs w:val="18"/>
              </w:rPr>
            </w:pPr>
            <w:r w:rsidRPr="0068570D">
              <w:rPr>
                <w:sz w:val="18"/>
                <w:szCs w:val="18"/>
              </w:rPr>
              <w:t>2017 Premiul III -  8th International Congress of orthodontics- From the prevention of malocclusion to the complex multidisciplinary treatment– Management of incipient carious lesions</w:t>
            </w:r>
          </w:p>
          <w:p w14:paraId="0752C2F2" w14:textId="77777777" w:rsidR="0060488B" w:rsidRPr="00525CCD" w:rsidRDefault="0060488B" w:rsidP="0060488B">
            <w:pPr>
              <w:pStyle w:val="CVNormal"/>
              <w:rPr>
                <w:lang w:val="pt-BR"/>
              </w:rPr>
            </w:pPr>
          </w:p>
          <w:p w14:paraId="32B68D2A" w14:textId="77777777" w:rsidR="0060488B" w:rsidRPr="0068570D" w:rsidRDefault="0060488B" w:rsidP="0060488B">
            <w:pPr>
              <w:pStyle w:val="CVNormal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8570D">
              <w:rPr>
                <w:rFonts w:ascii="Arial" w:hAnsi="Arial" w:cs="Arial"/>
                <w:sz w:val="18"/>
                <w:szCs w:val="18"/>
              </w:rPr>
              <w:t>2006-2008 - Proiect de cercetare CEEX, în colaborare cu VIASAN și Academia de Științe Medicale: Studii terapeutice ortodontice poliagregate pentru rezolvarea aspectelor esențiale ale tulburărilor din domeniul maxilo-facial, nr. 1610/2006 – membru în echipa de cercetare</w:t>
            </w:r>
          </w:p>
          <w:p w14:paraId="07353A59" w14:textId="77777777" w:rsidR="0060488B" w:rsidRPr="0068570D" w:rsidRDefault="0060488B" w:rsidP="0060488B">
            <w:pPr>
              <w:pStyle w:val="CVNormal"/>
              <w:ind w:left="360"/>
              <w:jc w:val="both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8570D">
              <w:rPr>
                <w:rFonts w:ascii="Arial" w:hAnsi="Arial" w:cs="Arial"/>
                <w:sz w:val="18"/>
                <w:szCs w:val="18"/>
              </w:rPr>
              <w:t xml:space="preserve">11.11.2024-15.12.2024 - </w:t>
            </w:r>
            <w:r w:rsidRPr="0068570D">
              <w:rPr>
                <w:rFonts w:ascii="Arial" w:hAnsi="Arial" w:cs="Arial"/>
                <w:bCs/>
                <w:sz w:val="18"/>
                <w:szCs w:val="18"/>
              </w:rPr>
              <w:t>Stimularea și dezvoltarea competențelor antreprenoriale studențești în domeniul sănătate prin metode inovative și abordări translaționale adaptate pieței moderne și nevoilor societății -</w:t>
            </w:r>
            <w:r w:rsidRPr="0068570D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Pr="0068570D">
              <w:rPr>
                <w:rFonts w:ascii="Arial" w:hAnsi="Arial" w:cs="Arial"/>
                <w:bCs/>
                <w:sz w:val="18"/>
                <w:szCs w:val="18"/>
                <w:lang w:val="en-US"/>
              </w:rPr>
              <w:t>Susținerea activităților societăților antreprenoriale studențești (SAS) din cadrul universităților - CNFIS-FDI-2024-F-0524- partener</w:t>
            </w:r>
          </w:p>
          <w:p w14:paraId="0E58B808" w14:textId="53C46880" w:rsidR="0068570D" w:rsidRPr="0068570D" w:rsidRDefault="0068570D" w:rsidP="0060488B">
            <w:pPr>
              <w:pStyle w:val="CVNormal"/>
              <w:ind w:left="360"/>
              <w:jc w:val="both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8570D">
              <w:rPr>
                <w:rFonts w:ascii="Arial" w:hAnsi="Arial" w:cs="Arial"/>
                <w:bCs/>
                <w:sz w:val="18"/>
                <w:szCs w:val="18"/>
                <w:lang w:val="en-US"/>
              </w:rPr>
              <w:t>0</w:t>
            </w:r>
            <w:r w:rsidR="00BD1574">
              <w:rPr>
                <w:rFonts w:ascii="Arial" w:hAnsi="Arial" w:cs="Arial"/>
                <w:bCs/>
                <w:sz w:val="18"/>
                <w:szCs w:val="18"/>
                <w:lang w:val="en-US"/>
              </w:rPr>
              <w:t>4</w:t>
            </w:r>
            <w:r w:rsidRPr="0068570D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.2026- prezent Proiectul ExpertRARE- Consolidarea rețelei naționale pentru bolile rare-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Componenta 4- Malformații congenitale cu sau fără deficit intelectual cod proiect SMIS 348253- </w:t>
            </w:r>
            <w:r w:rsidR="00BD1574">
              <w:rPr>
                <w:rFonts w:ascii="Arial" w:hAnsi="Arial" w:cs="Arial"/>
                <w:bCs/>
                <w:sz w:val="18"/>
                <w:szCs w:val="18"/>
                <w:lang w:val="en-US"/>
              </w:rPr>
              <w:t>Expert implementare proiect</w:t>
            </w:r>
          </w:p>
          <w:p w14:paraId="3F172F0D" w14:textId="77777777" w:rsidR="0060488B" w:rsidRDefault="0060488B" w:rsidP="0060488B">
            <w:pPr>
              <w:pStyle w:val="CVNormal"/>
              <w:ind w:left="360"/>
              <w:jc w:val="both"/>
              <w:rPr>
                <w:rFonts w:ascii="Arial" w:hAnsi="Arial" w:cs="Arial"/>
              </w:rPr>
            </w:pPr>
          </w:p>
          <w:p w14:paraId="5F2BD930" w14:textId="77777777" w:rsidR="006625ED" w:rsidRDefault="006625ED" w:rsidP="006625ED">
            <w:pPr>
              <w:pStyle w:val="CVNormal"/>
            </w:pPr>
          </w:p>
        </w:tc>
      </w:tr>
      <w:tr w:rsidR="00E42D20" w14:paraId="3DF5E056" w14:textId="77777777" w:rsidTr="006625ED">
        <w:trPr>
          <w:cantSplit/>
          <w:trHeight w:val="431"/>
        </w:trPr>
        <w:tc>
          <w:tcPr>
            <w:tcW w:w="1842" w:type="dxa"/>
            <w:tcBorders>
              <w:right w:val="single" w:sz="1" w:space="0" w:color="000000"/>
            </w:tcBorders>
          </w:tcPr>
          <w:p w14:paraId="6AB7F48F" w14:textId="77777777" w:rsidR="00E42D20" w:rsidRDefault="00E42D20">
            <w:pPr>
              <w:pStyle w:val="CVHeading3"/>
            </w:pPr>
            <w:r>
              <w:t>Disciplinele principale studiate / competenţe profesionale dobândite</w:t>
            </w:r>
          </w:p>
        </w:tc>
        <w:tc>
          <w:tcPr>
            <w:tcW w:w="9498" w:type="dxa"/>
            <w:gridSpan w:val="15"/>
          </w:tcPr>
          <w:p w14:paraId="2E2DF4DB" w14:textId="4BC0DBCE" w:rsidR="00E42D20" w:rsidRDefault="006150FC">
            <w:pPr>
              <w:pStyle w:val="CVNormal"/>
              <w:rPr>
                <w:lang w:val="it-IT"/>
              </w:rPr>
            </w:pPr>
            <w:r w:rsidRPr="00CB79EB">
              <w:rPr>
                <w:lang w:val="it-IT"/>
              </w:rPr>
              <w:t xml:space="preserve">Ortodontie </w:t>
            </w:r>
            <w:r w:rsidR="006625ED">
              <w:t>ș</w:t>
            </w:r>
            <w:r w:rsidRPr="00CB79EB">
              <w:rPr>
                <w:lang w:val="it-IT"/>
              </w:rPr>
              <w:t>i Ortopedie Dento-Facial</w:t>
            </w:r>
            <w:r w:rsidR="006625ED">
              <w:rPr>
                <w:lang w:val="it-IT"/>
              </w:rPr>
              <w:t>ă</w:t>
            </w:r>
          </w:p>
          <w:p w14:paraId="1C3AE574" w14:textId="77777777" w:rsidR="003B6CC2" w:rsidRDefault="003B6CC2">
            <w:pPr>
              <w:pStyle w:val="CVNormal"/>
              <w:rPr>
                <w:lang w:val="pt-BR"/>
              </w:rPr>
            </w:pPr>
            <w:r>
              <w:rPr>
                <w:lang w:val="it-IT"/>
              </w:rPr>
              <w:t>Pedodonție</w:t>
            </w:r>
            <w:r w:rsidRPr="00525CCD">
              <w:rPr>
                <w:lang w:val="pt-BR"/>
              </w:rPr>
              <w:t xml:space="preserve"> </w:t>
            </w:r>
          </w:p>
          <w:p w14:paraId="7BF4DD3E" w14:textId="7FBCC643" w:rsidR="006150FC" w:rsidRDefault="006150FC">
            <w:pPr>
              <w:pStyle w:val="CVNormal"/>
              <w:rPr>
                <w:lang w:val="it-IT"/>
              </w:rPr>
            </w:pPr>
            <w:r w:rsidRPr="00525CCD">
              <w:rPr>
                <w:lang w:val="pt-BR"/>
              </w:rPr>
              <w:t>Medicin</w:t>
            </w:r>
            <w:r w:rsidR="00A40A86">
              <w:rPr>
                <w:lang w:val="pt-BR"/>
              </w:rPr>
              <w:t>ă</w:t>
            </w:r>
            <w:r w:rsidRPr="00525CCD">
              <w:rPr>
                <w:lang w:val="pt-BR"/>
              </w:rPr>
              <w:t xml:space="preserve"> Dentar</w:t>
            </w:r>
            <w:r w:rsidR="00A40A86">
              <w:rPr>
                <w:lang w:val="pt-BR"/>
              </w:rPr>
              <w:t>ă</w:t>
            </w:r>
          </w:p>
          <w:p w14:paraId="7BD88F14" w14:textId="77777777" w:rsidR="006150FC" w:rsidRDefault="006150FC">
            <w:pPr>
              <w:pStyle w:val="CVNormal"/>
            </w:pPr>
          </w:p>
        </w:tc>
      </w:tr>
      <w:tr w:rsidR="00E42D20" w14:paraId="34EE4393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1CAC16A4" w14:textId="77777777" w:rsidR="00E42D20" w:rsidRDefault="00E42D20">
            <w:pPr>
              <w:pStyle w:val="CVHeading3"/>
            </w:pPr>
            <w:r>
              <w:t>Numele şi tipul instituţiei de învăţământ / furnizorului de formare</w:t>
            </w:r>
          </w:p>
        </w:tc>
        <w:tc>
          <w:tcPr>
            <w:tcW w:w="9498" w:type="dxa"/>
            <w:gridSpan w:val="15"/>
          </w:tcPr>
          <w:p w14:paraId="10ED4B6D" w14:textId="3BCAECB7" w:rsidR="00CB79EB" w:rsidRPr="00657D88" w:rsidRDefault="00CB79EB" w:rsidP="00CB79EB">
            <w:pPr>
              <w:pStyle w:val="CVNormal"/>
              <w:rPr>
                <w:b/>
                <w:lang w:val="es-ES"/>
              </w:rPr>
            </w:pPr>
            <w:r w:rsidRPr="00657D88">
              <w:t xml:space="preserve"> </w:t>
            </w:r>
            <w:r w:rsidRPr="00657D88">
              <w:rPr>
                <w:lang w:val="es-ES"/>
              </w:rPr>
              <w:t>Facultatea de Medicin</w:t>
            </w:r>
            <w:r w:rsidR="00A40A86">
              <w:rPr>
                <w:lang w:val="es-ES"/>
              </w:rPr>
              <w:t>ă</w:t>
            </w:r>
            <w:r w:rsidRPr="00657D88">
              <w:rPr>
                <w:lang w:val="es-ES"/>
              </w:rPr>
              <w:t xml:space="preserve"> Dentar</w:t>
            </w:r>
            <w:r w:rsidR="00A40A86">
              <w:rPr>
                <w:lang w:val="es-ES"/>
              </w:rPr>
              <w:t>ă</w:t>
            </w:r>
            <w:r w:rsidRPr="00657D88">
              <w:rPr>
                <w:lang w:val="es-ES"/>
              </w:rPr>
              <w:t>,</w:t>
            </w:r>
            <w:r w:rsidR="00370B62" w:rsidRPr="00657D88">
              <w:rPr>
                <w:lang w:val="es-ES"/>
              </w:rPr>
              <w:t xml:space="preserve"> Universitatea de Medicin</w:t>
            </w:r>
            <w:r w:rsidR="00A40A86">
              <w:rPr>
                <w:lang w:val="es-ES"/>
              </w:rPr>
              <w:t>ă</w:t>
            </w:r>
            <w:r w:rsidR="00370B62" w:rsidRPr="00657D88">
              <w:rPr>
                <w:lang w:val="es-ES"/>
              </w:rPr>
              <w:t xml:space="preserve"> </w:t>
            </w:r>
            <w:r w:rsidR="00A40A86">
              <w:rPr>
                <w:lang w:val="es-ES"/>
              </w:rPr>
              <w:t>ș</w:t>
            </w:r>
            <w:r w:rsidR="00370B62" w:rsidRPr="00657D88">
              <w:rPr>
                <w:lang w:val="es-ES"/>
              </w:rPr>
              <w:t>i Farmacie “Victor Babes”,</w:t>
            </w:r>
            <w:r w:rsidR="00A40A86">
              <w:rPr>
                <w:lang w:val="es-ES"/>
              </w:rPr>
              <w:t>Timișoara</w:t>
            </w:r>
          </w:p>
          <w:p w14:paraId="7A7350C3" w14:textId="77777777" w:rsidR="00E42D20" w:rsidRDefault="00E42D20" w:rsidP="00370B62">
            <w:pPr>
              <w:pStyle w:val="CVNormal"/>
            </w:pPr>
          </w:p>
        </w:tc>
      </w:tr>
      <w:tr w:rsidR="00745847" w14:paraId="2109D4DC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07DC9427" w14:textId="0DD3B59D" w:rsidR="00745847" w:rsidRDefault="00745847" w:rsidP="00745847">
            <w:pPr>
              <w:pStyle w:val="CVSpacer"/>
            </w:pPr>
          </w:p>
        </w:tc>
        <w:tc>
          <w:tcPr>
            <w:tcW w:w="9498" w:type="dxa"/>
            <w:gridSpan w:val="15"/>
          </w:tcPr>
          <w:p w14:paraId="342C42C2" w14:textId="77777777" w:rsidR="00745847" w:rsidRDefault="00745847" w:rsidP="00745847">
            <w:pPr>
              <w:pStyle w:val="CVSpacer"/>
            </w:pPr>
          </w:p>
        </w:tc>
      </w:tr>
      <w:tr w:rsidR="00745847" w14:paraId="579C03F0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1137C13C" w14:textId="77777777" w:rsidR="00745847" w:rsidRDefault="00745847" w:rsidP="00745847">
            <w:pPr>
              <w:pStyle w:val="CVHeading1"/>
              <w:spacing w:before="0"/>
            </w:pPr>
            <w:r>
              <w:lastRenderedPageBreak/>
              <w:t>Aptitudini şi competenţe personale</w:t>
            </w:r>
          </w:p>
        </w:tc>
        <w:tc>
          <w:tcPr>
            <w:tcW w:w="9498" w:type="dxa"/>
            <w:gridSpan w:val="15"/>
          </w:tcPr>
          <w:p w14:paraId="22FCCEF3" w14:textId="77777777" w:rsidR="00745847" w:rsidRDefault="00745847" w:rsidP="00745847">
            <w:pPr>
              <w:pStyle w:val="CVNormal-FirstLine"/>
              <w:spacing w:before="0"/>
            </w:pPr>
          </w:p>
        </w:tc>
      </w:tr>
      <w:tr w:rsidR="00745847" w14:paraId="1F1E722B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174FE8DB" w14:textId="77777777" w:rsidR="00745847" w:rsidRDefault="00745847" w:rsidP="00745847">
            <w:pPr>
              <w:pStyle w:val="CVSpacer"/>
            </w:pPr>
          </w:p>
        </w:tc>
        <w:tc>
          <w:tcPr>
            <w:tcW w:w="9498" w:type="dxa"/>
            <w:gridSpan w:val="15"/>
          </w:tcPr>
          <w:p w14:paraId="6FA4C4CA" w14:textId="77777777" w:rsidR="00745847" w:rsidRDefault="00745847" w:rsidP="00745847">
            <w:pPr>
              <w:pStyle w:val="CVSpacer"/>
            </w:pPr>
          </w:p>
        </w:tc>
      </w:tr>
      <w:tr w:rsidR="00745847" w14:paraId="38E1C79B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6E0EADF7" w14:textId="77777777" w:rsidR="00745847" w:rsidRDefault="00745847" w:rsidP="00745847">
            <w:pPr>
              <w:pStyle w:val="CVHeading2-FirstLine"/>
              <w:spacing w:before="0"/>
            </w:pPr>
            <w:r>
              <w:t>Limba(i) maternă(e)</w:t>
            </w:r>
          </w:p>
        </w:tc>
        <w:tc>
          <w:tcPr>
            <w:tcW w:w="9498" w:type="dxa"/>
            <w:gridSpan w:val="15"/>
          </w:tcPr>
          <w:p w14:paraId="4434CE79" w14:textId="4E350D38" w:rsidR="00745847" w:rsidRPr="00BE2A19" w:rsidRDefault="00745847" w:rsidP="00745847">
            <w:pPr>
              <w:pStyle w:val="CVMedium-FirstLine"/>
              <w:spacing w:before="0"/>
              <w:rPr>
                <w:sz w:val="20"/>
              </w:rPr>
            </w:pPr>
            <w:r>
              <w:rPr>
                <w:sz w:val="20"/>
              </w:rPr>
              <w:t>Rom</w:t>
            </w:r>
            <w:r w:rsidR="006625ED">
              <w:rPr>
                <w:sz w:val="20"/>
              </w:rPr>
              <w:t>â</w:t>
            </w:r>
            <w:r>
              <w:rPr>
                <w:sz w:val="20"/>
              </w:rPr>
              <w:t>n</w:t>
            </w:r>
            <w:r w:rsidR="006625ED">
              <w:rPr>
                <w:sz w:val="20"/>
              </w:rPr>
              <w:t>ă</w:t>
            </w:r>
          </w:p>
        </w:tc>
      </w:tr>
      <w:tr w:rsidR="00745847" w14:paraId="19171903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48B3625F" w14:textId="77777777" w:rsidR="00745847" w:rsidRDefault="00745847" w:rsidP="00745847">
            <w:pPr>
              <w:pStyle w:val="CVSpacer"/>
            </w:pPr>
          </w:p>
        </w:tc>
        <w:tc>
          <w:tcPr>
            <w:tcW w:w="9498" w:type="dxa"/>
            <w:gridSpan w:val="15"/>
          </w:tcPr>
          <w:p w14:paraId="24D1A0EB" w14:textId="77777777" w:rsidR="00745847" w:rsidRDefault="00745847" w:rsidP="00745847">
            <w:pPr>
              <w:pStyle w:val="CVSpacer"/>
            </w:pPr>
          </w:p>
        </w:tc>
      </w:tr>
      <w:tr w:rsidR="00745847" w14:paraId="604C3029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26274010" w14:textId="77777777" w:rsidR="00745847" w:rsidRDefault="00745847" w:rsidP="00745847">
            <w:pPr>
              <w:pStyle w:val="CVHeading2-FirstLine"/>
              <w:spacing w:before="0"/>
              <w:rPr>
                <w:szCs w:val="22"/>
              </w:rPr>
            </w:pPr>
            <w:r>
              <w:t xml:space="preserve">Limba(i) străină(e) </w:t>
            </w:r>
            <w:r>
              <w:rPr>
                <w:szCs w:val="22"/>
              </w:rPr>
              <w:t>cunoscută(e)</w:t>
            </w:r>
          </w:p>
        </w:tc>
        <w:tc>
          <w:tcPr>
            <w:tcW w:w="9498" w:type="dxa"/>
            <w:gridSpan w:val="15"/>
          </w:tcPr>
          <w:p w14:paraId="4AD17396" w14:textId="77777777" w:rsidR="00745847" w:rsidRDefault="00745847" w:rsidP="00745847">
            <w:pPr>
              <w:pStyle w:val="CVMedium-FirstLine"/>
              <w:spacing w:before="0"/>
            </w:pPr>
          </w:p>
        </w:tc>
      </w:tr>
      <w:tr w:rsidR="00745847" w14:paraId="5DB54244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65E07999" w14:textId="77777777" w:rsidR="00745847" w:rsidRDefault="00745847" w:rsidP="00745847">
            <w:pPr>
              <w:pStyle w:val="CVHeading2"/>
            </w:pPr>
            <w:r>
              <w:t>Autoevaluare</w:t>
            </w:r>
          </w:p>
        </w:tc>
        <w:tc>
          <w:tcPr>
            <w:tcW w:w="1414" w:type="dxa"/>
            <w:gridSpan w:val="3"/>
          </w:tcPr>
          <w:p w14:paraId="6FA5C137" w14:textId="77777777" w:rsidR="00745847" w:rsidRDefault="00745847" w:rsidP="00745847">
            <w:pPr>
              <w:pStyle w:val="CVNormal"/>
            </w:pPr>
          </w:p>
        </w:tc>
        <w:tc>
          <w:tcPr>
            <w:tcW w:w="300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4F244A1" w14:textId="77777777" w:rsidR="00745847" w:rsidRDefault="00745847" w:rsidP="00745847">
            <w:pPr>
              <w:pStyle w:val="LevelAssessment-Heading1"/>
            </w:pPr>
            <w:r>
              <w:t>Înţelegere</w:t>
            </w:r>
          </w:p>
        </w:tc>
        <w:tc>
          <w:tcPr>
            <w:tcW w:w="3013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D3FB2D3" w14:textId="77777777" w:rsidR="00745847" w:rsidRDefault="00745847" w:rsidP="00745847">
            <w:pPr>
              <w:pStyle w:val="LevelAssessment-Heading1"/>
            </w:pPr>
            <w:r>
              <w:t>Vorbire</w:t>
            </w:r>
          </w:p>
        </w:tc>
        <w:tc>
          <w:tcPr>
            <w:tcW w:w="206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BC166E" w14:textId="77777777" w:rsidR="00745847" w:rsidRDefault="00745847" w:rsidP="00745847">
            <w:pPr>
              <w:pStyle w:val="LevelAssessment-Heading1"/>
            </w:pPr>
            <w:r>
              <w:t>Scriere</w:t>
            </w:r>
          </w:p>
        </w:tc>
      </w:tr>
      <w:tr w:rsidR="00745847" w14:paraId="00A891E9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0DBC0F69" w14:textId="77777777" w:rsidR="00745847" w:rsidRDefault="00745847" w:rsidP="00745847">
            <w:pPr>
              <w:pStyle w:val="CVHeadingLevel"/>
            </w:pPr>
            <w:r>
              <w:t>Nivel european (*)</w:t>
            </w:r>
          </w:p>
        </w:tc>
        <w:tc>
          <w:tcPr>
            <w:tcW w:w="1414" w:type="dxa"/>
            <w:gridSpan w:val="3"/>
          </w:tcPr>
          <w:p w14:paraId="02A7E76B" w14:textId="77777777" w:rsidR="00745847" w:rsidRDefault="00745847" w:rsidP="00745847">
            <w:pPr>
              <w:pStyle w:val="CVNormal"/>
            </w:pP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E65B727" w14:textId="77777777" w:rsidR="00745847" w:rsidRDefault="00745847" w:rsidP="00745847">
            <w:pPr>
              <w:pStyle w:val="LevelAssessment-Heading2"/>
              <w:rPr>
                <w:szCs w:val="18"/>
                <w:lang w:val="ro-RO"/>
              </w:rPr>
            </w:pPr>
            <w:r>
              <w:rPr>
                <w:szCs w:val="18"/>
                <w:lang w:val="ro-RO"/>
              </w:rPr>
              <w:t>Ascultare</w:t>
            </w:r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1F3057B9" w14:textId="77777777" w:rsidR="00745847" w:rsidRDefault="00745847" w:rsidP="00745847">
            <w:pPr>
              <w:pStyle w:val="LevelAssessment-Heading2"/>
              <w:rPr>
                <w:szCs w:val="18"/>
                <w:lang w:val="ro-RO"/>
              </w:rPr>
            </w:pPr>
            <w:r>
              <w:rPr>
                <w:szCs w:val="18"/>
                <w:lang w:val="ro-RO"/>
              </w:rPr>
              <w:t>Citire</w:t>
            </w:r>
          </w:p>
        </w:tc>
        <w:tc>
          <w:tcPr>
            <w:tcW w:w="149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CA204B0" w14:textId="77777777" w:rsidR="00745847" w:rsidRDefault="00745847" w:rsidP="00745847">
            <w:pPr>
              <w:pStyle w:val="LevelAssessment-Heading2"/>
              <w:rPr>
                <w:lang w:val="ro-RO"/>
              </w:rPr>
            </w:pPr>
            <w:r>
              <w:rPr>
                <w:lang w:val="ro-RO"/>
              </w:rPr>
              <w:t>Participare la conversaţie</w:t>
            </w:r>
          </w:p>
        </w:tc>
        <w:tc>
          <w:tcPr>
            <w:tcW w:w="151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0E9A9B6C" w14:textId="77777777" w:rsidR="00745847" w:rsidRDefault="00745847" w:rsidP="00745847">
            <w:pPr>
              <w:pStyle w:val="LevelAssessment-Heading2"/>
              <w:rPr>
                <w:szCs w:val="18"/>
                <w:lang w:val="ro-RO"/>
              </w:rPr>
            </w:pPr>
            <w:r>
              <w:rPr>
                <w:szCs w:val="18"/>
                <w:lang w:val="ro-RO"/>
              </w:rPr>
              <w:t>Discurs oral</w:t>
            </w:r>
          </w:p>
        </w:tc>
        <w:tc>
          <w:tcPr>
            <w:tcW w:w="206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493CA6" w14:textId="77777777" w:rsidR="00745847" w:rsidRDefault="00745847" w:rsidP="00745847">
            <w:pPr>
              <w:pStyle w:val="BodyText"/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Exprimare scrisă</w:t>
            </w:r>
          </w:p>
        </w:tc>
      </w:tr>
      <w:tr w:rsidR="00745847" w14:paraId="125F5BC7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5DF256CF" w14:textId="77777777" w:rsidR="00745847" w:rsidRDefault="00745847" w:rsidP="00745847">
            <w:pPr>
              <w:pStyle w:val="CVHeadingLanguage"/>
            </w:pPr>
            <w:r>
              <w:t>Engleza</w:t>
            </w:r>
          </w:p>
        </w:tc>
        <w:tc>
          <w:tcPr>
            <w:tcW w:w="1414" w:type="dxa"/>
            <w:gridSpan w:val="3"/>
          </w:tcPr>
          <w:p w14:paraId="34F921C3" w14:textId="77777777" w:rsidR="00745847" w:rsidRDefault="00745847" w:rsidP="00745847">
            <w:pPr>
              <w:pStyle w:val="CVNormal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490FD9F" w14:textId="5305D69E" w:rsidR="00745847" w:rsidRDefault="00F42D97" w:rsidP="00745847">
            <w:pPr>
              <w:pStyle w:val="LevelAssessment-Code"/>
            </w:pPr>
            <w:r>
              <w:rPr>
                <w:rFonts w:ascii="Helvetica-Narrow" w:hAnsi="Helvetica-Narrow" w:cs="Helvetica-Narrow"/>
                <w:sz w:val="16"/>
                <w:szCs w:val="16"/>
                <w:lang w:eastAsia="ro-RO"/>
              </w:rPr>
              <w:t>C1</w:t>
            </w: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595E970D" w14:textId="77777777" w:rsidR="00745847" w:rsidRPr="008860C4" w:rsidRDefault="00745847" w:rsidP="00745847">
            <w:pPr>
              <w:pStyle w:val="LevelAssessment-Description"/>
            </w:pPr>
            <w:r w:rsidRPr="008860C4">
              <w:t>Utilizator</w:t>
            </w:r>
          </w:p>
          <w:p w14:paraId="1CD5A2D8" w14:textId="77777777" w:rsidR="00745847" w:rsidRDefault="00745847" w:rsidP="00745847">
            <w:pPr>
              <w:pStyle w:val="LevelAssessment-Description"/>
            </w:pPr>
            <w:r w:rsidRPr="008860C4">
              <w:t>experimentat</w:t>
            </w:r>
          </w:p>
        </w:tc>
        <w:tc>
          <w:tcPr>
            <w:tcW w:w="2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AD4F922" w14:textId="70C22AB9" w:rsidR="00745847" w:rsidRDefault="00745847" w:rsidP="00745847">
            <w:pPr>
              <w:pStyle w:val="LevelAssessment-Code"/>
            </w:pPr>
            <w:r>
              <w:rPr>
                <w:rFonts w:ascii="Helvetica-Narrow" w:hAnsi="Helvetica-Narrow" w:cs="Helvetica-Narrow"/>
                <w:sz w:val="16"/>
                <w:szCs w:val="16"/>
                <w:lang w:eastAsia="ro-RO"/>
              </w:rPr>
              <w:t>C</w:t>
            </w:r>
            <w:r w:rsidR="00F42D97">
              <w:rPr>
                <w:rFonts w:ascii="Helvetica-Narrow" w:hAnsi="Helvetica-Narrow" w:cs="Helvetica-Narrow"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1224" w:type="dxa"/>
            <w:gridSpan w:val="2"/>
            <w:tcBorders>
              <w:bottom w:val="single" w:sz="1" w:space="0" w:color="000000"/>
            </w:tcBorders>
            <w:vAlign w:val="center"/>
          </w:tcPr>
          <w:p w14:paraId="67665DD3" w14:textId="77777777" w:rsidR="00745847" w:rsidRPr="008860C4" w:rsidRDefault="00745847" w:rsidP="00745847">
            <w:pPr>
              <w:pStyle w:val="LevelAssessment-Description"/>
            </w:pPr>
            <w:r w:rsidRPr="008860C4">
              <w:t>Utilizator</w:t>
            </w:r>
          </w:p>
          <w:p w14:paraId="5D2A44A3" w14:textId="77777777" w:rsidR="00745847" w:rsidRDefault="00745847" w:rsidP="00745847">
            <w:pPr>
              <w:pStyle w:val="LevelAssessment-Description"/>
            </w:pPr>
            <w:r w:rsidRPr="008860C4">
              <w:t>experimentat</w:t>
            </w:r>
          </w:p>
        </w:tc>
        <w:tc>
          <w:tcPr>
            <w:tcW w:w="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9980B04" w14:textId="258122C5" w:rsidR="00745847" w:rsidRDefault="00F42D97" w:rsidP="00745847">
            <w:pPr>
              <w:pStyle w:val="LevelAssessment-Code"/>
            </w:pPr>
            <w:r>
              <w:rPr>
                <w:rFonts w:ascii="Helvetica-Narrow" w:hAnsi="Helvetica-Narrow" w:cs="Helvetica-Narrow"/>
                <w:sz w:val="16"/>
                <w:szCs w:val="16"/>
                <w:lang w:eastAsia="ro-RO"/>
              </w:rPr>
              <w:t>C1</w:t>
            </w:r>
          </w:p>
        </w:tc>
        <w:tc>
          <w:tcPr>
            <w:tcW w:w="1223" w:type="dxa"/>
            <w:tcBorders>
              <w:bottom w:val="single" w:sz="1" w:space="0" w:color="000000"/>
            </w:tcBorders>
            <w:vAlign w:val="center"/>
          </w:tcPr>
          <w:p w14:paraId="18EB5E37" w14:textId="77777777" w:rsidR="00745847" w:rsidRPr="008860C4" w:rsidRDefault="00745847" w:rsidP="00745847">
            <w:pPr>
              <w:pStyle w:val="LevelAssessment-Description"/>
            </w:pPr>
            <w:r w:rsidRPr="008860C4">
              <w:t>Utilizator</w:t>
            </w:r>
          </w:p>
          <w:p w14:paraId="188A1B94" w14:textId="77777777" w:rsidR="00745847" w:rsidRDefault="00745847" w:rsidP="00745847">
            <w:pPr>
              <w:pStyle w:val="LevelAssessment-Description"/>
            </w:pPr>
            <w:r w:rsidRPr="008860C4">
              <w:t>experimentat</w:t>
            </w:r>
          </w:p>
        </w:tc>
        <w:tc>
          <w:tcPr>
            <w:tcW w:w="27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550CE11" w14:textId="67809A53" w:rsidR="00745847" w:rsidRDefault="00745847" w:rsidP="00745847">
            <w:pPr>
              <w:pStyle w:val="LevelAssessment-Code"/>
            </w:pPr>
            <w:r>
              <w:rPr>
                <w:rFonts w:ascii="Helvetica-Narrow" w:hAnsi="Helvetica-Narrow" w:cs="Helvetica-Narrow"/>
                <w:sz w:val="16"/>
                <w:szCs w:val="16"/>
                <w:lang w:eastAsia="ro-RO"/>
              </w:rPr>
              <w:t>C</w:t>
            </w:r>
            <w:r w:rsidR="00F42D97">
              <w:rPr>
                <w:rFonts w:ascii="Helvetica-Narrow" w:hAnsi="Helvetica-Narrow" w:cs="Helvetica-Narrow"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1237" w:type="dxa"/>
            <w:tcBorders>
              <w:bottom w:val="single" w:sz="1" w:space="0" w:color="000000"/>
            </w:tcBorders>
            <w:vAlign w:val="center"/>
          </w:tcPr>
          <w:p w14:paraId="07FE18BA" w14:textId="77777777" w:rsidR="00745847" w:rsidRPr="008860C4" w:rsidRDefault="00745847" w:rsidP="00745847">
            <w:pPr>
              <w:pStyle w:val="LevelAssessment-Description"/>
            </w:pPr>
            <w:r w:rsidRPr="008860C4">
              <w:t>Utilizator</w:t>
            </w:r>
          </w:p>
          <w:p w14:paraId="3A07540A" w14:textId="77777777" w:rsidR="00745847" w:rsidRDefault="00745847" w:rsidP="00745847">
            <w:pPr>
              <w:pStyle w:val="LevelAssessment-Description"/>
            </w:pPr>
            <w:r w:rsidRPr="008860C4">
              <w:t>experimentat</w:t>
            </w:r>
          </w:p>
        </w:tc>
        <w:tc>
          <w:tcPr>
            <w:tcW w:w="2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62FCD83" w14:textId="259C71B4" w:rsidR="00745847" w:rsidRDefault="00745847" w:rsidP="00745847">
            <w:pPr>
              <w:pStyle w:val="LevelAssessment-Code"/>
            </w:pPr>
            <w:r>
              <w:rPr>
                <w:rFonts w:ascii="Helvetica-Narrow" w:hAnsi="Helvetica-Narrow" w:cs="Helvetica-Narrow"/>
                <w:sz w:val="16"/>
                <w:szCs w:val="16"/>
                <w:lang w:eastAsia="ro-RO"/>
              </w:rPr>
              <w:t>C</w:t>
            </w:r>
            <w:r w:rsidR="00F42D97">
              <w:rPr>
                <w:rFonts w:ascii="Helvetica-Narrow" w:hAnsi="Helvetica-Narrow" w:cs="Helvetica-Narrow"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180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32EBF82D" w14:textId="77777777" w:rsidR="00745847" w:rsidRPr="008860C4" w:rsidRDefault="00745847" w:rsidP="00745847">
            <w:pPr>
              <w:pStyle w:val="LevelAssessment-Description"/>
            </w:pPr>
            <w:r w:rsidRPr="008860C4">
              <w:t>Utilizator</w:t>
            </w:r>
          </w:p>
          <w:p w14:paraId="219CAB2B" w14:textId="77777777" w:rsidR="00745847" w:rsidRDefault="00745847" w:rsidP="00745847">
            <w:pPr>
              <w:pStyle w:val="LevelAssessment-Description"/>
            </w:pPr>
            <w:r w:rsidRPr="008860C4">
              <w:t>Experimentat</w:t>
            </w:r>
          </w:p>
        </w:tc>
      </w:tr>
      <w:tr w:rsidR="00745847" w14:paraId="4A476343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6F509BE2" w14:textId="77777777" w:rsidR="00745847" w:rsidRDefault="00745847" w:rsidP="00745847">
            <w:pPr>
              <w:pStyle w:val="CVHeadingLanguage"/>
              <w:ind w:left="0"/>
            </w:pPr>
            <w:r>
              <w:t>Franceza</w:t>
            </w:r>
          </w:p>
        </w:tc>
        <w:tc>
          <w:tcPr>
            <w:tcW w:w="1414" w:type="dxa"/>
            <w:gridSpan w:val="3"/>
          </w:tcPr>
          <w:p w14:paraId="02792EF5" w14:textId="77777777" w:rsidR="00745847" w:rsidRDefault="00745847" w:rsidP="00745847">
            <w:pPr>
              <w:pStyle w:val="CVNormal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E0B183C" w14:textId="7CD916A9" w:rsidR="00745847" w:rsidRDefault="00F42D97" w:rsidP="00745847">
            <w:pPr>
              <w:pStyle w:val="LevelAssessment-Code"/>
              <w:jc w:val="left"/>
            </w:pPr>
            <w:r>
              <w:rPr>
                <w:rFonts w:ascii="Helvetica-Narrow" w:hAnsi="Helvetica-Narrow" w:cs="Helvetica-Narrow"/>
                <w:sz w:val="16"/>
                <w:szCs w:val="16"/>
                <w:lang w:eastAsia="ro-RO"/>
              </w:rPr>
              <w:t>B2</w:t>
            </w: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0AADAE96" w14:textId="77777777" w:rsidR="00745847" w:rsidRPr="008860C4" w:rsidRDefault="00745847" w:rsidP="00745847">
            <w:pPr>
              <w:pStyle w:val="LevelAssessment-Description"/>
            </w:pPr>
            <w:r w:rsidRPr="008860C4">
              <w:t>Utilizator</w:t>
            </w:r>
          </w:p>
          <w:p w14:paraId="440F738E" w14:textId="77777777" w:rsidR="00745847" w:rsidRDefault="00745847" w:rsidP="00745847">
            <w:pPr>
              <w:pStyle w:val="LevelAssessment-Description"/>
            </w:pPr>
            <w:r w:rsidRPr="008860C4">
              <w:t>experimentat</w:t>
            </w:r>
          </w:p>
        </w:tc>
        <w:tc>
          <w:tcPr>
            <w:tcW w:w="2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FD0D7DE" w14:textId="50B10637" w:rsidR="00745847" w:rsidRDefault="00F42D97" w:rsidP="00745847">
            <w:pPr>
              <w:pStyle w:val="LevelAssessment-Code"/>
            </w:pPr>
            <w:r>
              <w:rPr>
                <w:rFonts w:ascii="Helvetica-Narrow" w:hAnsi="Helvetica-Narrow" w:cs="Helvetica-Narrow"/>
                <w:sz w:val="16"/>
                <w:szCs w:val="16"/>
                <w:lang w:eastAsia="ro-RO"/>
              </w:rPr>
              <w:t>B2</w:t>
            </w:r>
          </w:p>
        </w:tc>
        <w:tc>
          <w:tcPr>
            <w:tcW w:w="1224" w:type="dxa"/>
            <w:gridSpan w:val="2"/>
            <w:tcBorders>
              <w:bottom w:val="single" w:sz="1" w:space="0" w:color="000000"/>
            </w:tcBorders>
            <w:vAlign w:val="center"/>
          </w:tcPr>
          <w:p w14:paraId="29F62BDA" w14:textId="77777777" w:rsidR="00745847" w:rsidRPr="008860C4" w:rsidRDefault="00745847" w:rsidP="00745847">
            <w:pPr>
              <w:pStyle w:val="LevelAssessment-Description"/>
            </w:pPr>
            <w:r w:rsidRPr="008860C4">
              <w:t>Utilizator</w:t>
            </w:r>
          </w:p>
          <w:p w14:paraId="63FD199E" w14:textId="77777777" w:rsidR="00745847" w:rsidRDefault="00745847" w:rsidP="00745847">
            <w:pPr>
              <w:pStyle w:val="LevelAssessment-Description"/>
            </w:pPr>
            <w:r w:rsidRPr="008860C4">
              <w:t>experimentat</w:t>
            </w:r>
          </w:p>
        </w:tc>
        <w:tc>
          <w:tcPr>
            <w:tcW w:w="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FCCB0EA" w14:textId="0A72161B" w:rsidR="00745847" w:rsidRDefault="00745847" w:rsidP="00745847">
            <w:pPr>
              <w:pStyle w:val="LevelAssessment-Code"/>
            </w:pPr>
            <w:r>
              <w:rPr>
                <w:rFonts w:ascii="Helvetica-Narrow" w:hAnsi="Helvetica-Narrow" w:cs="Helvetica-Narrow"/>
                <w:sz w:val="16"/>
                <w:szCs w:val="16"/>
                <w:lang w:eastAsia="ro-RO"/>
              </w:rPr>
              <w:t>B</w:t>
            </w:r>
            <w:r w:rsidR="00F42D97">
              <w:rPr>
                <w:rFonts w:ascii="Helvetica-Narrow" w:hAnsi="Helvetica-Narrow" w:cs="Helvetica-Narrow"/>
                <w:sz w:val="16"/>
                <w:szCs w:val="16"/>
                <w:lang w:eastAsia="ro-RO"/>
              </w:rPr>
              <w:t>2</w:t>
            </w:r>
          </w:p>
        </w:tc>
        <w:tc>
          <w:tcPr>
            <w:tcW w:w="1223" w:type="dxa"/>
            <w:tcBorders>
              <w:bottom w:val="single" w:sz="1" w:space="0" w:color="000000"/>
            </w:tcBorders>
            <w:vAlign w:val="center"/>
          </w:tcPr>
          <w:p w14:paraId="6AABFE23" w14:textId="77777777" w:rsidR="00745847" w:rsidRPr="00854C44" w:rsidRDefault="00745847" w:rsidP="00745847">
            <w:pPr>
              <w:pStyle w:val="LevelAssessment-Description"/>
            </w:pPr>
            <w:r w:rsidRPr="00854C44">
              <w:t>Utilizator</w:t>
            </w:r>
          </w:p>
          <w:p w14:paraId="63416BBD" w14:textId="77777777" w:rsidR="00745847" w:rsidRDefault="00745847" w:rsidP="00745847">
            <w:pPr>
              <w:pStyle w:val="LevelAssessment-Description"/>
            </w:pPr>
            <w:r w:rsidRPr="00854C44">
              <w:t>independent</w:t>
            </w:r>
          </w:p>
        </w:tc>
        <w:tc>
          <w:tcPr>
            <w:tcW w:w="27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FCF287F" w14:textId="77777777" w:rsidR="00745847" w:rsidRDefault="00745847" w:rsidP="00745847">
            <w:pPr>
              <w:pStyle w:val="LevelAssessment-Code"/>
            </w:pPr>
            <w:r>
              <w:rPr>
                <w:rFonts w:ascii="Helvetica-Narrow" w:hAnsi="Helvetica-Narrow" w:cs="Helvetica-Narrow"/>
                <w:sz w:val="16"/>
                <w:szCs w:val="16"/>
                <w:lang w:eastAsia="ro-RO"/>
              </w:rPr>
              <w:t>B2</w:t>
            </w:r>
          </w:p>
        </w:tc>
        <w:tc>
          <w:tcPr>
            <w:tcW w:w="1237" w:type="dxa"/>
            <w:tcBorders>
              <w:bottom w:val="single" w:sz="1" w:space="0" w:color="000000"/>
            </w:tcBorders>
            <w:vAlign w:val="center"/>
          </w:tcPr>
          <w:p w14:paraId="29516D20" w14:textId="77777777" w:rsidR="00745847" w:rsidRPr="00854C44" w:rsidRDefault="00745847" w:rsidP="00745847">
            <w:pPr>
              <w:pStyle w:val="LevelAssessment-Description"/>
            </w:pPr>
            <w:r w:rsidRPr="00854C44">
              <w:t>Utilizator</w:t>
            </w:r>
          </w:p>
          <w:p w14:paraId="33D42810" w14:textId="77777777" w:rsidR="00745847" w:rsidRDefault="00745847" w:rsidP="00745847">
            <w:pPr>
              <w:pStyle w:val="LevelAssessment-Description"/>
            </w:pPr>
            <w:r w:rsidRPr="00854C44">
              <w:t>independent</w:t>
            </w:r>
          </w:p>
        </w:tc>
        <w:tc>
          <w:tcPr>
            <w:tcW w:w="2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D11B391" w14:textId="3A1E3E95" w:rsidR="00745847" w:rsidRDefault="00745847" w:rsidP="00745847">
            <w:pPr>
              <w:pStyle w:val="LevelAssessment-Code"/>
            </w:pPr>
            <w:r>
              <w:rPr>
                <w:rFonts w:ascii="Helvetica-Narrow" w:hAnsi="Helvetica-Narrow" w:cs="Helvetica-Narrow"/>
                <w:sz w:val="16"/>
                <w:szCs w:val="16"/>
                <w:lang w:eastAsia="ro-RO"/>
              </w:rPr>
              <w:t>B</w:t>
            </w:r>
            <w:r w:rsidR="00F42D97">
              <w:rPr>
                <w:rFonts w:ascii="Helvetica-Narrow" w:hAnsi="Helvetica-Narrow" w:cs="Helvetica-Narrow"/>
                <w:sz w:val="16"/>
                <w:szCs w:val="16"/>
                <w:lang w:eastAsia="ro-RO"/>
              </w:rPr>
              <w:t>2</w:t>
            </w:r>
          </w:p>
        </w:tc>
        <w:tc>
          <w:tcPr>
            <w:tcW w:w="180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5B22C5FF" w14:textId="77777777" w:rsidR="00745847" w:rsidRPr="00854C44" w:rsidRDefault="00745847" w:rsidP="00745847">
            <w:pPr>
              <w:pStyle w:val="LevelAssessment-Description"/>
            </w:pPr>
            <w:r w:rsidRPr="00854C44">
              <w:t>Utilizator</w:t>
            </w:r>
          </w:p>
          <w:p w14:paraId="6012BF72" w14:textId="77777777" w:rsidR="00745847" w:rsidRDefault="00745847" w:rsidP="00745847">
            <w:pPr>
              <w:pStyle w:val="LevelAssessment-Description"/>
            </w:pPr>
            <w:r w:rsidRPr="00854C44">
              <w:t>Independent</w:t>
            </w:r>
          </w:p>
        </w:tc>
      </w:tr>
      <w:tr w:rsidR="00745847" w14:paraId="4612BCE6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2FB7DBEE" w14:textId="77777777" w:rsidR="00745847" w:rsidRDefault="00745847" w:rsidP="00745847">
            <w:pPr>
              <w:pStyle w:val="CVNormal"/>
            </w:pPr>
          </w:p>
        </w:tc>
        <w:tc>
          <w:tcPr>
            <w:tcW w:w="9498" w:type="dxa"/>
            <w:gridSpan w:val="15"/>
            <w:tcMar>
              <w:top w:w="0" w:type="dxa"/>
              <w:bottom w:w="113" w:type="dxa"/>
            </w:tcMar>
          </w:tcPr>
          <w:p w14:paraId="3B7D0417" w14:textId="77777777" w:rsidR="00745847" w:rsidRDefault="00745847" w:rsidP="00745847">
            <w:pPr>
              <w:pStyle w:val="LevelAssessment-Note"/>
            </w:pPr>
            <w:r>
              <w:t>(*) Nivelul Cadrului European Comun de Referin</w:t>
            </w:r>
            <w:r>
              <w:rPr>
                <w:rFonts w:ascii="Arial" w:hAnsi="Arial" w:cs="Arial"/>
              </w:rPr>
              <w:t>ţă</w:t>
            </w:r>
            <w:r>
              <w:t xml:space="preserve"> Pentru Limbi Str</w:t>
            </w:r>
            <w:r>
              <w:rPr>
                <w:rFonts w:ascii="Arial" w:hAnsi="Arial" w:cs="Arial"/>
              </w:rPr>
              <w:t>ă</w:t>
            </w:r>
            <w:r>
              <w:t>ine</w:t>
            </w:r>
          </w:p>
        </w:tc>
      </w:tr>
      <w:tr w:rsidR="00745847" w14:paraId="0ACA43A9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57E59586" w14:textId="77777777" w:rsidR="00745847" w:rsidRDefault="00745847" w:rsidP="00745847">
            <w:pPr>
              <w:pStyle w:val="CVSpacer"/>
            </w:pPr>
          </w:p>
        </w:tc>
        <w:tc>
          <w:tcPr>
            <w:tcW w:w="9498" w:type="dxa"/>
            <w:gridSpan w:val="15"/>
          </w:tcPr>
          <w:p w14:paraId="1DA62AF2" w14:textId="77777777" w:rsidR="00745847" w:rsidRDefault="00745847" w:rsidP="00745847">
            <w:pPr>
              <w:pStyle w:val="CVSpacer"/>
            </w:pPr>
          </w:p>
        </w:tc>
      </w:tr>
      <w:tr w:rsidR="00745847" w14:paraId="016A54C5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0C925149" w14:textId="77777777" w:rsidR="00745847" w:rsidRDefault="00745847" w:rsidP="00745847">
            <w:pPr>
              <w:pStyle w:val="CVHeading2-FirstLine"/>
              <w:spacing w:before="0"/>
            </w:pPr>
            <w:r>
              <w:t>Competenţe şi abilităţi sociale</w:t>
            </w:r>
          </w:p>
        </w:tc>
        <w:tc>
          <w:tcPr>
            <w:tcW w:w="9498" w:type="dxa"/>
            <w:gridSpan w:val="15"/>
          </w:tcPr>
          <w:p w14:paraId="64451B69" w14:textId="7B1A4639" w:rsidR="00745847" w:rsidRDefault="00745847" w:rsidP="00745847">
            <w:pPr>
              <w:pStyle w:val="CVNormal"/>
            </w:pPr>
            <w:r>
              <w:t xml:space="preserve">Comunicare, predare </w:t>
            </w:r>
            <w:r w:rsidR="00A40A86">
              <w:t>ș</w:t>
            </w:r>
            <w:r>
              <w:t xml:space="preserve">i coordonare </w:t>
            </w:r>
            <w:r w:rsidR="00A40A86">
              <w:t>î</w:t>
            </w:r>
            <w:r>
              <w:t xml:space="preserve">n </w:t>
            </w:r>
            <w:r w:rsidR="00A40A86">
              <w:t>învățământul</w:t>
            </w:r>
            <w:r>
              <w:t xml:space="preserve"> superior </w:t>
            </w:r>
            <w:r w:rsidR="00A40A86">
              <w:t>î</w:t>
            </w:r>
            <w:r>
              <w:t>n cadrul</w:t>
            </w:r>
            <w:r w:rsidR="00A40A86">
              <w:t xml:space="preserve"> cursurilor și</w:t>
            </w:r>
            <w:r>
              <w:t xml:space="preserve"> stagiilor practice</w:t>
            </w:r>
            <w:r w:rsidR="00A40A86">
              <w:t>.</w:t>
            </w:r>
          </w:p>
          <w:p w14:paraId="4A396655" w14:textId="4FA48B6C" w:rsidR="00745847" w:rsidRDefault="00745847" w:rsidP="00745847">
            <w:pPr>
              <w:pStyle w:val="CVNormal"/>
            </w:pPr>
            <w:r>
              <w:t xml:space="preserve">Comunicare </w:t>
            </w:r>
            <w:r w:rsidR="00A40A86">
              <w:t>ș</w:t>
            </w:r>
            <w:r>
              <w:t xml:space="preserve">i spirit de echipa </w:t>
            </w:r>
            <w:r w:rsidR="00A40A86">
              <w:t>î</w:t>
            </w:r>
            <w:r>
              <w:t>n cad</w:t>
            </w:r>
            <w:r w:rsidR="00A40A86">
              <w:t>r</w:t>
            </w:r>
            <w:r>
              <w:t>ul disciplinei</w:t>
            </w:r>
            <w:r w:rsidR="00A40A86">
              <w:t>.</w:t>
            </w:r>
          </w:p>
          <w:p w14:paraId="1717A6E5" w14:textId="77777777" w:rsidR="00745847" w:rsidRDefault="00745847" w:rsidP="00745847">
            <w:pPr>
              <w:pStyle w:val="CVNormal"/>
              <w:ind w:left="0"/>
            </w:pPr>
          </w:p>
        </w:tc>
      </w:tr>
      <w:tr w:rsidR="00745847" w14:paraId="71204214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6742B82B" w14:textId="77777777" w:rsidR="00745847" w:rsidRDefault="00745847" w:rsidP="00745847">
            <w:pPr>
              <w:pStyle w:val="CVSpacer"/>
            </w:pPr>
          </w:p>
        </w:tc>
        <w:tc>
          <w:tcPr>
            <w:tcW w:w="9498" w:type="dxa"/>
            <w:gridSpan w:val="15"/>
          </w:tcPr>
          <w:p w14:paraId="05A04914" w14:textId="77777777" w:rsidR="00745847" w:rsidRDefault="00745847" w:rsidP="00745847">
            <w:pPr>
              <w:pStyle w:val="CVSpacer"/>
            </w:pPr>
          </w:p>
        </w:tc>
      </w:tr>
      <w:tr w:rsidR="00745847" w14:paraId="2B863B9C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7D93F3D8" w14:textId="77777777" w:rsidR="00745847" w:rsidRDefault="00745847" w:rsidP="00745847">
            <w:pPr>
              <w:pStyle w:val="CVHeading2-FirstLine"/>
              <w:spacing w:before="0"/>
            </w:pPr>
            <w:r>
              <w:t>Competenţe şi aptitudini organizatorice</w:t>
            </w:r>
          </w:p>
        </w:tc>
        <w:tc>
          <w:tcPr>
            <w:tcW w:w="9498" w:type="dxa"/>
            <w:gridSpan w:val="15"/>
          </w:tcPr>
          <w:p w14:paraId="2FFEABF7" w14:textId="772BB27D" w:rsidR="00745847" w:rsidRDefault="00745847" w:rsidP="00745847">
            <w:pPr>
              <w:pStyle w:val="CVNormal"/>
            </w:pPr>
            <w:r>
              <w:t xml:space="preserve">Membru </w:t>
            </w:r>
            <w:r w:rsidR="00A40A86">
              <w:t xml:space="preserve">în </w:t>
            </w:r>
            <w:r>
              <w:t>comitet</w:t>
            </w:r>
            <w:r w:rsidR="00A40A86">
              <w:t xml:space="preserve">e </w:t>
            </w:r>
            <w:r>
              <w:t>de organizare a</w:t>
            </w:r>
            <w:r w:rsidR="00C76514">
              <w:t>le</w:t>
            </w:r>
            <w:r>
              <w:t xml:space="preserve"> congreselor </w:t>
            </w:r>
            <w:r w:rsidR="00A40A86">
              <w:t>ș</w:t>
            </w:r>
            <w:r>
              <w:t>i cursurilor de specialitate.</w:t>
            </w:r>
          </w:p>
          <w:p w14:paraId="0BB23790" w14:textId="77777777" w:rsidR="00C76514" w:rsidRDefault="00C76514" w:rsidP="00C76514">
            <w:pPr>
              <w:pStyle w:val="CVNormal"/>
            </w:pPr>
            <w:r>
              <w:t>Organizarea de workshop-uri de specialitate.</w:t>
            </w:r>
          </w:p>
          <w:p w14:paraId="2D64B64B" w14:textId="39C1BF8D" w:rsidR="00C76514" w:rsidRDefault="0060488B" w:rsidP="00745847">
            <w:pPr>
              <w:pStyle w:val="CVNormal"/>
            </w:pPr>
            <w:r>
              <w:t xml:space="preserve">Tutore </w:t>
            </w:r>
            <w:r w:rsidR="0068570D">
              <w:t>î</w:t>
            </w:r>
            <w:r>
              <w:t xml:space="preserve">n cadrul </w:t>
            </w:r>
            <w:r w:rsidRPr="0060488B">
              <w:t xml:space="preserve"> Consiliului Executiv al </w:t>
            </w:r>
            <w:r w:rsidR="0068570D" w:rsidRPr="0060488B">
              <w:t>Societății</w:t>
            </w:r>
            <w:r w:rsidRPr="0060488B">
              <w:t xml:space="preserve"> Antreprenoriale </w:t>
            </w:r>
            <w:r w:rsidR="0068570D" w:rsidRPr="0060488B">
              <w:t>Studențești</w:t>
            </w:r>
            <w:r w:rsidRPr="0060488B">
              <w:t xml:space="preserve"> SAStart Health</w:t>
            </w:r>
            <w:r>
              <w:t>.</w:t>
            </w:r>
          </w:p>
          <w:p w14:paraId="5817FE5E" w14:textId="77777777" w:rsidR="00745847" w:rsidRDefault="00745847" w:rsidP="00745847">
            <w:pPr>
              <w:pStyle w:val="CVNormal"/>
            </w:pPr>
          </w:p>
        </w:tc>
      </w:tr>
      <w:tr w:rsidR="00745847" w14:paraId="5CDC70BF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57A992E2" w14:textId="77777777" w:rsidR="00745847" w:rsidRDefault="00745847" w:rsidP="00745847">
            <w:pPr>
              <w:pStyle w:val="CVSpacer"/>
            </w:pPr>
          </w:p>
        </w:tc>
        <w:tc>
          <w:tcPr>
            <w:tcW w:w="9498" w:type="dxa"/>
            <w:gridSpan w:val="15"/>
          </w:tcPr>
          <w:p w14:paraId="1F74BF52" w14:textId="77777777" w:rsidR="00745847" w:rsidRDefault="00745847" w:rsidP="00745847">
            <w:pPr>
              <w:pStyle w:val="CVSpacer"/>
            </w:pPr>
          </w:p>
        </w:tc>
      </w:tr>
      <w:tr w:rsidR="00745847" w14:paraId="57B35764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0FDE45ED" w14:textId="77777777" w:rsidR="00745847" w:rsidRDefault="00745847" w:rsidP="00745847">
            <w:pPr>
              <w:pStyle w:val="CVHeading2-FirstLine"/>
              <w:spacing w:before="0"/>
            </w:pPr>
            <w:r>
              <w:t>Competenţe şi aptitudini tehnice</w:t>
            </w:r>
          </w:p>
        </w:tc>
        <w:tc>
          <w:tcPr>
            <w:tcW w:w="9498" w:type="dxa"/>
            <w:gridSpan w:val="15"/>
          </w:tcPr>
          <w:p w14:paraId="5D2D5635" w14:textId="70B22FC4" w:rsidR="00745847" w:rsidRDefault="00745847" w:rsidP="00745847">
            <w:pPr>
              <w:pStyle w:val="CVNormal"/>
            </w:pPr>
            <w:r>
              <w:t xml:space="preserve">Manevrarea cu </w:t>
            </w:r>
            <w:r w:rsidR="00A40A86">
              <w:t>ușurință</w:t>
            </w:r>
            <w:r>
              <w:t xml:space="preserve"> a aparaturii medicale din domeniul stomatologiei</w:t>
            </w:r>
            <w:r w:rsidR="009C38F0">
              <w:t xml:space="preserve">, </w:t>
            </w:r>
            <w:r w:rsidR="00C75900">
              <w:t xml:space="preserve">pedodonției și </w:t>
            </w:r>
            <w:r>
              <w:t>ortodon</w:t>
            </w:r>
            <w:r w:rsidR="009C38F0">
              <w:t>ției și ortopediei dento-faciale</w:t>
            </w:r>
            <w:r>
              <w:t>.</w:t>
            </w:r>
          </w:p>
          <w:p w14:paraId="2F51298A" w14:textId="77777777" w:rsidR="00745847" w:rsidRDefault="00745847" w:rsidP="00745847">
            <w:pPr>
              <w:pStyle w:val="CVNormal"/>
            </w:pPr>
          </w:p>
        </w:tc>
      </w:tr>
      <w:tr w:rsidR="00745847" w14:paraId="0131AA12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162C8361" w14:textId="77777777" w:rsidR="00745847" w:rsidRDefault="00745847" w:rsidP="00745847">
            <w:pPr>
              <w:pStyle w:val="CVSpacer"/>
            </w:pPr>
          </w:p>
        </w:tc>
        <w:tc>
          <w:tcPr>
            <w:tcW w:w="9498" w:type="dxa"/>
            <w:gridSpan w:val="15"/>
          </w:tcPr>
          <w:p w14:paraId="44B8D0DE" w14:textId="77777777" w:rsidR="00745847" w:rsidRDefault="00745847" w:rsidP="00745847">
            <w:pPr>
              <w:pStyle w:val="CVSpacer"/>
            </w:pPr>
          </w:p>
        </w:tc>
      </w:tr>
      <w:tr w:rsidR="00745847" w14:paraId="57DE3731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69562AB6" w14:textId="77777777" w:rsidR="00745847" w:rsidRDefault="00745847" w:rsidP="00745847">
            <w:pPr>
              <w:pStyle w:val="CVHeading2-FirstLine"/>
              <w:spacing w:before="0"/>
            </w:pPr>
            <w:r>
              <w:t>Competenţe şi aptitudini de utilizare a calculatorului</w:t>
            </w:r>
          </w:p>
        </w:tc>
        <w:tc>
          <w:tcPr>
            <w:tcW w:w="9498" w:type="dxa"/>
            <w:gridSpan w:val="15"/>
          </w:tcPr>
          <w:p w14:paraId="29B16E79" w14:textId="0A6977B7" w:rsidR="00745847" w:rsidRPr="00DE06A6" w:rsidRDefault="009C38F0" w:rsidP="00745847">
            <w:pPr>
              <w:pStyle w:val="CVNormal"/>
              <w:rPr>
                <w:lang w:val="en-US"/>
              </w:rPr>
            </w:pPr>
            <w:r>
              <w:rPr>
                <w:lang w:val="en-US"/>
              </w:rPr>
              <w:t>Apple</w:t>
            </w:r>
            <w:r w:rsidR="00745847">
              <w:rPr>
                <w:lang w:val="en-US"/>
              </w:rPr>
              <w:t xml:space="preserve">, </w:t>
            </w:r>
            <w:r w:rsidR="00745847" w:rsidRPr="00DE06A6">
              <w:rPr>
                <w:lang w:val="en-US"/>
              </w:rPr>
              <w:t>Microsoft Windows, MS Office(Word, Excel, Access, PowerPoint)</w:t>
            </w:r>
          </w:p>
          <w:p w14:paraId="16E7DB8C" w14:textId="77777777" w:rsidR="00745847" w:rsidRDefault="00745847" w:rsidP="00745847">
            <w:pPr>
              <w:pStyle w:val="CVNormal"/>
            </w:pPr>
          </w:p>
        </w:tc>
      </w:tr>
      <w:tr w:rsidR="00745847" w14:paraId="34DFEDA8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02F82886" w14:textId="77777777" w:rsidR="00745847" w:rsidRDefault="00745847" w:rsidP="00745847">
            <w:pPr>
              <w:pStyle w:val="CVSpacer"/>
            </w:pPr>
          </w:p>
        </w:tc>
        <w:tc>
          <w:tcPr>
            <w:tcW w:w="9498" w:type="dxa"/>
            <w:gridSpan w:val="15"/>
          </w:tcPr>
          <w:p w14:paraId="0537485E" w14:textId="77777777" w:rsidR="00745847" w:rsidRDefault="00745847" w:rsidP="00745847">
            <w:pPr>
              <w:pStyle w:val="CVSpacer"/>
            </w:pPr>
          </w:p>
        </w:tc>
      </w:tr>
      <w:tr w:rsidR="00745847" w14:paraId="3BF6CD44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0DAD16A6" w14:textId="77777777" w:rsidR="00745847" w:rsidRDefault="00745847" w:rsidP="00745847">
            <w:pPr>
              <w:pStyle w:val="CVHeading2-FirstLine"/>
              <w:spacing w:before="0"/>
            </w:pPr>
            <w:r>
              <w:t>Competenţe şi aptitudini artistice</w:t>
            </w:r>
          </w:p>
        </w:tc>
        <w:tc>
          <w:tcPr>
            <w:tcW w:w="9498" w:type="dxa"/>
            <w:gridSpan w:val="15"/>
          </w:tcPr>
          <w:p w14:paraId="444A939E" w14:textId="4346639B" w:rsidR="00745847" w:rsidRDefault="00745847" w:rsidP="00745847">
            <w:pPr>
              <w:pStyle w:val="CVNormal"/>
              <w:rPr>
                <w:lang w:val="it-IT"/>
              </w:rPr>
            </w:pPr>
            <w:r w:rsidRPr="008860C4">
              <w:rPr>
                <w:lang w:val="it-IT"/>
              </w:rPr>
              <w:t>Cursuri extra</w:t>
            </w:r>
            <w:r w:rsidR="00A40A86">
              <w:rPr>
                <w:lang w:val="it-IT"/>
              </w:rPr>
              <w:t>ș</w:t>
            </w:r>
            <w:r w:rsidRPr="008860C4">
              <w:rPr>
                <w:lang w:val="it-IT"/>
              </w:rPr>
              <w:t>colare de pictur</w:t>
            </w:r>
            <w:r w:rsidR="00A40A86">
              <w:rPr>
                <w:lang w:val="it-IT"/>
              </w:rPr>
              <w:t>ă</w:t>
            </w:r>
            <w:r w:rsidRPr="008860C4">
              <w:rPr>
                <w:lang w:val="it-IT"/>
              </w:rPr>
              <w:t xml:space="preserve"> </w:t>
            </w:r>
            <w:r w:rsidR="00A40A86">
              <w:rPr>
                <w:lang w:val="it-IT"/>
              </w:rPr>
              <w:t>ș</w:t>
            </w:r>
            <w:r w:rsidRPr="008860C4">
              <w:rPr>
                <w:lang w:val="it-IT"/>
              </w:rPr>
              <w:t>i desen la Scoala Popular</w:t>
            </w:r>
            <w:r w:rsidR="00A40A86">
              <w:rPr>
                <w:lang w:val="it-IT"/>
              </w:rPr>
              <w:t>ă</w:t>
            </w:r>
            <w:r w:rsidRPr="008860C4">
              <w:rPr>
                <w:lang w:val="it-IT"/>
              </w:rPr>
              <w:t xml:space="preserve"> de Arte Plastice</w:t>
            </w:r>
            <w:r>
              <w:rPr>
                <w:lang w:val="it-IT"/>
              </w:rPr>
              <w:t>.</w:t>
            </w:r>
          </w:p>
          <w:p w14:paraId="7C0DE428" w14:textId="13853A41" w:rsidR="00745847" w:rsidRDefault="00745847" w:rsidP="00745847">
            <w:pPr>
              <w:pStyle w:val="CVNormal"/>
            </w:pPr>
            <w:r>
              <w:rPr>
                <w:lang w:val="it-IT"/>
              </w:rPr>
              <w:t>Estetic</w:t>
            </w:r>
            <w:r w:rsidR="00A40A86">
              <w:rPr>
                <w:lang w:val="it-IT"/>
              </w:rPr>
              <w:t>ă</w:t>
            </w:r>
            <w:r>
              <w:rPr>
                <w:lang w:val="it-IT"/>
              </w:rPr>
              <w:t xml:space="preserve"> dento-facial</w:t>
            </w:r>
            <w:r w:rsidR="00A40A86">
              <w:rPr>
                <w:lang w:val="it-IT"/>
              </w:rPr>
              <w:t>ă î</w:t>
            </w:r>
            <w:r>
              <w:rPr>
                <w:lang w:val="it-IT"/>
              </w:rPr>
              <w:t>n ortodon</w:t>
            </w:r>
            <w:r w:rsidR="00A40A86">
              <w:rPr>
                <w:lang w:val="it-IT"/>
              </w:rPr>
              <w:t>ț</w:t>
            </w:r>
            <w:r>
              <w:rPr>
                <w:lang w:val="it-IT"/>
              </w:rPr>
              <w:t xml:space="preserve">ie </w:t>
            </w:r>
            <w:r w:rsidR="00A40A86">
              <w:rPr>
                <w:lang w:val="it-IT"/>
              </w:rPr>
              <w:t>ș</w:t>
            </w:r>
            <w:r>
              <w:rPr>
                <w:lang w:val="it-IT"/>
              </w:rPr>
              <w:t>i ortopedie dento-facial</w:t>
            </w:r>
            <w:r w:rsidR="00A40A86">
              <w:rPr>
                <w:lang w:val="it-IT"/>
              </w:rPr>
              <w:t>ă</w:t>
            </w:r>
            <w:r>
              <w:rPr>
                <w:lang w:val="it-IT"/>
              </w:rPr>
              <w:t>.</w:t>
            </w:r>
          </w:p>
        </w:tc>
      </w:tr>
      <w:tr w:rsidR="00745847" w14:paraId="43602E40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062D7190" w14:textId="77777777" w:rsidR="00745847" w:rsidRDefault="00745847" w:rsidP="00745847">
            <w:pPr>
              <w:pStyle w:val="CVSpacer"/>
            </w:pPr>
          </w:p>
        </w:tc>
        <w:tc>
          <w:tcPr>
            <w:tcW w:w="9498" w:type="dxa"/>
            <w:gridSpan w:val="15"/>
          </w:tcPr>
          <w:p w14:paraId="186A5C35" w14:textId="77777777" w:rsidR="00745847" w:rsidRDefault="00745847" w:rsidP="00745847">
            <w:pPr>
              <w:pStyle w:val="CVSpacer"/>
            </w:pPr>
          </w:p>
        </w:tc>
      </w:tr>
      <w:tr w:rsidR="00745847" w14:paraId="55B41724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5BDB34A6" w14:textId="77777777" w:rsidR="00745847" w:rsidRDefault="00745847" w:rsidP="00745847">
            <w:pPr>
              <w:pStyle w:val="CVHeading2-FirstLine"/>
              <w:spacing w:before="0"/>
            </w:pPr>
            <w:r>
              <w:t>Alte competenţe şi aptitudini</w:t>
            </w:r>
          </w:p>
        </w:tc>
        <w:tc>
          <w:tcPr>
            <w:tcW w:w="9498" w:type="dxa"/>
            <w:gridSpan w:val="15"/>
          </w:tcPr>
          <w:p w14:paraId="037FB7A0" w14:textId="1066B7CF" w:rsidR="00745847" w:rsidRDefault="00745847" w:rsidP="00745847">
            <w:pPr>
              <w:pStyle w:val="CVNormal"/>
            </w:pPr>
            <w:r>
              <w:t xml:space="preserve">Cursuri de psihologie, pedagogie </w:t>
            </w:r>
            <w:r w:rsidR="00A40A86">
              <w:t>ș</w:t>
            </w:r>
            <w:r>
              <w:t>i educa</w:t>
            </w:r>
            <w:r w:rsidR="00A40A86">
              <w:t>ț</w:t>
            </w:r>
            <w:r>
              <w:t>ie intercultural</w:t>
            </w:r>
            <w:r w:rsidR="00A40A86">
              <w:t>ă</w:t>
            </w:r>
            <w:r>
              <w:t xml:space="preserve"> .</w:t>
            </w:r>
          </w:p>
        </w:tc>
      </w:tr>
      <w:tr w:rsidR="00745847" w14:paraId="70E3575C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78E8ABBF" w14:textId="77777777" w:rsidR="00745847" w:rsidRDefault="00745847" w:rsidP="00745847">
            <w:pPr>
              <w:pStyle w:val="CVSpacer"/>
            </w:pPr>
          </w:p>
        </w:tc>
        <w:tc>
          <w:tcPr>
            <w:tcW w:w="9498" w:type="dxa"/>
            <w:gridSpan w:val="15"/>
          </w:tcPr>
          <w:p w14:paraId="1111BF44" w14:textId="77777777" w:rsidR="00745847" w:rsidRDefault="00745847" w:rsidP="00745847">
            <w:pPr>
              <w:pStyle w:val="CVSpacer"/>
            </w:pPr>
          </w:p>
        </w:tc>
      </w:tr>
      <w:tr w:rsidR="00745847" w14:paraId="358CFB0A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5C9B6572" w14:textId="77777777" w:rsidR="00745847" w:rsidRDefault="00745847" w:rsidP="00745847">
            <w:pPr>
              <w:pStyle w:val="CVHeading2-FirstLine"/>
              <w:spacing w:before="0"/>
            </w:pPr>
            <w:r>
              <w:t>Permis(e) de conducere</w:t>
            </w:r>
          </w:p>
        </w:tc>
        <w:tc>
          <w:tcPr>
            <w:tcW w:w="9498" w:type="dxa"/>
            <w:gridSpan w:val="15"/>
          </w:tcPr>
          <w:p w14:paraId="508FBE86" w14:textId="77777777" w:rsidR="00745847" w:rsidRDefault="00745847" w:rsidP="00745847">
            <w:pPr>
              <w:pStyle w:val="CVNormal"/>
            </w:pPr>
            <w:r>
              <w:t>Categoria B</w:t>
            </w:r>
          </w:p>
        </w:tc>
      </w:tr>
      <w:tr w:rsidR="00745847" w14:paraId="65842BD6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7C8778BC" w14:textId="77777777" w:rsidR="00745847" w:rsidRDefault="00745847" w:rsidP="00745847">
            <w:pPr>
              <w:pStyle w:val="CVSpacer"/>
            </w:pPr>
          </w:p>
        </w:tc>
        <w:tc>
          <w:tcPr>
            <w:tcW w:w="9498" w:type="dxa"/>
            <w:gridSpan w:val="15"/>
          </w:tcPr>
          <w:p w14:paraId="742FB6C9" w14:textId="77777777" w:rsidR="00745847" w:rsidRDefault="00745847" w:rsidP="00745847">
            <w:pPr>
              <w:pStyle w:val="CVSpacer"/>
            </w:pPr>
          </w:p>
        </w:tc>
      </w:tr>
      <w:tr w:rsidR="00745847" w14:paraId="4EAB4C45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1A92A376" w14:textId="77777777" w:rsidR="00745847" w:rsidRDefault="00745847" w:rsidP="00745847">
            <w:pPr>
              <w:pStyle w:val="CVHeading1"/>
              <w:spacing w:before="0"/>
            </w:pPr>
            <w:r>
              <w:lastRenderedPageBreak/>
              <w:t>Informaţii suplimentare</w:t>
            </w:r>
          </w:p>
        </w:tc>
        <w:tc>
          <w:tcPr>
            <w:tcW w:w="9498" w:type="dxa"/>
            <w:gridSpan w:val="15"/>
          </w:tcPr>
          <w:p w14:paraId="06959CDE" w14:textId="77777777" w:rsidR="00745847" w:rsidRDefault="00745847" w:rsidP="00745847">
            <w:pPr>
              <w:pStyle w:val="CVNormal"/>
              <w:ind w:left="0"/>
            </w:pPr>
          </w:p>
          <w:tbl>
            <w:tblPr>
              <w:tblW w:w="10772" w:type="dxa"/>
              <w:tblLayout w:type="fixed"/>
              <w:tblCellMar>
                <w:top w:w="40" w:type="dxa"/>
                <w:left w:w="0" w:type="dxa"/>
                <w:bottom w:w="4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772"/>
            </w:tblGrid>
            <w:tr w:rsidR="00745847" w14:paraId="7FB071E1" w14:textId="77777777" w:rsidTr="003E2859">
              <w:trPr>
                <w:cantSplit/>
                <w:trHeight w:val="1239"/>
              </w:trPr>
              <w:tc>
                <w:tcPr>
                  <w:tcW w:w="7538" w:type="dxa"/>
                </w:tcPr>
                <w:p w14:paraId="34AFB090" w14:textId="55ABDA6E" w:rsidR="00745847" w:rsidRDefault="00745847" w:rsidP="00164BA5">
                  <w:pPr>
                    <w:pStyle w:val="CVNormal"/>
                    <w:ind w:left="0"/>
                    <w:jc w:val="both"/>
                  </w:pPr>
                  <w:r>
                    <w:t xml:space="preserve">Autor </w:t>
                  </w:r>
                  <w:r w:rsidR="00A40A86">
                    <w:t>ș</w:t>
                  </w:r>
                  <w:r>
                    <w:t xml:space="preserve">i coautor la </w:t>
                  </w:r>
                  <w:r w:rsidR="00A40A86">
                    <w:t>numeroase lucrări</w:t>
                  </w:r>
                  <w:r>
                    <w:t xml:space="preserve"> </w:t>
                  </w:r>
                  <w:r w:rsidR="00A40A86">
                    <w:t>științifice</w:t>
                  </w:r>
                  <w:r>
                    <w:t xml:space="preserve"> publicate </w:t>
                  </w:r>
                  <w:r w:rsidR="00A40A86">
                    <w:t>ș</w:t>
                  </w:r>
                  <w:r>
                    <w:t xml:space="preserve">i comunicate </w:t>
                  </w:r>
                  <w:r w:rsidR="00A40A86">
                    <w:t>î</w:t>
                  </w:r>
                  <w:r>
                    <w:t xml:space="preserve">n </w:t>
                  </w:r>
                  <w:r w:rsidR="00A40A86">
                    <w:t>ț</w:t>
                  </w:r>
                  <w:r>
                    <w:t>ar</w:t>
                  </w:r>
                  <w:r w:rsidR="00A40A86">
                    <w:t>ă</w:t>
                  </w:r>
                  <w:r>
                    <w:t xml:space="preserve"> </w:t>
                  </w:r>
                  <w:r w:rsidR="00A40A86">
                    <w:t>ș</w:t>
                  </w:r>
                  <w:r>
                    <w:t xml:space="preserve">i </w:t>
                  </w:r>
                  <w:r w:rsidR="00A40A86">
                    <w:t>străinătate</w:t>
                  </w:r>
                  <w:r>
                    <w:t>,</w:t>
                  </w:r>
                </w:p>
                <w:p w14:paraId="53155BD4" w14:textId="58DE5A17" w:rsidR="00745847" w:rsidRDefault="00745847" w:rsidP="00745847">
                  <w:pPr>
                    <w:pStyle w:val="CVNormal"/>
                    <w:ind w:left="0"/>
                    <w:jc w:val="both"/>
                  </w:pPr>
                  <w:r>
                    <w:t xml:space="preserve">coautor la </w:t>
                  </w:r>
                  <w:r w:rsidR="00A40A86">
                    <w:t>cărți</w:t>
                  </w:r>
                  <w:r>
                    <w:t xml:space="preserve"> de specialitate, </w:t>
                  </w:r>
                  <w:r w:rsidR="00A40A86">
                    <w:t>cercetător</w:t>
                  </w:r>
                  <w:r>
                    <w:t xml:space="preserve"> </w:t>
                  </w:r>
                  <w:r w:rsidR="00A40A86">
                    <w:t>științific</w:t>
                  </w:r>
                  <w:r>
                    <w:t xml:space="preserve">, membru a numeroase </w:t>
                  </w:r>
                  <w:r w:rsidR="00A40A86">
                    <w:t>societăți</w:t>
                  </w:r>
                  <w:r>
                    <w:t xml:space="preserve"> </w:t>
                  </w:r>
                  <w:r w:rsidR="00A40A86">
                    <w:t>științifice</w:t>
                  </w:r>
                </w:p>
                <w:p w14:paraId="3449F7C0" w14:textId="52C519EF" w:rsidR="00745847" w:rsidRDefault="00745847" w:rsidP="00745847">
                  <w:pPr>
                    <w:pStyle w:val="CVNormal"/>
                    <w:ind w:left="0"/>
                    <w:jc w:val="both"/>
                  </w:pPr>
                  <w:r>
                    <w:t xml:space="preserve">din </w:t>
                  </w:r>
                  <w:r w:rsidR="00A40A86">
                    <w:t>ț</w:t>
                  </w:r>
                  <w:r>
                    <w:t xml:space="preserve">ara </w:t>
                  </w:r>
                  <w:r w:rsidR="00A40A86">
                    <w:t>ș</w:t>
                  </w:r>
                  <w:r>
                    <w:t xml:space="preserve">i </w:t>
                  </w:r>
                  <w:r w:rsidR="00A40A86">
                    <w:t xml:space="preserve">străinătate, </w:t>
                  </w:r>
                  <w:r>
                    <w:t xml:space="preserve">coordonator al tezelor de </w:t>
                  </w:r>
                  <w:r w:rsidR="00A40A86">
                    <w:t>disertație</w:t>
                  </w:r>
                  <w:r>
                    <w:t>.</w:t>
                  </w:r>
                </w:p>
                <w:p w14:paraId="7C57D88A" w14:textId="77777777" w:rsidR="00F44391" w:rsidRDefault="00F44391" w:rsidP="00745847">
                  <w:pPr>
                    <w:pStyle w:val="CVNormal"/>
                    <w:ind w:left="0"/>
                    <w:jc w:val="both"/>
                  </w:pPr>
                </w:p>
                <w:p w14:paraId="0F328930" w14:textId="2E23DC66" w:rsidR="003624F6" w:rsidRPr="00C75900" w:rsidRDefault="00C75900" w:rsidP="00C75900">
                  <w:pPr>
                    <w:pStyle w:val="CVNormal"/>
                    <w:ind w:left="0"/>
                    <w:jc w:val="both"/>
                    <w:rPr>
                      <w:rFonts w:ascii="Arial" w:hAnsi="Arial" w:cs="Arial"/>
                      <w:lang w:val="en-US"/>
                    </w:rPr>
                  </w:pPr>
                  <w:r w:rsidRPr="00C75900">
                    <w:rPr>
                      <w:rFonts w:ascii="Arial" w:hAnsi="Arial" w:cs="Arial"/>
                    </w:rPr>
                    <w:t xml:space="preserve">Membru a numeroase </w:t>
                  </w:r>
                  <w:r w:rsidR="00A40A86" w:rsidRPr="00C75900">
                    <w:rPr>
                      <w:rFonts w:ascii="Arial" w:hAnsi="Arial" w:cs="Arial"/>
                    </w:rPr>
                    <w:t>societăți</w:t>
                  </w:r>
                  <w:r w:rsidRPr="00C75900">
                    <w:rPr>
                      <w:rFonts w:ascii="Arial" w:hAnsi="Arial" w:cs="Arial"/>
                    </w:rPr>
                    <w:t xml:space="preserve"> </w:t>
                  </w:r>
                  <w:r w:rsidR="00A40A86" w:rsidRPr="00C75900">
                    <w:rPr>
                      <w:rFonts w:ascii="Arial" w:hAnsi="Arial" w:cs="Arial"/>
                    </w:rPr>
                    <w:t>științifice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C75900">
                    <w:rPr>
                      <w:rFonts w:ascii="Arial" w:hAnsi="Arial" w:cs="Arial"/>
                    </w:rPr>
                    <w:t xml:space="preserve">din </w:t>
                  </w:r>
                  <w:r w:rsidR="00A40A86">
                    <w:rPr>
                      <w:rFonts w:ascii="Arial" w:hAnsi="Arial" w:cs="Arial"/>
                    </w:rPr>
                    <w:t>ț</w:t>
                  </w:r>
                  <w:r w:rsidRPr="00C75900">
                    <w:rPr>
                      <w:rFonts w:ascii="Arial" w:hAnsi="Arial" w:cs="Arial"/>
                    </w:rPr>
                    <w:t xml:space="preserve">ara </w:t>
                  </w:r>
                  <w:r w:rsidR="00A40A86">
                    <w:rPr>
                      <w:rFonts w:ascii="Arial" w:hAnsi="Arial" w:cs="Arial"/>
                    </w:rPr>
                    <w:t>ș</w:t>
                  </w:r>
                  <w:r w:rsidRPr="00C75900">
                    <w:rPr>
                      <w:rFonts w:ascii="Arial" w:hAnsi="Arial" w:cs="Arial"/>
                    </w:rPr>
                    <w:t xml:space="preserve">i </w:t>
                  </w:r>
                  <w:r w:rsidR="00A40A86" w:rsidRPr="00C75900">
                    <w:rPr>
                      <w:rFonts w:ascii="Arial" w:hAnsi="Arial" w:cs="Arial"/>
                    </w:rPr>
                    <w:t>străinătate</w:t>
                  </w:r>
                  <w:r>
                    <w:rPr>
                      <w:rFonts w:ascii="Arial" w:hAnsi="Arial" w:cs="Arial"/>
                      <w:lang w:val="en-US"/>
                    </w:rPr>
                    <w:t xml:space="preserve"> :</w:t>
                  </w:r>
                </w:p>
                <w:p w14:paraId="043C2AA2" w14:textId="77777777" w:rsidR="00C75900" w:rsidRPr="00C75900" w:rsidRDefault="00C75900" w:rsidP="00C75900">
                  <w:pPr>
                    <w:pStyle w:val="CVNormal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  <w:p w14:paraId="45A1A6CE" w14:textId="25884A1A" w:rsidR="007E4FCB" w:rsidRPr="00C76514" w:rsidRDefault="003624F6" w:rsidP="00A40A86">
                  <w:pPr>
                    <w:pStyle w:val="NormalWeb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C76514">
                    <w:rPr>
                      <w:rFonts w:ascii="Arial Narrow" w:hAnsi="Arial Narrow"/>
                      <w:sz w:val="20"/>
                      <w:szCs w:val="20"/>
                    </w:rPr>
                    <w:t>CM</w:t>
                  </w:r>
                  <w:r w:rsidR="00A40A86" w:rsidRPr="00C76514">
                    <w:rPr>
                      <w:rFonts w:ascii="Arial Narrow" w:hAnsi="Arial Narrow"/>
                      <w:sz w:val="20"/>
                      <w:szCs w:val="20"/>
                    </w:rPr>
                    <w:t>S</w:t>
                  </w:r>
                  <w:r w:rsidRPr="00C76514">
                    <w:rPr>
                      <w:rFonts w:ascii="Arial Narrow" w:hAnsi="Arial Narrow"/>
                      <w:sz w:val="20"/>
                      <w:szCs w:val="20"/>
                    </w:rPr>
                    <w:t>R (Colegiul Membrilor</w:t>
                  </w:r>
                  <w:r w:rsidR="00A40A86" w:rsidRPr="00C76514">
                    <w:rPr>
                      <w:rFonts w:ascii="Arial Narrow" w:hAnsi="Arial Narrow"/>
                      <w:sz w:val="20"/>
                      <w:szCs w:val="20"/>
                    </w:rPr>
                    <w:t xml:space="preserve"> Stomatologi</w:t>
                  </w:r>
                  <w:r w:rsidRPr="00C76514">
                    <w:rPr>
                      <w:rFonts w:ascii="Arial Narrow" w:hAnsi="Arial Narrow"/>
                      <w:sz w:val="20"/>
                      <w:szCs w:val="20"/>
                    </w:rPr>
                    <w:t xml:space="preserve"> din Rom</w:t>
                  </w:r>
                  <w:r w:rsidR="00A40A86" w:rsidRPr="00C76514">
                    <w:rPr>
                      <w:rFonts w:ascii="Arial Narrow" w:hAnsi="Arial Narrow"/>
                      <w:sz w:val="20"/>
                      <w:szCs w:val="20"/>
                    </w:rPr>
                    <w:t>â</w:t>
                  </w:r>
                  <w:r w:rsidRPr="00C76514">
                    <w:rPr>
                      <w:rFonts w:ascii="Arial Narrow" w:hAnsi="Arial Narrow"/>
                      <w:sz w:val="20"/>
                      <w:szCs w:val="20"/>
                    </w:rPr>
                    <w:t xml:space="preserve">nia) </w:t>
                  </w:r>
                </w:p>
                <w:p w14:paraId="333231CA" w14:textId="77777777" w:rsidR="00A40A86" w:rsidRPr="00C76514" w:rsidRDefault="00164BA5" w:rsidP="00164BA5">
                  <w:pPr>
                    <w:pStyle w:val="NormalWeb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C76514">
                    <w:rPr>
                      <w:rFonts w:ascii="Arial Narrow" w:hAnsi="Arial Narrow"/>
                      <w:sz w:val="20"/>
                      <w:szCs w:val="20"/>
                    </w:rPr>
                    <w:t>ANSPR (Asociația Națională de Stomatologie Pediatrică din România)</w:t>
                  </w:r>
                </w:p>
                <w:p w14:paraId="00859176" w14:textId="7727A957" w:rsidR="00A40A86" w:rsidRDefault="00A40A86" w:rsidP="00A40A86">
                  <w:pPr>
                    <w:pStyle w:val="CVNormal"/>
                    <w:ind w:left="0"/>
                    <w:jc w:val="both"/>
                  </w:pPr>
                  <w:r w:rsidRPr="00C76514">
                    <w:t xml:space="preserve">AREO ( Asociația Română de Excelență </w:t>
                  </w:r>
                  <w:r w:rsidR="00880B7D" w:rsidRPr="00C76514">
                    <w:t>î</w:t>
                  </w:r>
                  <w:r w:rsidRPr="00C76514">
                    <w:t xml:space="preserve">n </w:t>
                  </w:r>
                  <w:r w:rsidR="00880B7D" w:rsidRPr="00C76514">
                    <w:t>Ortodonție</w:t>
                  </w:r>
                  <w:r w:rsidRPr="00C76514">
                    <w:t>)</w:t>
                  </w:r>
                </w:p>
                <w:p w14:paraId="15D38838" w14:textId="7DE43C88" w:rsidR="005669A6" w:rsidRPr="005669A6" w:rsidRDefault="005669A6" w:rsidP="00A40A86">
                  <w:pPr>
                    <w:pStyle w:val="CVNormal"/>
                    <w:ind w:left="0"/>
                    <w:jc w:val="both"/>
                  </w:pPr>
                  <w:r w:rsidRPr="005669A6">
                    <w:t>SRGM (Societatea Româna de Genetică Medicală)</w:t>
                  </w:r>
                </w:p>
                <w:p w14:paraId="5A944352" w14:textId="09BDB345" w:rsidR="00A40A86" w:rsidRPr="00C76514" w:rsidRDefault="00A40A86" w:rsidP="00A40A86">
                  <w:pPr>
                    <w:pStyle w:val="CVNormal"/>
                    <w:ind w:left="0"/>
                    <w:jc w:val="both"/>
                  </w:pPr>
                  <w:r w:rsidRPr="00C76514">
                    <w:t>RSA ( Romanian Society for Aligners)</w:t>
                  </w:r>
                </w:p>
                <w:p w14:paraId="27ACE5C8" w14:textId="77777777" w:rsidR="00A40A86" w:rsidRPr="00C76514" w:rsidRDefault="00A40A86" w:rsidP="00A40A86">
                  <w:pPr>
                    <w:pStyle w:val="NormalWeb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C76514">
                    <w:rPr>
                      <w:rFonts w:ascii="Arial Narrow" w:hAnsi="Arial Narrow"/>
                      <w:sz w:val="20"/>
                      <w:szCs w:val="20"/>
                    </w:rPr>
                    <w:t>EOS (European Orthodontic Society)</w:t>
                  </w:r>
                </w:p>
                <w:p w14:paraId="2EF7E381" w14:textId="77777777" w:rsidR="00A40A86" w:rsidRPr="00C76514" w:rsidRDefault="00A40A86" w:rsidP="00A40A86">
                  <w:pPr>
                    <w:pStyle w:val="NormalWeb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C76514">
                    <w:rPr>
                      <w:rFonts w:ascii="Arial Narrow" w:hAnsi="Arial Narrow"/>
                      <w:sz w:val="20"/>
                      <w:szCs w:val="20"/>
                    </w:rPr>
                    <w:t>WFO (World Federation of Orthodontics)</w:t>
                  </w:r>
                </w:p>
                <w:p w14:paraId="1D68DB10" w14:textId="5923BE80" w:rsidR="00164BA5" w:rsidRPr="00C76514" w:rsidRDefault="00A40A86" w:rsidP="00164BA5">
                  <w:pPr>
                    <w:pStyle w:val="NormalWeb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C76514">
                    <w:rPr>
                      <w:rFonts w:ascii="Arial Narrow" w:hAnsi="Arial Narrow"/>
                      <w:sz w:val="20"/>
                      <w:szCs w:val="20"/>
                    </w:rPr>
                    <w:t>ESGH (European Society of Human Genetics)</w:t>
                  </w:r>
                  <w:r w:rsidR="00164BA5" w:rsidRPr="00C76514">
                    <w:rPr>
                      <w:rFonts w:ascii="Arial Narrow" w:hAnsi="Arial Narrow"/>
                      <w:sz w:val="20"/>
                      <w:szCs w:val="20"/>
                    </w:rPr>
                    <w:br/>
                    <w:t>EAPD( European Academy of Paediatric Dentistry)</w:t>
                  </w:r>
                </w:p>
                <w:p w14:paraId="772FE3CB" w14:textId="48C735D4" w:rsidR="00164BA5" w:rsidRPr="00C76514" w:rsidRDefault="00164BA5" w:rsidP="00164BA5">
                  <w:pPr>
                    <w:pStyle w:val="NormalWeb"/>
                    <w:rPr>
                      <w:sz w:val="20"/>
                      <w:szCs w:val="20"/>
                      <w:lang w:eastAsia="en-GB"/>
                    </w:rPr>
                  </w:pPr>
                  <w:r w:rsidRPr="00C76514">
                    <w:rPr>
                      <w:rFonts w:ascii="Arial Narrow" w:hAnsi="Arial Narrow"/>
                      <w:sz w:val="20"/>
                      <w:szCs w:val="20"/>
                    </w:rPr>
                    <w:t xml:space="preserve">IAPD (International Association of Paediatric Dentistry) </w:t>
                  </w:r>
                </w:p>
                <w:p w14:paraId="7570B3D9" w14:textId="479854E2" w:rsidR="009909F0" w:rsidRDefault="009909F0" w:rsidP="00745847">
                  <w:pPr>
                    <w:pStyle w:val="CVNormal"/>
                    <w:ind w:left="0"/>
                    <w:jc w:val="both"/>
                  </w:pPr>
                </w:p>
              </w:tc>
            </w:tr>
            <w:tr w:rsidR="00745847" w14:paraId="409388EA" w14:textId="77777777" w:rsidTr="002E4580">
              <w:trPr>
                <w:cantSplit/>
              </w:trPr>
              <w:tc>
                <w:tcPr>
                  <w:tcW w:w="7538" w:type="dxa"/>
                </w:tcPr>
                <w:p w14:paraId="2F0DD43A" w14:textId="77777777" w:rsidR="00745847" w:rsidRDefault="00745847" w:rsidP="00745847">
                  <w:pPr>
                    <w:pStyle w:val="CVSpacer"/>
                    <w:jc w:val="both"/>
                  </w:pPr>
                </w:p>
              </w:tc>
            </w:tr>
            <w:tr w:rsidR="00745847" w14:paraId="3107AF90" w14:textId="77777777" w:rsidTr="002E4580">
              <w:trPr>
                <w:cantSplit/>
              </w:trPr>
              <w:tc>
                <w:tcPr>
                  <w:tcW w:w="7538" w:type="dxa"/>
                </w:tcPr>
                <w:p w14:paraId="76F85CA9" w14:textId="77777777" w:rsidR="00745847" w:rsidRDefault="00745847" w:rsidP="00745847">
                  <w:pPr>
                    <w:pStyle w:val="CVSpacer"/>
                  </w:pPr>
                </w:p>
              </w:tc>
            </w:tr>
          </w:tbl>
          <w:p w14:paraId="0EE6FE02" w14:textId="77777777" w:rsidR="00745847" w:rsidRDefault="00745847" w:rsidP="00745847">
            <w:pPr>
              <w:pStyle w:val="CVNormal"/>
              <w:ind w:left="0"/>
            </w:pPr>
          </w:p>
        </w:tc>
      </w:tr>
      <w:tr w:rsidR="00745847" w14:paraId="065F9B0B" w14:textId="77777777" w:rsidTr="006625ED">
        <w:trPr>
          <w:cantSplit/>
        </w:trPr>
        <w:tc>
          <w:tcPr>
            <w:tcW w:w="1842" w:type="dxa"/>
            <w:tcBorders>
              <w:right w:val="single" w:sz="1" w:space="0" w:color="000000"/>
            </w:tcBorders>
          </w:tcPr>
          <w:p w14:paraId="1C99E017" w14:textId="77777777" w:rsidR="00745847" w:rsidRDefault="00745847" w:rsidP="00745847">
            <w:pPr>
              <w:pStyle w:val="CVSpacer"/>
            </w:pPr>
          </w:p>
        </w:tc>
        <w:tc>
          <w:tcPr>
            <w:tcW w:w="9498" w:type="dxa"/>
            <w:gridSpan w:val="15"/>
          </w:tcPr>
          <w:p w14:paraId="563690D8" w14:textId="77777777" w:rsidR="00745847" w:rsidRDefault="00745847" w:rsidP="00745847">
            <w:pPr>
              <w:pStyle w:val="CVSpacer"/>
              <w:ind w:left="0"/>
            </w:pPr>
          </w:p>
        </w:tc>
      </w:tr>
    </w:tbl>
    <w:p w14:paraId="32C8E016" w14:textId="1F07FAB0" w:rsidR="003624F6" w:rsidRPr="00EE694E" w:rsidRDefault="00EE694E" w:rsidP="00FA2207">
      <w:pPr>
        <w:pStyle w:val="CVNormal"/>
        <w:jc w:val="both"/>
        <w:rPr>
          <w:lang w:val="en-US"/>
        </w:rPr>
      </w:pPr>
      <w:r>
        <w:t xml:space="preserve">Data </w:t>
      </w:r>
      <w:r>
        <w:rPr>
          <w:lang w:val="en-US"/>
        </w:rPr>
        <w:t>: 05.06.2026</w:t>
      </w:r>
    </w:p>
    <w:sectPr w:rsidR="003624F6" w:rsidRPr="00EE69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DEAB1C" w14:textId="77777777" w:rsidR="007E17C8" w:rsidRDefault="007E17C8">
      <w:r>
        <w:separator/>
      </w:r>
    </w:p>
  </w:endnote>
  <w:endnote w:type="continuationSeparator" w:id="0">
    <w:p w14:paraId="5CF6E2EF" w14:textId="77777777" w:rsidR="007E17C8" w:rsidRDefault="007E1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Narrow">
    <w:altName w:val="Arial Narrow"/>
    <w:charset w:val="00"/>
    <w:family w:val="auto"/>
    <w:pitch w:val="variable"/>
    <w:sig w:usb0="E00002FF" w:usb1="5000785B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C2C0D" w14:textId="77777777" w:rsidR="009909F0" w:rsidRDefault="009909F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A8117D" w14:paraId="367E5B98" w14:textId="77777777">
      <w:trPr>
        <w:cantSplit/>
      </w:trPr>
      <w:tc>
        <w:tcPr>
          <w:tcW w:w="3117" w:type="dxa"/>
        </w:tcPr>
        <w:p w14:paraId="0C0D4B2E" w14:textId="77777777" w:rsidR="00A8117D" w:rsidRDefault="00A8117D">
          <w:pPr>
            <w:pStyle w:val="CVFooterLeft"/>
          </w:pPr>
          <w:r>
            <w:t xml:space="preserve">Pagina / - Curriculum vitae al </w:t>
          </w:r>
        </w:p>
        <w:p w14:paraId="7509E199" w14:textId="77777777" w:rsidR="00A8117D" w:rsidRDefault="00A8117D">
          <w:pPr>
            <w:pStyle w:val="CVFooterLeft"/>
          </w:pPr>
          <w:r>
            <w:t xml:space="preserve">Nume Prenume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1720AC23" w14:textId="77777777" w:rsidR="00A8117D" w:rsidRPr="00657D88" w:rsidRDefault="00A8117D">
          <w:pPr>
            <w:pStyle w:val="CVFooterRight"/>
            <w:rPr>
              <w:lang w:val="it-IT"/>
            </w:rPr>
          </w:pPr>
          <w:r w:rsidRPr="00657D88">
            <w:rPr>
              <w:lang w:val="it-IT"/>
            </w:rPr>
            <w:t>Pentru mai multe informaţii despre Europass accesaţi pagina: http://europass.cedefop.europa.eu</w:t>
          </w:r>
        </w:p>
        <w:p w14:paraId="5B787070" w14:textId="77777777" w:rsidR="00A8117D" w:rsidRDefault="00A8117D">
          <w:pPr>
            <w:pStyle w:val="CVFooterRight"/>
          </w:pPr>
          <w:r>
            <w:t xml:space="preserve">© </w:t>
          </w:r>
          <w:r>
            <w:rPr>
              <w:szCs w:val="16"/>
              <w:lang w:val="ro-RO"/>
            </w:rPr>
            <w:t>Comunităţile</w:t>
          </w:r>
          <w:r>
            <w:t xml:space="preserve"> Europene, 2003   20060628</w:t>
          </w:r>
        </w:p>
      </w:tc>
    </w:tr>
  </w:tbl>
  <w:p w14:paraId="288CA711" w14:textId="77777777" w:rsidR="00A8117D" w:rsidRDefault="00A8117D">
    <w:pPr>
      <w:pStyle w:val="CVFooter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E408EC" w14:textId="77777777" w:rsidR="009909F0" w:rsidRDefault="009909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D2C2E0" w14:textId="77777777" w:rsidR="007E17C8" w:rsidRDefault="007E17C8">
      <w:r>
        <w:separator/>
      </w:r>
    </w:p>
  </w:footnote>
  <w:footnote w:type="continuationSeparator" w:id="0">
    <w:p w14:paraId="0B3029BA" w14:textId="77777777" w:rsidR="007E17C8" w:rsidRDefault="007E17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1BEC5F" w14:textId="77777777" w:rsidR="00657D88" w:rsidRDefault="00657D8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E32E7F" w14:textId="77777777" w:rsidR="00657D88" w:rsidRDefault="00657D8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5BAA2" w14:textId="77777777" w:rsidR="00657D88" w:rsidRDefault="00657D8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90002"/>
    <w:multiLevelType w:val="hybridMultilevel"/>
    <w:tmpl w:val="407AF612"/>
    <w:lvl w:ilvl="0" w:tplc="FCACFF1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17F721BD"/>
    <w:multiLevelType w:val="hybridMultilevel"/>
    <w:tmpl w:val="0B16C4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C44C39"/>
    <w:multiLevelType w:val="hybridMultilevel"/>
    <w:tmpl w:val="CA304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A3FEE"/>
    <w:multiLevelType w:val="hybridMultilevel"/>
    <w:tmpl w:val="6CBAA4C4"/>
    <w:lvl w:ilvl="0" w:tplc="08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4" w15:restartNumberingAfterBreak="0">
    <w:nsid w:val="530A61DF"/>
    <w:multiLevelType w:val="hybridMultilevel"/>
    <w:tmpl w:val="05E694AE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260962"/>
    <w:multiLevelType w:val="hybridMultilevel"/>
    <w:tmpl w:val="6706E6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F7995"/>
    <w:multiLevelType w:val="hybridMultilevel"/>
    <w:tmpl w:val="5164E5BE"/>
    <w:lvl w:ilvl="0" w:tplc="08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7" w15:restartNumberingAfterBreak="0">
    <w:nsid w:val="600A2AED"/>
    <w:multiLevelType w:val="hybridMultilevel"/>
    <w:tmpl w:val="8B1428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883882"/>
    <w:multiLevelType w:val="hybridMultilevel"/>
    <w:tmpl w:val="24C0659A"/>
    <w:lvl w:ilvl="0" w:tplc="08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761142BF"/>
    <w:multiLevelType w:val="hybridMultilevel"/>
    <w:tmpl w:val="CAC0C45E"/>
    <w:lvl w:ilvl="0" w:tplc="08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B523DC9"/>
    <w:multiLevelType w:val="hybridMultilevel"/>
    <w:tmpl w:val="0A8020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8"/>
  </w:num>
  <w:num w:numId="5">
    <w:abstractNumId w:val="6"/>
  </w:num>
  <w:num w:numId="6">
    <w:abstractNumId w:val="3"/>
  </w:num>
  <w:num w:numId="7">
    <w:abstractNumId w:val="7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206"/>
    <w:rsid w:val="00010307"/>
    <w:rsid w:val="0002474E"/>
    <w:rsid w:val="00027F20"/>
    <w:rsid w:val="0003140C"/>
    <w:rsid w:val="00042F39"/>
    <w:rsid w:val="00045E31"/>
    <w:rsid w:val="000B6467"/>
    <w:rsid w:val="000C46AC"/>
    <w:rsid w:val="00106195"/>
    <w:rsid w:val="00111814"/>
    <w:rsid w:val="00121E9E"/>
    <w:rsid w:val="00122B9C"/>
    <w:rsid w:val="00125048"/>
    <w:rsid w:val="00144351"/>
    <w:rsid w:val="00164BA5"/>
    <w:rsid w:val="001869E7"/>
    <w:rsid w:val="00224633"/>
    <w:rsid w:val="00263983"/>
    <w:rsid w:val="00281AD2"/>
    <w:rsid w:val="00282D16"/>
    <w:rsid w:val="002A7498"/>
    <w:rsid w:val="002D5383"/>
    <w:rsid w:val="002E4580"/>
    <w:rsid w:val="002F29E8"/>
    <w:rsid w:val="003317E0"/>
    <w:rsid w:val="003416AD"/>
    <w:rsid w:val="003624F6"/>
    <w:rsid w:val="00370B62"/>
    <w:rsid w:val="003A78DC"/>
    <w:rsid w:val="003B6CC2"/>
    <w:rsid w:val="003C6F8B"/>
    <w:rsid w:val="003D1BA4"/>
    <w:rsid w:val="003E2859"/>
    <w:rsid w:val="0040728B"/>
    <w:rsid w:val="004259BF"/>
    <w:rsid w:val="00435805"/>
    <w:rsid w:val="004467F1"/>
    <w:rsid w:val="00477121"/>
    <w:rsid w:val="004C6DE5"/>
    <w:rsid w:val="004D3618"/>
    <w:rsid w:val="004F7074"/>
    <w:rsid w:val="005069B3"/>
    <w:rsid w:val="00525CCD"/>
    <w:rsid w:val="005669A6"/>
    <w:rsid w:val="0056714C"/>
    <w:rsid w:val="005849C2"/>
    <w:rsid w:val="005A0F7E"/>
    <w:rsid w:val="005B5A42"/>
    <w:rsid w:val="005D1B53"/>
    <w:rsid w:val="005E5093"/>
    <w:rsid w:val="005E583D"/>
    <w:rsid w:val="00603B38"/>
    <w:rsid w:val="0060488B"/>
    <w:rsid w:val="006150FC"/>
    <w:rsid w:val="0065235D"/>
    <w:rsid w:val="00657D88"/>
    <w:rsid w:val="006625ED"/>
    <w:rsid w:val="00662726"/>
    <w:rsid w:val="00672206"/>
    <w:rsid w:val="0068023E"/>
    <w:rsid w:val="006829E0"/>
    <w:rsid w:val="0068570D"/>
    <w:rsid w:val="0068725C"/>
    <w:rsid w:val="006A2F56"/>
    <w:rsid w:val="006F3692"/>
    <w:rsid w:val="006F4770"/>
    <w:rsid w:val="00745847"/>
    <w:rsid w:val="0078500E"/>
    <w:rsid w:val="0079602D"/>
    <w:rsid w:val="007A1C84"/>
    <w:rsid w:val="007B3DC0"/>
    <w:rsid w:val="007D3BA4"/>
    <w:rsid w:val="007E17C8"/>
    <w:rsid w:val="007E4FCB"/>
    <w:rsid w:val="0080402D"/>
    <w:rsid w:val="00814825"/>
    <w:rsid w:val="0083409E"/>
    <w:rsid w:val="00854C44"/>
    <w:rsid w:val="00860572"/>
    <w:rsid w:val="00874E16"/>
    <w:rsid w:val="00880B7D"/>
    <w:rsid w:val="008860C4"/>
    <w:rsid w:val="00894B2A"/>
    <w:rsid w:val="00895318"/>
    <w:rsid w:val="009909F0"/>
    <w:rsid w:val="00994C74"/>
    <w:rsid w:val="009B5385"/>
    <w:rsid w:val="009C38F0"/>
    <w:rsid w:val="00A026EB"/>
    <w:rsid w:val="00A11DD4"/>
    <w:rsid w:val="00A163E3"/>
    <w:rsid w:val="00A40A86"/>
    <w:rsid w:val="00A442A4"/>
    <w:rsid w:val="00A638FF"/>
    <w:rsid w:val="00A77912"/>
    <w:rsid w:val="00A8117D"/>
    <w:rsid w:val="00AB5721"/>
    <w:rsid w:val="00AD282E"/>
    <w:rsid w:val="00AE763E"/>
    <w:rsid w:val="00B20458"/>
    <w:rsid w:val="00B2217B"/>
    <w:rsid w:val="00B376FB"/>
    <w:rsid w:val="00B5735F"/>
    <w:rsid w:val="00B664AC"/>
    <w:rsid w:val="00B67662"/>
    <w:rsid w:val="00B77943"/>
    <w:rsid w:val="00B8128C"/>
    <w:rsid w:val="00BC7900"/>
    <w:rsid w:val="00BD1574"/>
    <w:rsid w:val="00BE2A19"/>
    <w:rsid w:val="00C16115"/>
    <w:rsid w:val="00C75900"/>
    <w:rsid w:val="00C76514"/>
    <w:rsid w:val="00C872BC"/>
    <w:rsid w:val="00CB79EB"/>
    <w:rsid w:val="00CC1856"/>
    <w:rsid w:val="00CD273F"/>
    <w:rsid w:val="00D0292F"/>
    <w:rsid w:val="00D83380"/>
    <w:rsid w:val="00D9572E"/>
    <w:rsid w:val="00DB075A"/>
    <w:rsid w:val="00DD5F6C"/>
    <w:rsid w:val="00DE06A6"/>
    <w:rsid w:val="00DF2D62"/>
    <w:rsid w:val="00DF68C8"/>
    <w:rsid w:val="00E42D20"/>
    <w:rsid w:val="00E675AC"/>
    <w:rsid w:val="00EE694E"/>
    <w:rsid w:val="00F0149F"/>
    <w:rsid w:val="00F2061D"/>
    <w:rsid w:val="00F3260D"/>
    <w:rsid w:val="00F36A55"/>
    <w:rsid w:val="00F42D97"/>
    <w:rsid w:val="00F44391"/>
    <w:rsid w:val="00F668EF"/>
    <w:rsid w:val="00F71BAD"/>
    <w:rsid w:val="00FA2207"/>
    <w:rsid w:val="00FB7BFE"/>
    <w:rsid w:val="00FD0074"/>
    <w:rsid w:val="00FF3AA1"/>
    <w:rsid w:val="00FF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6F630DD"/>
  <w15:docId w15:val="{73DFAE51-8E9E-AE4D-9434-4069E9E47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 Narrow" w:hAnsi="Arial Narrow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2207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PageNumber">
    <w:name w:val="page number"/>
    <w:basedOn w:val="WW-DefaultParagraphFont"/>
  </w:style>
  <w:style w:type="character" w:styleId="Hyperlink">
    <w:name w:val="Hyperlink"/>
    <w:basedOn w:val="WW-DefaultParagraphFont"/>
    <w:uiPriority w:val="99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paragraph" w:styleId="BodyText">
    <w:name w:val="Body Text"/>
    <w:basedOn w:val="Normal"/>
    <w:pPr>
      <w:spacing w:after="120"/>
    </w:pPr>
  </w:style>
  <w:style w:type="paragraph" w:styleId="Header">
    <w:name w:val="header"/>
    <w:basedOn w:val="Normal"/>
    <w:pPr>
      <w:suppressLineNumbers/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"/>
    <w:next w:val="Normal"/>
    <w:rPr>
      <w:sz w:val="10"/>
    </w:rPr>
  </w:style>
  <w:style w:type="paragraph" w:customStyle="1" w:styleId="CVHeadingLevel">
    <w:name w:val="CV Heading Level"/>
    <w:basedOn w:val="CVHeading3"/>
    <w:next w:val="Normal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rPr>
      <w:bCs/>
      <w:sz w:val="16"/>
      <w:lang w:val="de-DE"/>
    </w:rPr>
  </w:style>
  <w:style w:type="paragraph" w:customStyle="1" w:styleId="GridStandard">
    <w:name w:val="Grid Standard"/>
    <w:pPr>
      <w:widowControl w:val="0"/>
      <w:suppressAutoHyphens/>
    </w:pPr>
    <w:rPr>
      <w:rFonts w:ascii="Arial Narrow" w:eastAsia="Lucida Sans Unicode" w:hAnsi="Arial Narrow"/>
      <w:szCs w:val="24"/>
    </w:rPr>
  </w:style>
  <w:style w:type="paragraph" w:customStyle="1" w:styleId="GridTitle">
    <w:name w:val="Grid Title"/>
    <w:basedOn w:val="GridStandard"/>
    <w:pPr>
      <w:pageBreakBefore/>
      <w:jc w:val="center"/>
    </w:pPr>
    <w:rPr>
      <w:b/>
      <w:caps/>
    </w:rPr>
  </w:style>
  <w:style w:type="paragraph" w:customStyle="1" w:styleId="GridFooter">
    <w:name w:val="Grid Footer"/>
    <w:basedOn w:val="GridStandard"/>
    <w:rPr>
      <w:sz w:val="16"/>
    </w:rPr>
  </w:style>
  <w:style w:type="paragraph" w:customStyle="1" w:styleId="GridLevel">
    <w:name w:val="Grid Level"/>
    <w:basedOn w:val="GridStandard"/>
    <w:pPr>
      <w:jc w:val="center"/>
    </w:pPr>
    <w:rPr>
      <w:b/>
    </w:rPr>
  </w:style>
  <w:style w:type="paragraph" w:customStyle="1" w:styleId="GridCompetency1">
    <w:name w:val="Grid Competency 1"/>
    <w:basedOn w:val="GridStandard"/>
    <w:next w:val="GridCompetency2"/>
    <w:pPr>
      <w:jc w:val="center"/>
    </w:pPr>
    <w:rPr>
      <w:caps/>
    </w:rPr>
  </w:style>
  <w:style w:type="paragraph" w:customStyle="1" w:styleId="GridCompetency2">
    <w:name w:val="Grid Competency 2"/>
    <w:basedOn w:val="GridStandard"/>
    <w:next w:val="GridDescription"/>
    <w:pPr>
      <w:jc w:val="center"/>
    </w:pPr>
    <w:rPr>
      <w:sz w:val="18"/>
    </w:rPr>
  </w:style>
  <w:style w:type="paragraph" w:customStyle="1" w:styleId="GridDescription">
    <w:name w:val="Grid Description"/>
    <w:basedOn w:val="GridStandard"/>
    <w:rPr>
      <w:sz w:val="16"/>
    </w:rPr>
  </w:style>
  <w:style w:type="paragraph" w:styleId="BalloonText">
    <w:name w:val="Balloon Text"/>
    <w:basedOn w:val="Normal"/>
    <w:link w:val="BalloonTextChar"/>
    <w:rsid w:val="00B6766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67662"/>
    <w:rPr>
      <w:rFonts w:ascii="Lucida Grande" w:hAnsi="Lucida Grande" w:cs="Lucida Grande"/>
      <w:sz w:val="18"/>
      <w:szCs w:val="18"/>
      <w:lang w:eastAsia="ar-SA"/>
    </w:rPr>
  </w:style>
  <w:style w:type="paragraph" w:styleId="NormalWeb">
    <w:name w:val="Normal (Web)"/>
    <w:basedOn w:val="Normal"/>
    <w:uiPriority w:val="99"/>
    <w:rsid w:val="00CC1856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45847"/>
    <w:pPr>
      <w:suppressAutoHyphens w:val="0"/>
      <w:ind w:left="720"/>
      <w:contextualSpacing/>
    </w:pPr>
    <w:rPr>
      <w:rFonts w:asciiTheme="minorHAnsi" w:eastAsiaTheme="minorHAnsi" w:hAnsiTheme="minorHAnsi" w:cstheme="minorBidi"/>
      <w:noProof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A2207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  <w14:ligatures w14:val="standardContextual"/>
    </w:rPr>
  </w:style>
  <w:style w:type="character" w:customStyle="1" w:styleId="apple-converted-space">
    <w:name w:val="apple-converted-space"/>
    <w:basedOn w:val="DefaultParagraphFont"/>
    <w:rsid w:val="00FA2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3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0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2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2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ony%20Stefania\DINU%20STEFANIA\DOCUMENTE\My%20Documents\Cv\cv%20dinu%20europas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cv dinu europass</Template>
  <TotalTime>62</TotalTime>
  <Pages>4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>ACPART</Company>
  <LinksUpToDate>false</LinksUpToDate>
  <CharactersWithSpaces>8209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creator>Stefania</dc:creator>
  <cp:lastModifiedBy>Windows User</cp:lastModifiedBy>
  <cp:revision>14</cp:revision>
  <cp:lastPrinted>2025-08-12T10:29:00Z</cp:lastPrinted>
  <dcterms:created xsi:type="dcterms:W3CDTF">2025-11-11T20:16:00Z</dcterms:created>
  <dcterms:modified xsi:type="dcterms:W3CDTF">2026-06-10T08:59:00Z</dcterms:modified>
</cp:coreProperties>
</file>